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8AF" w:rsidRDefault="009B50D9">
      <w:r w:rsidRPr="009B50D9">
        <w:drawing>
          <wp:anchor distT="0" distB="0" distL="114300" distR="114300" simplePos="0" relativeHeight="251658240" behindDoc="1" locked="0" layoutInCell="1" allowOverlap="1" wp14:anchorId="43A9364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460614" cy="9348888"/>
            <wp:effectExtent l="0" t="0" r="0" b="5080"/>
            <wp:wrapTight wrapText="bothSides">
              <wp:wrapPolygon edited="0">
                <wp:start x="0" y="0"/>
                <wp:lineTo x="0" y="21568"/>
                <wp:lineTo x="21528" y="21568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7" t="19578" r="36366" b="5167"/>
                    <a:stretch/>
                  </pic:blipFill>
                  <pic:spPr bwMode="auto">
                    <a:xfrm>
                      <a:off x="0" y="0"/>
                      <a:ext cx="6460614" cy="93488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8AF" w:rsidRDefault="009B50D9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F01886D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6354445" cy="9295765"/>
            <wp:effectExtent l="0" t="0" r="8255" b="635"/>
            <wp:wrapTight wrapText="bothSides">
              <wp:wrapPolygon edited="0">
                <wp:start x="0" y="0"/>
                <wp:lineTo x="0" y="21557"/>
                <wp:lineTo x="21563" y="21557"/>
                <wp:lineTo x="2156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41" t="15296" r="36021" b="13120"/>
                    <a:stretch/>
                  </pic:blipFill>
                  <pic:spPr bwMode="auto">
                    <a:xfrm>
                      <a:off x="0" y="0"/>
                      <a:ext cx="6354445" cy="9295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FEA" w:rsidRDefault="009B50D9"/>
    <w:p w:rsidR="009B50D9" w:rsidRDefault="009B50D9"/>
    <w:p w:rsidR="009B50D9" w:rsidRDefault="009B50D9"/>
    <w:sectPr w:rsidR="009B50D9" w:rsidSect="00846A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AC1"/>
    <w:rsid w:val="00846AC1"/>
    <w:rsid w:val="00962DB5"/>
    <w:rsid w:val="009B50D9"/>
    <w:rsid w:val="00E758AF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9D28"/>
  <w15:chartTrackingRefBased/>
  <w15:docId w15:val="{B6F46B70-F28C-49E9-B364-5F8A24B7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84DC8BF0</Template>
  <TotalTime>0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2020-12-03T09:26:00Z</dcterms:created>
  <dcterms:modified xsi:type="dcterms:W3CDTF">2020-12-03T09:26:00Z</dcterms:modified>
</cp:coreProperties>
</file>