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3C3CE4">
      <w:r>
        <w:rPr>
          <w:noProof/>
        </w:rPr>
        <w:drawing>
          <wp:inline distT="0" distB="0" distL="0" distR="0" wp14:anchorId="3515A29C" wp14:editId="4FB1017A">
            <wp:extent cx="6595745" cy="96474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786" t="17878" r="36771" b="11698"/>
                    <a:stretch/>
                  </pic:blipFill>
                  <pic:spPr bwMode="auto">
                    <a:xfrm>
                      <a:off x="0" y="0"/>
                      <a:ext cx="6609387" cy="9667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CE4" w:rsidRDefault="003C3CE4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1386D8F">
            <wp:simplePos x="0" y="0"/>
            <wp:positionH relativeFrom="margin">
              <wp:align>center</wp:align>
            </wp:positionH>
            <wp:positionV relativeFrom="paragraph">
              <wp:posOffset>25400</wp:posOffset>
            </wp:positionV>
            <wp:extent cx="6963410" cy="8835390"/>
            <wp:effectExtent l="0" t="0" r="8890" b="3810"/>
            <wp:wrapTight wrapText="bothSides">
              <wp:wrapPolygon edited="0">
                <wp:start x="0" y="0"/>
                <wp:lineTo x="0" y="21563"/>
                <wp:lineTo x="21568" y="21563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76" t="20081" r="36153" b="18566"/>
                    <a:stretch/>
                  </pic:blipFill>
                  <pic:spPr bwMode="auto">
                    <a:xfrm>
                      <a:off x="0" y="0"/>
                      <a:ext cx="6963410" cy="8835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E4" w:rsidRDefault="003C3CE4"/>
    <w:p w:rsidR="003C3CE4" w:rsidRDefault="003C3CE4"/>
    <w:p w:rsidR="003C3CE4" w:rsidRDefault="003C3CE4">
      <w:r w:rsidRPr="003C3CE4">
        <w:lastRenderedPageBreak/>
        <w:drawing>
          <wp:inline distT="0" distB="0" distL="0" distR="0" wp14:anchorId="44CC026D" wp14:editId="6E6FF9C1">
            <wp:extent cx="6647180" cy="9339209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411" t="20624" r="36455" b="13898"/>
                    <a:stretch/>
                  </pic:blipFill>
                  <pic:spPr bwMode="auto">
                    <a:xfrm>
                      <a:off x="0" y="0"/>
                      <a:ext cx="6661025" cy="9358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3CE4" w:rsidSect="003C3C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CE4"/>
    <w:rsid w:val="003C3CE4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28215"/>
  <w15:chartTrackingRefBased/>
  <w15:docId w15:val="{B2C1F5EA-9430-4DB3-A964-C000451B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BBD9802E</Template>
  <TotalTime>7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2021-01-05T11:42:00Z</dcterms:created>
  <dcterms:modified xsi:type="dcterms:W3CDTF">2021-01-05T11:49:00Z</dcterms:modified>
</cp:coreProperties>
</file>