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5D86B65F" w:rsidR="00944FF4" w:rsidRPr="00B429C7" w:rsidRDefault="00C86E0E" w:rsidP="00C86E0E">
      <w:pPr>
        <w:jc w:val="center"/>
      </w:pPr>
      <w:r w:rsidRPr="00B429C7">
        <w:rPr>
          <w:noProof/>
        </w:rPr>
        <w:drawing>
          <wp:inline distT="0" distB="0" distL="0" distR="0" wp14:anchorId="01692877" wp14:editId="2007382D">
            <wp:extent cx="1304925" cy="1176515"/>
            <wp:effectExtent l="0" t="0" r="0" b="5080"/>
            <wp:docPr id="2" name="Picture 2" descr="\\stphilipssrv\user-areas$\Horsley.J\Desktop\LOGO St Philips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tphilipssrv\user-areas$\Horsley.J\Desktop\LOGO St Philips 201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7195" cy="1178562"/>
                    </a:xfrm>
                    <a:prstGeom prst="rect">
                      <a:avLst/>
                    </a:prstGeom>
                    <a:noFill/>
                    <a:ln>
                      <a:noFill/>
                    </a:ln>
                  </pic:spPr>
                </pic:pic>
              </a:graphicData>
            </a:graphic>
          </wp:inline>
        </w:drawing>
      </w:r>
    </w:p>
    <w:p w14:paraId="0A37501D" w14:textId="63F00E54" w:rsidR="00D241B5" w:rsidRPr="00B429C7" w:rsidRDefault="00D241B5">
      <w:r w:rsidRPr="00B429C7">
        <w:t>March 2020</w:t>
      </w:r>
    </w:p>
    <w:p w14:paraId="2AEA80A5" w14:textId="77777777" w:rsidR="00231462" w:rsidRDefault="00816E66" w:rsidP="00231462">
      <w:pPr>
        <w:spacing w:after="0"/>
        <w:rPr>
          <w:b/>
        </w:rPr>
      </w:pPr>
      <w:r w:rsidRPr="00B429C7">
        <w:t>Dear Parents / Carers</w:t>
      </w:r>
      <w:r w:rsidR="008A1195" w:rsidRPr="00B429C7">
        <w:t xml:space="preserve"> in Year </w:t>
      </w:r>
      <w:r w:rsidR="00267567" w:rsidRPr="00B429C7">
        <w:t>1</w:t>
      </w:r>
      <w:r w:rsidR="00231462" w:rsidRPr="00231462">
        <w:rPr>
          <w:b/>
        </w:rPr>
        <w:t xml:space="preserve"> </w:t>
      </w:r>
    </w:p>
    <w:p w14:paraId="7D25F6CC" w14:textId="79BEE1D4" w:rsidR="008A1195" w:rsidRPr="00231462" w:rsidRDefault="00231462" w:rsidP="00231462">
      <w:pPr>
        <w:spacing w:after="0"/>
        <w:jc w:val="center"/>
      </w:pPr>
      <w:r w:rsidRPr="00B429C7">
        <w:rPr>
          <w:b/>
        </w:rPr>
        <w:t>Learning at home</w:t>
      </w:r>
    </w:p>
    <w:tbl>
      <w:tblPr>
        <w:tblpPr w:leftFromText="180" w:rightFromText="180" w:vertAnchor="text" w:horzAnchor="margin" w:tblpY="1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82"/>
        <w:gridCol w:w="1781"/>
        <w:gridCol w:w="1781"/>
        <w:gridCol w:w="1781"/>
        <w:gridCol w:w="1891"/>
      </w:tblGrid>
      <w:tr w:rsidR="00267567" w:rsidRPr="00B429C7" w14:paraId="17B8BC25" w14:textId="77777777" w:rsidTr="00231462">
        <w:tc>
          <w:tcPr>
            <w:tcW w:w="1782" w:type="dxa"/>
            <w:shd w:val="clear" w:color="auto" w:fill="F2F2F2"/>
          </w:tcPr>
          <w:p w14:paraId="65AB0B4B" w14:textId="77777777" w:rsidR="00267567" w:rsidRPr="00B429C7" w:rsidRDefault="00267567" w:rsidP="00231462">
            <w:pPr>
              <w:spacing w:after="0"/>
              <w:jc w:val="center"/>
            </w:pPr>
            <w:r w:rsidRPr="00B429C7">
              <w:t>Monday</w:t>
            </w:r>
          </w:p>
        </w:tc>
        <w:tc>
          <w:tcPr>
            <w:tcW w:w="1781" w:type="dxa"/>
            <w:shd w:val="clear" w:color="auto" w:fill="F2F2F2"/>
          </w:tcPr>
          <w:p w14:paraId="6DDD2644" w14:textId="77777777" w:rsidR="00267567" w:rsidRPr="00B429C7" w:rsidRDefault="00267567" w:rsidP="00231462">
            <w:pPr>
              <w:spacing w:after="0"/>
              <w:jc w:val="center"/>
            </w:pPr>
            <w:r w:rsidRPr="00B429C7">
              <w:t>Tuesday</w:t>
            </w:r>
          </w:p>
        </w:tc>
        <w:tc>
          <w:tcPr>
            <w:tcW w:w="1781" w:type="dxa"/>
            <w:shd w:val="clear" w:color="auto" w:fill="F2F2F2"/>
          </w:tcPr>
          <w:p w14:paraId="5811FFBA" w14:textId="77777777" w:rsidR="00267567" w:rsidRPr="00B429C7" w:rsidRDefault="00267567" w:rsidP="00231462">
            <w:pPr>
              <w:spacing w:after="0"/>
              <w:jc w:val="center"/>
            </w:pPr>
            <w:r w:rsidRPr="00B429C7">
              <w:t>Wednesday</w:t>
            </w:r>
          </w:p>
        </w:tc>
        <w:tc>
          <w:tcPr>
            <w:tcW w:w="1781" w:type="dxa"/>
            <w:shd w:val="clear" w:color="auto" w:fill="F2F2F2"/>
          </w:tcPr>
          <w:p w14:paraId="458C7AAE" w14:textId="77777777" w:rsidR="00267567" w:rsidRPr="00B429C7" w:rsidRDefault="00267567" w:rsidP="00231462">
            <w:pPr>
              <w:spacing w:after="0"/>
              <w:jc w:val="center"/>
            </w:pPr>
            <w:r w:rsidRPr="00B429C7">
              <w:t>Thursday</w:t>
            </w:r>
          </w:p>
        </w:tc>
        <w:tc>
          <w:tcPr>
            <w:tcW w:w="1891" w:type="dxa"/>
            <w:shd w:val="clear" w:color="auto" w:fill="F2F2F2"/>
          </w:tcPr>
          <w:p w14:paraId="394B4592" w14:textId="77777777" w:rsidR="00267567" w:rsidRPr="00B429C7" w:rsidRDefault="00267567" w:rsidP="00231462">
            <w:pPr>
              <w:spacing w:after="0"/>
              <w:jc w:val="center"/>
            </w:pPr>
            <w:r w:rsidRPr="00B429C7">
              <w:t>Friday</w:t>
            </w:r>
          </w:p>
        </w:tc>
      </w:tr>
      <w:tr w:rsidR="00267567" w:rsidRPr="00B429C7" w14:paraId="58699579" w14:textId="77777777" w:rsidTr="00231462">
        <w:tc>
          <w:tcPr>
            <w:tcW w:w="1782" w:type="dxa"/>
            <w:shd w:val="clear" w:color="auto" w:fill="FBE4D5"/>
          </w:tcPr>
          <w:p w14:paraId="4045DC29" w14:textId="54DDA581" w:rsidR="00267567" w:rsidRPr="00B429C7" w:rsidRDefault="00267567" w:rsidP="00231462">
            <w:pPr>
              <w:spacing w:after="0"/>
            </w:pPr>
            <w:r w:rsidRPr="00B429C7">
              <w:t>Phonics</w:t>
            </w:r>
          </w:p>
        </w:tc>
        <w:tc>
          <w:tcPr>
            <w:tcW w:w="1781" w:type="dxa"/>
            <w:shd w:val="clear" w:color="auto" w:fill="FBE4D5"/>
          </w:tcPr>
          <w:p w14:paraId="531BD5E7" w14:textId="62C9054F" w:rsidR="00267567" w:rsidRPr="00B429C7" w:rsidRDefault="00267567" w:rsidP="00231462">
            <w:pPr>
              <w:spacing w:after="0"/>
            </w:pPr>
            <w:r w:rsidRPr="00B429C7">
              <w:t>Phonics</w:t>
            </w:r>
          </w:p>
        </w:tc>
        <w:tc>
          <w:tcPr>
            <w:tcW w:w="1781" w:type="dxa"/>
            <w:shd w:val="clear" w:color="auto" w:fill="FBE4D5"/>
          </w:tcPr>
          <w:p w14:paraId="6DE9E3EB" w14:textId="796996BF" w:rsidR="00267567" w:rsidRPr="00B429C7" w:rsidRDefault="00267567" w:rsidP="00231462">
            <w:pPr>
              <w:spacing w:after="0"/>
            </w:pPr>
            <w:r w:rsidRPr="00B429C7">
              <w:t>Phonics</w:t>
            </w:r>
          </w:p>
        </w:tc>
        <w:tc>
          <w:tcPr>
            <w:tcW w:w="1781" w:type="dxa"/>
            <w:shd w:val="clear" w:color="auto" w:fill="FBE4D5"/>
          </w:tcPr>
          <w:p w14:paraId="40D9A8E1" w14:textId="69659748" w:rsidR="00267567" w:rsidRPr="00B429C7" w:rsidRDefault="00267567" w:rsidP="00231462">
            <w:pPr>
              <w:spacing w:after="0"/>
            </w:pPr>
            <w:r w:rsidRPr="00B429C7">
              <w:t>Phonics</w:t>
            </w:r>
          </w:p>
        </w:tc>
        <w:tc>
          <w:tcPr>
            <w:tcW w:w="1891" w:type="dxa"/>
            <w:shd w:val="clear" w:color="auto" w:fill="FBE4D5"/>
          </w:tcPr>
          <w:p w14:paraId="793098FA" w14:textId="3D93C7D2" w:rsidR="00267567" w:rsidRPr="00B429C7" w:rsidRDefault="00267567" w:rsidP="00231462">
            <w:pPr>
              <w:spacing w:after="0"/>
            </w:pPr>
            <w:r w:rsidRPr="00B429C7">
              <w:t>Phonics</w:t>
            </w:r>
          </w:p>
        </w:tc>
      </w:tr>
      <w:tr w:rsidR="00267567" w:rsidRPr="00B429C7" w14:paraId="1408175E" w14:textId="77777777" w:rsidTr="00231462">
        <w:trPr>
          <w:trHeight w:val="449"/>
        </w:trPr>
        <w:tc>
          <w:tcPr>
            <w:tcW w:w="1782" w:type="dxa"/>
            <w:shd w:val="clear" w:color="auto" w:fill="FFFF00"/>
          </w:tcPr>
          <w:p w14:paraId="57EF71BF" w14:textId="34D3E0D5" w:rsidR="00267567" w:rsidRPr="00B429C7" w:rsidRDefault="00267567" w:rsidP="00231462">
            <w:pPr>
              <w:spacing w:after="0"/>
            </w:pPr>
            <w:r w:rsidRPr="00B429C7">
              <w:t>English</w:t>
            </w:r>
          </w:p>
        </w:tc>
        <w:tc>
          <w:tcPr>
            <w:tcW w:w="1781" w:type="dxa"/>
            <w:shd w:val="clear" w:color="auto" w:fill="FFFF00"/>
          </w:tcPr>
          <w:p w14:paraId="17EB8DAF" w14:textId="3F650AFE" w:rsidR="00267567" w:rsidRPr="00B429C7" w:rsidRDefault="00267567" w:rsidP="00231462">
            <w:pPr>
              <w:spacing w:after="0"/>
            </w:pPr>
            <w:r w:rsidRPr="00B429C7">
              <w:t>English</w:t>
            </w:r>
          </w:p>
        </w:tc>
        <w:tc>
          <w:tcPr>
            <w:tcW w:w="1781" w:type="dxa"/>
            <w:shd w:val="clear" w:color="auto" w:fill="FFFF00"/>
          </w:tcPr>
          <w:p w14:paraId="42A733E9" w14:textId="22639448" w:rsidR="00267567" w:rsidRPr="00B429C7" w:rsidRDefault="00267567" w:rsidP="00231462">
            <w:pPr>
              <w:spacing w:after="0"/>
            </w:pPr>
            <w:r w:rsidRPr="00B429C7">
              <w:t>English</w:t>
            </w:r>
          </w:p>
        </w:tc>
        <w:tc>
          <w:tcPr>
            <w:tcW w:w="1781" w:type="dxa"/>
            <w:shd w:val="clear" w:color="auto" w:fill="FFFF00"/>
          </w:tcPr>
          <w:p w14:paraId="237F5A79" w14:textId="613C581C" w:rsidR="00267567" w:rsidRPr="00B429C7" w:rsidRDefault="00267567" w:rsidP="00231462">
            <w:pPr>
              <w:spacing w:after="0"/>
            </w:pPr>
            <w:r w:rsidRPr="00B429C7">
              <w:t>English</w:t>
            </w:r>
          </w:p>
        </w:tc>
        <w:tc>
          <w:tcPr>
            <w:tcW w:w="1891" w:type="dxa"/>
            <w:shd w:val="clear" w:color="auto" w:fill="FFFF00"/>
          </w:tcPr>
          <w:p w14:paraId="67BE8BDA" w14:textId="630D0EB9" w:rsidR="00267567" w:rsidRPr="00B429C7" w:rsidRDefault="00267567" w:rsidP="00231462">
            <w:pPr>
              <w:spacing w:after="0"/>
            </w:pPr>
            <w:r w:rsidRPr="00B429C7">
              <w:t>English</w:t>
            </w:r>
          </w:p>
        </w:tc>
      </w:tr>
      <w:tr w:rsidR="00267567" w:rsidRPr="00B429C7" w14:paraId="36E5B35D" w14:textId="77777777" w:rsidTr="00231462">
        <w:tc>
          <w:tcPr>
            <w:tcW w:w="1782" w:type="dxa"/>
            <w:vMerge w:val="restart"/>
            <w:shd w:val="clear" w:color="auto" w:fill="0070C0"/>
          </w:tcPr>
          <w:p w14:paraId="101A7779" w14:textId="258132A1" w:rsidR="00267567" w:rsidRPr="00B429C7" w:rsidRDefault="00267567" w:rsidP="00231462">
            <w:pPr>
              <w:spacing w:after="0"/>
            </w:pPr>
            <w:r w:rsidRPr="00B429C7">
              <w:t xml:space="preserve">Maths </w:t>
            </w:r>
          </w:p>
        </w:tc>
        <w:tc>
          <w:tcPr>
            <w:tcW w:w="1781" w:type="dxa"/>
            <w:shd w:val="clear" w:color="auto" w:fill="D9D9D9" w:themeFill="background1" w:themeFillShade="D9"/>
          </w:tcPr>
          <w:p w14:paraId="626604E4" w14:textId="6145261C" w:rsidR="00267567" w:rsidRPr="00B429C7" w:rsidRDefault="00267567" w:rsidP="00231462">
            <w:pPr>
              <w:spacing w:after="0"/>
            </w:pPr>
            <w:r w:rsidRPr="00B429C7">
              <w:t>Computing</w:t>
            </w:r>
          </w:p>
        </w:tc>
        <w:tc>
          <w:tcPr>
            <w:tcW w:w="1781" w:type="dxa"/>
            <w:vMerge w:val="restart"/>
            <w:shd w:val="clear" w:color="auto" w:fill="0070C0"/>
          </w:tcPr>
          <w:p w14:paraId="7ED697E9" w14:textId="27E0817E" w:rsidR="00267567" w:rsidRPr="00B429C7" w:rsidRDefault="00267567" w:rsidP="00231462">
            <w:pPr>
              <w:spacing w:after="0"/>
            </w:pPr>
            <w:r w:rsidRPr="00B429C7">
              <w:t xml:space="preserve">Maths </w:t>
            </w:r>
          </w:p>
        </w:tc>
        <w:tc>
          <w:tcPr>
            <w:tcW w:w="1781" w:type="dxa"/>
            <w:vMerge w:val="restart"/>
            <w:shd w:val="clear" w:color="auto" w:fill="0070C0"/>
          </w:tcPr>
          <w:p w14:paraId="098EB3DE" w14:textId="4DD03E0A" w:rsidR="00267567" w:rsidRPr="00B429C7" w:rsidRDefault="00267567" w:rsidP="00231462">
            <w:pPr>
              <w:spacing w:after="0"/>
            </w:pPr>
            <w:r w:rsidRPr="00B429C7">
              <w:t xml:space="preserve">Maths </w:t>
            </w:r>
          </w:p>
        </w:tc>
        <w:tc>
          <w:tcPr>
            <w:tcW w:w="1891" w:type="dxa"/>
            <w:vMerge w:val="restart"/>
            <w:shd w:val="clear" w:color="auto" w:fill="A5A5A5" w:themeFill="accent3"/>
          </w:tcPr>
          <w:p w14:paraId="4297069E" w14:textId="48E8D92D" w:rsidR="00267567" w:rsidRPr="00B429C7" w:rsidRDefault="00267567" w:rsidP="00231462">
            <w:pPr>
              <w:spacing w:after="0"/>
            </w:pPr>
            <w:r w:rsidRPr="00B429C7">
              <w:t xml:space="preserve">PE </w:t>
            </w:r>
          </w:p>
        </w:tc>
      </w:tr>
      <w:tr w:rsidR="00267567" w:rsidRPr="00B429C7" w14:paraId="3D5E4098" w14:textId="77777777" w:rsidTr="00231462">
        <w:trPr>
          <w:trHeight w:val="290"/>
        </w:trPr>
        <w:tc>
          <w:tcPr>
            <w:tcW w:w="1782" w:type="dxa"/>
            <w:vMerge/>
            <w:shd w:val="clear" w:color="auto" w:fill="7030A0"/>
          </w:tcPr>
          <w:p w14:paraId="2BA08B81" w14:textId="77777777" w:rsidR="00267567" w:rsidRPr="00B429C7" w:rsidRDefault="00267567" w:rsidP="00231462">
            <w:pPr>
              <w:spacing w:after="0"/>
            </w:pPr>
          </w:p>
        </w:tc>
        <w:tc>
          <w:tcPr>
            <w:tcW w:w="1781" w:type="dxa"/>
            <w:vMerge w:val="restart"/>
            <w:shd w:val="clear" w:color="auto" w:fill="0070C0"/>
          </w:tcPr>
          <w:p w14:paraId="3633C846" w14:textId="77FD7449" w:rsidR="00267567" w:rsidRPr="00B429C7" w:rsidRDefault="00267567" w:rsidP="00231462">
            <w:pPr>
              <w:spacing w:after="0"/>
            </w:pPr>
            <w:r w:rsidRPr="00B429C7">
              <w:t>Maths</w:t>
            </w:r>
          </w:p>
        </w:tc>
        <w:tc>
          <w:tcPr>
            <w:tcW w:w="1781" w:type="dxa"/>
            <w:vMerge/>
            <w:shd w:val="clear" w:color="auto" w:fill="C9C9C9" w:themeFill="accent3" w:themeFillTint="99"/>
          </w:tcPr>
          <w:p w14:paraId="6B2D8757" w14:textId="77777777" w:rsidR="00267567" w:rsidRPr="00B429C7" w:rsidRDefault="00267567" w:rsidP="00231462">
            <w:pPr>
              <w:spacing w:after="0"/>
            </w:pPr>
          </w:p>
        </w:tc>
        <w:tc>
          <w:tcPr>
            <w:tcW w:w="1781" w:type="dxa"/>
            <w:vMerge/>
            <w:tcBorders>
              <w:bottom w:val="single" w:sz="4" w:space="0" w:color="auto"/>
            </w:tcBorders>
            <w:shd w:val="clear" w:color="auto" w:fill="7030A0"/>
          </w:tcPr>
          <w:p w14:paraId="498FC6EB" w14:textId="77777777" w:rsidR="00267567" w:rsidRPr="00B429C7" w:rsidRDefault="00267567" w:rsidP="00231462">
            <w:pPr>
              <w:spacing w:after="0"/>
            </w:pPr>
          </w:p>
        </w:tc>
        <w:tc>
          <w:tcPr>
            <w:tcW w:w="1891" w:type="dxa"/>
            <w:vMerge/>
            <w:shd w:val="clear" w:color="auto" w:fill="A5A5A5" w:themeFill="accent3"/>
          </w:tcPr>
          <w:p w14:paraId="2BCEF373" w14:textId="77777777" w:rsidR="00267567" w:rsidRPr="00B429C7" w:rsidRDefault="00267567" w:rsidP="00231462">
            <w:pPr>
              <w:spacing w:after="0"/>
            </w:pPr>
          </w:p>
        </w:tc>
      </w:tr>
      <w:tr w:rsidR="00267567" w:rsidRPr="00B429C7" w14:paraId="61BE9B67" w14:textId="77777777" w:rsidTr="00231462">
        <w:trPr>
          <w:trHeight w:val="290"/>
        </w:trPr>
        <w:tc>
          <w:tcPr>
            <w:tcW w:w="1782" w:type="dxa"/>
            <w:vMerge w:val="restart"/>
            <w:shd w:val="clear" w:color="auto" w:fill="A8D08D" w:themeFill="accent6" w:themeFillTint="99"/>
          </w:tcPr>
          <w:p w14:paraId="2E1D4EDA" w14:textId="6AD4990F" w:rsidR="00267567" w:rsidRPr="00B429C7" w:rsidRDefault="00267567" w:rsidP="00231462">
            <w:pPr>
              <w:spacing w:after="0"/>
            </w:pPr>
            <w:r w:rsidRPr="00B429C7">
              <w:rPr>
                <w:color w:val="FFFFFF" w:themeColor="background1"/>
              </w:rPr>
              <w:t>Science</w:t>
            </w:r>
          </w:p>
        </w:tc>
        <w:tc>
          <w:tcPr>
            <w:tcW w:w="1781" w:type="dxa"/>
            <w:vMerge/>
            <w:shd w:val="clear" w:color="auto" w:fill="7030A0"/>
          </w:tcPr>
          <w:p w14:paraId="3566D9B0" w14:textId="150A61AF" w:rsidR="00267567" w:rsidRPr="00B429C7" w:rsidRDefault="00267567" w:rsidP="00231462">
            <w:pPr>
              <w:spacing w:after="0"/>
            </w:pPr>
          </w:p>
        </w:tc>
        <w:tc>
          <w:tcPr>
            <w:tcW w:w="1781" w:type="dxa"/>
            <w:vMerge/>
            <w:shd w:val="clear" w:color="auto" w:fill="7030A0"/>
          </w:tcPr>
          <w:p w14:paraId="45B9FC45" w14:textId="3AEF9A97" w:rsidR="00267567" w:rsidRPr="00B429C7" w:rsidRDefault="00267567" w:rsidP="00231462">
            <w:pPr>
              <w:spacing w:after="0"/>
            </w:pPr>
          </w:p>
        </w:tc>
        <w:tc>
          <w:tcPr>
            <w:tcW w:w="1781" w:type="dxa"/>
            <w:vMerge w:val="restart"/>
            <w:shd w:val="clear" w:color="auto" w:fill="C45911" w:themeFill="accent2" w:themeFillShade="BF"/>
          </w:tcPr>
          <w:p w14:paraId="0B0FB9E9" w14:textId="3968FB80" w:rsidR="00267567" w:rsidRPr="00B429C7" w:rsidRDefault="00267567" w:rsidP="00231462">
            <w:pPr>
              <w:spacing w:after="0"/>
            </w:pPr>
            <w:r w:rsidRPr="00B429C7">
              <w:t>RE</w:t>
            </w:r>
          </w:p>
        </w:tc>
        <w:tc>
          <w:tcPr>
            <w:tcW w:w="1891" w:type="dxa"/>
            <w:vMerge/>
            <w:shd w:val="clear" w:color="auto" w:fill="7030A0"/>
          </w:tcPr>
          <w:p w14:paraId="755BE720" w14:textId="0D843F68" w:rsidR="00267567" w:rsidRPr="00B429C7" w:rsidRDefault="00267567" w:rsidP="00231462">
            <w:pPr>
              <w:spacing w:after="0"/>
            </w:pPr>
          </w:p>
        </w:tc>
      </w:tr>
      <w:tr w:rsidR="00267567" w:rsidRPr="00B429C7" w14:paraId="68DEAD52" w14:textId="77777777" w:rsidTr="00231462">
        <w:trPr>
          <w:trHeight w:val="572"/>
        </w:trPr>
        <w:tc>
          <w:tcPr>
            <w:tcW w:w="1782" w:type="dxa"/>
            <w:vMerge/>
            <w:shd w:val="clear" w:color="auto" w:fill="A8D08D" w:themeFill="accent6" w:themeFillTint="99"/>
          </w:tcPr>
          <w:p w14:paraId="685CA418" w14:textId="688006A7" w:rsidR="00267567" w:rsidRPr="00B429C7" w:rsidRDefault="00267567" w:rsidP="00231462">
            <w:pPr>
              <w:spacing w:after="0"/>
            </w:pPr>
          </w:p>
        </w:tc>
        <w:tc>
          <w:tcPr>
            <w:tcW w:w="1781" w:type="dxa"/>
            <w:vMerge w:val="restart"/>
            <w:shd w:val="clear" w:color="auto" w:fill="767171" w:themeFill="background2" w:themeFillShade="80"/>
          </w:tcPr>
          <w:p w14:paraId="45101937" w14:textId="5076FEC6" w:rsidR="00267567" w:rsidRPr="00B429C7" w:rsidRDefault="00267567" w:rsidP="00231462">
            <w:pPr>
              <w:spacing w:after="0"/>
            </w:pPr>
            <w:r w:rsidRPr="00B429C7">
              <w:t>History</w:t>
            </w:r>
          </w:p>
        </w:tc>
        <w:tc>
          <w:tcPr>
            <w:tcW w:w="1781" w:type="dxa"/>
            <w:shd w:val="clear" w:color="auto" w:fill="A5A5A5" w:themeFill="accent3"/>
          </w:tcPr>
          <w:p w14:paraId="15A42D6C" w14:textId="2F35C47D" w:rsidR="00267567" w:rsidRPr="00B429C7" w:rsidRDefault="00267567" w:rsidP="00231462">
            <w:pPr>
              <w:spacing w:after="0"/>
            </w:pPr>
            <w:r w:rsidRPr="00B429C7">
              <w:t>PE</w:t>
            </w:r>
          </w:p>
        </w:tc>
        <w:tc>
          <w:tcPr>
            <w:tcW w:w="1781" w:type="dxa"/>
            <w:vMerge/>
            <w:shd w:val="clear" w:color="auto" w:fill="C9C9C9" w:themeFill="accent3" w:themeFillTint="99"/>
          </w:tcPr>
          <w:p w14:paraId="566F44ED" w14:textId="3833AF40" w:rsidR="00267567" w:rsidRPr="00B429C7" w:rsidRDefault="00267567" w:rsidP="00231462">
            <w:pPr>
              <w:spacing w:after="0"/>
            </w:pPr>
          </w:p>
        </w:tc>
        <w:tc>
          <w:tcPr>
            <w:tcW w:w="1891" w:type="dxa"/>
            <w:vMerge w:val="restart"/>
            <w:shd w:val="clear" w:color="auto" w:fill="2E74B5" w:themeFill="accent1" w:themeFillShade="BF"/>
          </w:tcPr>
          <w:p w14:paraId="05B416E3" w14:textId="77777777" w:rsidR="00267567" w:rsidRPr="00B429C7" w:rsidRDefault="00267567" w:rsidP="00231462">
            <w:pPr>
              <w:spacing w:after="0"/>
            </w:pPr>
            <w:r w:rsidRPr="00B429C7">
              <w:t>1.25-2.00 Maths</w:t>
            </w:r>
          </w:p>
        </w:tc>
      </w:tr>
      <w:tr w:rsidR="00267567" w:rsidRPr="00B429C7" w14:paraId="28BBC351" w14:textId="77777777" w:rsidTr="00231462">
        <w:trPr>
          <w:trHeight w:val="436"/>
        </w:trPr>
        <w:tc>
          <w:tcPr>
            <w:tcW w:w="1782" w:type="dxa"/>
            <w:tcBorders>
              <w:bottom w:val="single" w:sz="4" w:space="0" w:color="auto"/>
            </w:tcBorders>
            <w:shd w:val="clear" w:color="auto" w:fill="2F5496" w:themeFill="accent5" w:themeFillShade="BF"/>
          </w:tcPr>
          <w:p w14:paraId="41AC1F18" w14:textId="7900CFEE" w:rsidR="00267567" w:rsidRPr="00B429C7" w:rsidRDefault="00267567" w:rsidP="00231462">
            <w:pPr>
              <w:spacing w:after="0"/>
            </w:pPr>
            <w:r w:rsidRPr="00B429C7">
              <w:t>Music</w:t>
            </w:r>
          </w:p>
        </w:tc>
        <w:tc>
          <w:tcPr>
            <w:tcW w:w="1781" w:type="dxa"/>
            <w:vMerge/>
            <w:tcBorders>
              <w:bottom w:val="single" w:sz="4" w:space="0" w:color="auto"/>
            </w:tcBorders>
            <w:shd w:val="clear" w:color="auto" w:fill="767171" w:themeFill="background2" w:themeFillShade="80"/>
          </w:tcPr>
          <w:p w14:paraId="0331C2AD" w14:textId="77777777" w:rsidR="00267567" w:rsidRPr="00B429C7" w:rsidRDefault="00267567" w:rsidP="00231462">
            <w:pPr>
              <w:spacing w:after="0"/>
            </w:pPr>
          </w:p>
        </w:tc>
        <w:tc>
          <w:tcPr>
            <w:tcW w:w="1781" w:type="dxa"/>
            <w:tcBorders>
              <w:bottom w:val="single" w:sz="4" w:space="0" w:color="auto"/>
            </w:tcBorders>
            <w:shd w:val="clear" w:color="auto" w:fill="F2F2F2" w:themeFill="background1" w:themeFillShade="F2"/>
          </w:tcPr>
          <w:p w14:paraId="270609FE" w14:textId="3CBFBFF5" w:rsidR="00267567" w:rsidRPr="00B429C7" w:rsidRDefault="00267567" w:rsidP="00231462">
            <w:pPr>
              <w:spacing w:after="0"/>
            </w:pPr>
            <w:r w:rsidRPr="00B429C7">
              <w:t xml:space="preserve">French </w:t>
            </w:r>
          </w:p>
        </w:tc>
        <w:tc>
          <w:tcPr>
            <w:tcW w:w="1781" w:type="dxa"/>
            <w:tcBorders>
              <w:bottom w:val="single" w:sz="4" w:space="0" w:color="auto"/>
            </w:tcBorders>
            <w:shd w:val="clear" w:color="auto" w:fill="FF0000"/>
          </w:tcPr>
          <w:p w14:paraId="2DBA1005" w14:textId="21EF50B6" w:rsidR="00267567" w:rsidRPr="00B429C7" w:rsidRDefault="00267567" w:rsidP="00231462">
            <w:pPr>
              <w:spacing w:after="0"/>
            </w:pPr>
            <w:r w:rsidRPr="00B429C7">
              <w:t>PSHE</w:t>
            </w:r>
          </w:p>
        </w:tc>
        <w:tc>
          <w:tcPr>
            <w:tcW w:w="1891" w:type="dxa"/>
            <w:vMerge/>
            <w:tcBorders>
              <w:bottom w:val="single" w:sz="4" w:space="0" w:color="auto"/>
            </w:tcBorders>
            <w:shd w:val="clear" w:color="auto" w:fill="2E74B5" w:themeFill="accent1" w:themeFillShade="BF"/>
          </w:tcPr>
          <w:p w14:paraId="560569E1" w14:textId="2529B0A5" w:rsidR="00267567" w:rsidRPr="00B429C7" w:rsidRDefault="00267567" w:rsidP="00231462">
            <w:pPr>
              <w:spacing w:after="0"/>
            </w:pPr>
          </w:p>
        </w:tc>
      </w:tr>
    </w:tbl>
    <w:p w14:paraId="10F56B39" w14:textId="77777777" w:rsidR="00231462" w:rsidRDefault="00231462" w:rsidP="00231462">
      <w:r>
        <w:t xml:space="preserve">Please find a list below of learning that your child can take part in, now that school will be closed for the majority of pupils from Monday.  </w:t>
      </w:r>
    </w:p>
    <w:p w14:paraId="321F17DD" w14:textId="77777777" w:rsidR="00231462" w:rsidRDefault="00231462" w:rsidP="00231462">
      <w:r>
        <w:t>Children will need to log onto their class pages of the website for daily updates and also onto Purple Mash to complete tasks set.  You will find a knowledge organiser for each subject for the Spring Term on the class website which will help you with key Information to support learning at home.</w:t>
      </w:r>
    </w:p>
    <w:p w14:paraId="6DE34EED" w14:textId="77777777" w:rsidR="00231462" w:rsidRDefault="00231462" w:rsidP="00231462">
      <w:r>
        <w:t xml:space="preserve">We suggest chunking up the time your child has in the day and focussing on short spells of learning in each subject.  We have included a basic timetable from school to support you with this. </w:t>
      </w:r>
    </w:p>
    <w:p w14:paraId="4457CB8A" w14:textId="77777777" w:rsidR="00231462" w:rsidRDefault="00231462" w:rsidP="00231462">
      <w:r>
        <w:t xml:space="preserve">Each child can, if requested, have a blank exercise book to record their work in, but we suggest just using a nice notebook from home. High standards of presentation should be maintained.  Any work in the book requires a date and a title.   Once we re-open the completed books and work should be sent back into school.  We are unable to mark this work but we will most definitely reward effort.  We suggest that a family member talks through tasks that the children have completed and we would welcome a written comment, smiley face or a note about any difficulties. </w:t>
      </w:r>
    </w:p>
    <w:p w14:paraId="77284745" w14:textId="77777777" w:rsidR="00231462" w:rsidRDefault="00231462" w:rsidP="00231462">
      <w:r>
        <w:t xml:space="preserve">As </w:t>
      </w:r>
      <w:proofErr w:type="gramStart"/>
      <w:r>
        <w:t>always</w:t>
      </w:r>
      <w:proofErr w:type="gramEnd"/>
      <w:r>
        <w:t xml:space="preserve"> we would encourage project work and home research which our children (and Parents!) are so good at. </w:t>
      </w:r>
    </w:p>
    <w:p w14:paraId="5F430F9C" w14:textId="77777777" w:rsidR="00231462" w:rsidRDefault="00231462" w:rsidP="00231462">
      <w:r>
        <w:t xml:space="preserve">Thank you for your continued support.  You can contact me via email between the hours of 9 am and 3pm with questions and queries related to learning. </w:t>
      </w:r>
    </w:p>
    <w:p w14:paraId="2ABAC318" w14:textId="77777777" w:rsidR="00231462" w:rsidRDefault="00231462" w:rsidP="00231462">
      <w:r>
        <w:t>Although this is a really sad time and we will miss you all, keep on working hard and remember that we will all be back together very soon.  Enjoy your time at home, learning at your own pace.  Be kind, be helpful and we’ll see you soon.</w:t>
      </w:r>
    </w:p>
    <w:p w14:paraId="59DB2704" w14:textId="02B3CB1B" w:rsidR="00231462" w:rsidRDefault="00231462" w:rsidP="00231462">
      <w:pPr>
        <w:rPr>
          <w:i/>
          <w:color w:val="FF0000"/>
        </w:rPr>
      </w:pPr>
      <w:hyperlink r:id="rId11" w:history="1">
        <w:r w:rsidRPr="008E4AD3">
          <w:rPr>
            <w:rStyle w:val="Hyperlink"/>
            <w:i/>
          </w:rPr>
          <w:t>samuels@sps.sefton.school</w:t>
        </w:r>
      </w:hyperlink>
      <w:r>
        <w:rPr>
          <w:i/>
          <w:color w:val="FF0000"/>
        </w:rPr>
        <w:t xml:space="preserve">  </w:t>
      </w:r>
      <w:bookmarkStart w:id="0" w:name="_GoBack"/>
      <w:bookmarkEnd w:id="0"/>
    </w:p>
    <w:p w14:paraId="578B0234" w14:textId="47F0BE3C" w:rsidR="00C86E0E" w:rsidRPr="00231462" w:rsidRDefault="00231462" w:rsidP="00231462">
      <w:r w:rsidRPr="00231462">
        <w:t>Miss Samuel</w:t>
      </w:r>
    </w:p>
    <w:tbl>
      <w:tblPr>
        <w:tblStyle w:val="TableGrid"/>
        <w:tblW w:w="0" w:type="auto"/>
        <w:tblLook w:val="04A0" w:firstRow="1" w:lastRow="0" w:firstColumn="1" w:lastColumn="0" w:noHBand="0" w:noVBand="1"/>
      </w:tblPr>
      <w:tblGrid>
        <w:gridCol w:w="936"/>
        <w:gridCol w:w="2013"/>
        <w:gridCol w:w="6067"/>
      </w:tblGrid>
      <w:tr w:rsidR="00D241B5" w:rsidRPr="00B429C7" w14:paraId="6ADD5010" w14:textId="77777777" w:rsidTr="4C45C0F9">
        <w:tc>
          <w:tcPr>
            <w:tcW w:w="9016" w:type="dxa"/>
            <w:gridSpan w:val="3"/>
            <w:shd w:val="clear" w:color="auto" w:fill="F4B083" w:themeFill="accent2" w:themeFillTint="99"/>
          </w:tcPr>
          <w:p w14:paraId="5033F71A" w14:textId="77777777" w:rsidR="00D241B5" w:rsidRPr="00B429C7" w:rsidRDefault="00D241B5">
            <w:pPr>
              <w:rPr>
                <w:b/>
              </w:rPr>
            </w:pPr>
            <w:r w:rsidRPr="00B429C7">
              <w:rPr>
                <w:b/>
              </w:rPr>
              <w:lastRenderedPageBreak/>
              <w:t>English including phonics, reading, spelling, grammar and punctuation</w:t>
            </w:r>
          </w:p>
          <w:p w14:paraId="0AA0E05A" w14:textId="77777777" w:rsidR="008A1195" w:rsidRPr="00B429C7" w:rsidRDefault="008A1195" w:rsidP="00335A7A">
            <w:pPr>
              <w:shd w:val="clear" w:color="auto" w:fill="F4B083" w:themeFill="accent2" w:themeFillTint="99"/>
              <w:rPr>
                <w:b/>
              </w:rPr>
            </w:pPr>
          </w:p>
          <w:p w14:paraId="769A3FA8" w14:textId="1854E3B2" w:rsidR="008A1195" w:rsidRPr="00B429C7" w:rsidRDefault="008A1195" w:rsidP="00335A7A">
            <w:pPr>
              <w:shd w:val="clear" w:color="auto" w:fill="F4B083" w:themeFill="accent2" w:themeFillTint="99"/>
              <w:rPr>
                <w:b/>
              </w:rPr>
            </w:pPr>
          </w:p>
        </w:tc>
      </w:tr>
      <w:tr w:rsidR="00267567" w:rsidRPr="00B429C7" w14:paraId="434A11E7" w14:textId="77777777" w:rsidTr="00504870">
        <w:tc>
          <w:tcPr>
            <w:tcW w:w="936" w:type="dxa"/>
          </w:tcPr>
          <w:p w14:paraId="4473287E" w14:textId="77777777" w:rsidR="00267567" w:rsidRPr="00B429C7" w:rsidRDefault="00267567" w:rsidP="00944FF4">
            <w:pPr>
              <w:jc w:val="center"/>
            </w:pPr>
            <w:r w:rsidRPr="00B429C7">
              <w:t>Class</w:t>
            </w:r>
          </w:p>
        </w:tc>
        <w:tc>
          <w:tcPr>
            <w:tcW w:w="2013" w:type="dxa"/>
          </w:tcPr>
          <w:p w14:paraId="2A4F2147" w14:textId="77777777" w:rsidR="00267567" w:rsidRPr="00B429C7" w:rsidRDefault="00267567">
            <w:r w:rsidRPr="00B429C7">
              <w:t xml:space="preserve">Resource and what we use it for (teachers add image screenshot of app) </w:t>
            </w:r>
          </w:p>
        </w:tc>
        <w:tc>
          <w:tcPr>
            <w:tcW w:w="6067" w:type="dxa"/>
          </w:tcPr>
          <w:p w14:paraId="2D9C57ED" w14:textId="44CB9F8D" w:rsidR="00267567" w:rsidRPr="00B429C7" w:rsidRDefault="00267567">
            <w:r w:rsidRPr="00B429C7">
              <w:t>Access information</w:t>
            </w:r>
          </w:p>
        </w:tc>
      </w:tr>
      <w:tr w:rsidR="00504870" w:rsidRPr="00B429C7" w14:paraId="0C5453E4" w14:textId="77777777" w:rsidTr="00504870">
        <w:tc>
          <w:tcPr>
            <w:tcW w:w="936" w:type="dxa"/>
          </w:tcPr>
          <w:p w14:paraId="32795DD3" w14:textId="74FA0320" w:rsidR="00504870" w:rsidRPr="00B429C7" w:rsidRDefault="00504870" w:rsidP="00504870">
            <w:pPr>
              <w:jc w:val="center"/>
            </w:pPr>
            <w:r>
              <w:t>Y1</w:t>
            </w:r>
          </w:p>
        </w:tc>
        <w:tc>
          <w:tcPr>
            <w:tcW w:w="2013" w:type="dxa"/>
          </w:tcPr>
          <w:p w14:paraId="02EB378F" w14:textId="62EA1924" w:rsidR="00504870" w:rsidRPr="00B429C7" w:rsidRDefault="00504870" w:rsidP="00504870">
            <w:r w:rsidRPr="00B429C7">
              <w:t>Phonics</w:t>
            </w:r>
          </w:p>
        </w:tc>
        <w:tc>
          <w:tcPr>
            <w:tcW w:w="6067" w:type="dxa"/>
          </w:tcPr>
          <w:p w14:paraId="5A39BBE3" w14:textId="31DBF2CA" w:rsidR="00504870" w:rsidRPr="00B429C7" w:rsidRDefault="00231462" w:rsidP="00504870">
            <w:hyperlink r:id="rId12" w:history="1">
              <w:r w:rsidR="00504870" w:rsidRPr="00B429C7">
                <w:rPr>
                  <w:rStyle w:val="Hyperlink"/>
                </w:rPr>
                <w:t>https://www.phonicsplay.co.uk/freeIndex.htm</w:t>
              </w:r>
            </w:hyperlink>
            <w:r w:rsidR="00504870" w:rsidRPr="00B429C7">
              <w:t>Free parent/ child access</w:t>
            </w:r>
          </w:p>
        </w:tc>
      </w:tr>
      <w:tr w:rsidR="00504870" w:rsidRPr="00B429C7" w14:paraId="3F367628" w14:textId="77777777" w:rsidTr="00504870">
        <w:tc>
          <w:tcPr>
            <w:tcW w:w="936" w:type="dxa"/>
          </w:tcPr>
          <w:p w14:paraId="40971604" w14:textId="3A6BDD40" w:rsidR="00504870" w:rsidRPr="00B429C7" w:rsidRDefault="00504870" w:rsidP="00504870">
            <w:pPr>
              <w:jc w:val="center"/>
            </w:pPr>
            <w:r>
              <w:t>Y1</w:t>
            </w:r>
          </w:p>
        </w:tc>
        <w:tc>
          <w:tcPr>
            <w:tcW w:w="2013" w:type="dxa"/>
          </w:tcPr>
          <w:p w14:paraId="41C8F396" w14:textId="49D3606E" w:rsidR="00504870" w:rsidRPr="00B429C7" w:rsidRDefault="00504870" w:rsidP="00504870">
            <w:r w:rsidRPr="00B429C7">
              <w:t>Reading</w:t>
            </w:r>
          </w:p>
        </w:tc>
        <w:tc>
          <w:tcPr>
            <w:tcW w:w="6067" w:type="dxa"/>
          </w:tcPr>
          <w:p w14:paraId="5837FB0B" w14:textId="77777777" w:rsidR="00504870" w:rsidRDefault="00231462" w:rsidP="00504870">
            <w:hyperlink r:id="rId13" w:anchor="tab/pm-home/serialmash" w:history="1">
              <w:r w:rsidR="00504870" w:rsidRPr="00B429C7">
                <w:rPr>
                  <w:rStyle w:val="Hyperlink"/>
                </w:rPr>
                <w:t>https://www.purplemash.com/#tab/pm-home/serialmash</w:t>
              </w:r>
            </w:hyperlink>
          </w:p>
          <w:p w14:paraId="0D0B940D" w14:textId="3CEFD7D6" w:rsidR="00504870" w:rsidRPr="00B429C7" w:rsidRDefault="00504870" w:rsidP="00504870">
            <w:r w:rsidRPr="00B429C7">
              <w:t>Child’s Personal Login</w:t>
            </w:r>
          </w:p>
        </w:tc>
      </w:tr>
      <w:tr w:rsidR="00504870" w:rsidRPr="00B429C7" w14:paraId="3D6E8B1D" w14:textId="77777777" w:rsidTr="00504870">
        <w:trPr>
          <w:trHeight w:val="70"/>
        </w:trPr>
        <w:tc>
          <w:tcPr>
            <w:tcW w:w="936" w:type="dxa"/>
          </w:tcPr>
          <w:p w14:paraId="08F09BC9" w14:textId="2B8BEDE2" w:rsidR="00504870" w:rsidRPr="00B429C7" w:rsidRDefault="00504870" w:rsidP="00504870">
            <w:pPr>
              <w:jc w:val="center"/>
            </w:pPr>
            <w:r>
              <w:t>Y1</w:t>
            </w:r>
          </w:p>
        </w:tc>
        <w:tc>
          <w:tcPr>
            <w:tcW w:w="2013" w:type="dxa"/>
          </w:tcPr>
          <w:p w14:paraId="0E27B00A" w14:textId="3A58CB15" w:rsidR="00504870" w:rsidRPr="00B429C7" w:rsidRDefault="00603560" w:rsidP="00504870">
            <w:r>
              <w:t>BBC Website</w:t>
            </w:r>
          </w:p>
        </w:tc>
        <w:tc>
          <w:tcPr>
            <w:tcW w:w="6067" w:type="dxa"/>
          </w:tcPr>
          <w:p w14:paraId="44EAFD9C" w14:textId="1821BDF7" w:rsidR="00504870" w:rsidRPr="00B429C7" w:rsidRDefault="00231462" w:rsidP="00504870">
            <w:hyperlink r:id="rId14" w:history="1">
              <w:r w:rsidR="00504870" w:rsidRPr="00B429C7">
                <w:rPr>
                  <w:rStyle w:val="Hyperlink"/>
                </w:rPr>
                <w:t>http://www.bbc.co.uk/schools/websites/4_11/site/literacy.shtml</w:t>
              </w:r>
            </w:hyperlink>
          </w:p>
        </w:tc>
      </w:tr>
      <w:tr w:rsidR="00504870" w:rsidRPr="00B429C7" w14:paraId="67065954" w14:textId="77777777" w:rsidTr="00504870">
        <w:tc>
          <w:tcPr>
            <w:tcW w:w="936" w:type="dxa"/>
          </w:tcPr>
          <w:p w14:paraId="0E34442F" w14:textId="37AE92D3" w:rsidR="00504870" w:rsidRPr="00B429C7" w:rsidRDefault="00504870" w:rsidP="00504870">
            <w:pPr>
              <w:jc w:val="center"/>
            </w:pPr>
            <w:r>
              <w:t>Y1</w:t>
            </w:r>
          </w:p>
        </w:tc>
        <w:tc>
          <w:tcPr>
            <w:tcW w:w="2013" w:type="dxa"/>
          </w:tcPr>
          <w:p w14:paraId="4B94D5A5" w14:textId="0ED8A7E8" w:rsidR="00504870" w:rsidRPr="00B429C7" w:rsidRDefault="00603560" w:rsidP="00504870">
            <w:r>
              <w:t>BBC Website</w:t>
            </w:r>
          </w:p>
        </w:tc>
        <w:tc>
          <w:tcPr>
            <w:tcW w:w="6067" w:type="dxa"/>
          </w:tcPr>
          <w:p w14:paraId="3656B9AB" w14:textId="618165F9" w:rsidR="00504870" w:rsidRPr="00B429C7" w:rsidRDefault="00231462" w:rsidP="00504870">
            <w:hyperlink r:id="rId15" w:history="1">
              <w:r w:rsidR="00504870" w:rsidRPr="00B429C7">
                <w:rPr>
                  <w:rStyle w:val="Hyperlink"/>
                </w:rPr>
                <w:t>https://www.bbc.co.uk/teach/supermovers/ks1-collection/zbr4scw</w:t>
              </w:r>
            </w:hyperlink>
          </w:p>
        </w:tc>
      </w:tr>
    </w:tbl>
    <w:p w14:paraId="3CF2D8B6" w14:textId="77777777" w:rsidR="00944FF4" w:rsidRPr="00B429C7" w:rsidRDefault="00944FF4"/>
    <w:tbl>
      <w:tblPr>
        <w:tblStyle w:val="TableGrid"/>
        <w:tblW w:w="0" w:type="auto"/>
        <w:tblLook w:val="04A0" w:firstRow="1" w:lastRow="0" w:firstColumn="1" w:lastColumn="0" w:noHBand="0" w:noVBand="1"/>
      </w:tblPr>
      <w:tblGrid>
        <w:gridCol w:w="849"/>
        <w:gridCol w:w="3586"/>
        <w:gridCol w:w="4581"/>
      </w:tblGrid>
      <w:tr w:rsidR="00D241B5" w:rsidRPr="00B429C7" w14:paraId="10D8A23F" w14:textId="77777777" w:rsidTr="11144FF8">
        <w:tc>
          <w:tcPr>
            <w:tcW w:w="9016" w:type="dxa"/>
            <w:gridSpan w:val="3"/>
            <w:shd w:val="clear" w:color="auto" w:fill="9CC2E5" w:themeFill="accent1" w:themeFillTint="99"/>
          </w:tcPr>
          <w:p w14:paraId="0B45F45D" w14:textId="4C8796B5" w:rsidR="00D241B5" w:rsidRPr="00B429C7" w:rsidRDefault="00D241B5" w:rsidP="0026786E">
            <w:pPr>
              <w:rPr>
                <w:b/>
              </w:rPr>
            </w:pPr>
            <w:r w:rsidRPr="00B429C7">
              <w:rPr>
                <w:b/>
              </w:rPr>
              <w:t xml:space="preserve">Maths </w:t>
            </w:r>
          </w:p>
          <w:p w14:paraId="16ED8500" w14:textId="77777777" w:rsidR="008A1195" w:rsidRPr="00B429C7" w:rsidRDefault="008A1195" w:rsidP="0026786E">
            <w:pPr>
              <w:rPr>
                <w:b/>
              </w:rPr>
            </w:pPr>
          </w:p>
          <w:p w14:paraId="72733CFE" w14:textId="77777777" w:rsidR="00335A7A" w:rsidRPr="00B429C7" w:rsidRDefault="00335A7A" w:rsidP="00335A7A">
            <w:pPr>
              <w:shd w:val="clear" w:color="auto" w:fill="9CC2E5" w:themeFill="accent1" w:themeFillTint="99"/>
              <w:contextualSpacing/>
              <w:rPr>
                <w:rFonts w:cstheme="minorHAnsi"/>
                <w:color w:val="404040"/>
                <w:shd w:val="clear" w:color="auto" w:fill="E8ECF2"/>
              </w:rPr>
            </w:pPr>
            <w:r w:rsidRPr="00B429C7">
              <w:rPr>
                <w:rFonts w:cstheme="minorHAnsi"/>
                <w:color w:val="404040"/>
                <w:shd w:val="clear" w:color="auto" w:fill="E8ECF2"/>
              </w:rPr>
              <w:t>weight &amp; mass</w:t>
            </w:r>
          </w:p>
          <w:p w14:paraId="49F7D8F4" w14:textId="77777777" w:rsidR="00335A7A" w:rsidRPr="00B429C7" w:rsidRDefault="00335A7A" w:rsidP="00335A7A">
            <w:pPr>
              <w:shd w:val="clear" w:color="auto" w:fill="9CC2E5" w:themeFill="accent1" w:themeFillTint="99"/>
              <w:rPr>
                <w:b/>
              </w:rPr>
            </w:pPr>
            <w:r w:rsidRPr="00B429C7">
              <w:rPr>
                <w:rFonts w:cstheme="minorHAnsi"/>
                <w:color w:val="404040"/>
                <w:shd w:val="clear" w:color="auto" w:fill="E0E6EF"/>
              </w:rPr>
              <w:t>capacity and volume</w:t>
            </w:r>
            <w:r w:rsidRPr="00B429C7">
              <w:rPr>
                <w:b/>
              </w:rPr>
              <w:t xml:space="preserve"> </w:t>
            </w:r>
          </w:p>
          <w:p w14:paraId="48D4591C" w14:textId="31141530" w:rsidR="008A1195" w:rsidRPr="00B429C7" w:rsidRDefault="008A1195" w:rsidP="0026786E">
            <w:pPr>
              <w:rPr>
                <w:b/>
              </w:rPr>
            </w:pPr>
          </w:p>
        </w:tc>
      </w:tr>
      <w:tr w:rsidR="00C96F16" w:rsidRPr="00B429C7" w14:paraId="09AC3261" w14:textId="77777777" w:rsidTr="00504870">
        <w:tc>
          <w:tcPr>
            <w:tcW w:w="849" w:type="dxa"/>
          </w:tcPr>
          <w:p w14:paraId="31BA914F" w14:textId="14F00B0B" w:rsidR="00C96F16" w:rsidRPr="00B429C7" w:rsidRDefault="00C96F16" w:rsidP="00C96F16">
            <w:pPr>
              <w:jc w:val="center"/>
            </w:pPr>
            <w:r w:rsidRPr="00B429C7">
              <w:t>Class</w:t>
            </w:r>
          </w:p>
        </w:tc>
        <w:tc>
          <w:tcPr>
            <w:tcW w:w="3586" w:type="dxa"/>
          </w:tcPr>
          <w:p w14:paraId="368B198F" w14:textId="708FCFB1" w:rsidR="00C96F16" w:rsidRPr="00B429C7" w:rsidRDefault="00C96F16" w:rsidP="00C96F16">
            <w:r w:rsidRPr="00B429C7">
              <w:t xml:space="preserve">Resource and what we use it for (teachers add image screenshot of app) </w:t>
            </w:r>
          </w:p>
        </w:tc>
        <w:tc>
          <w:tcPr>
            <w:tcW w:w="4581" w:type="dxa"/>
          </w:tcPr>
          <w:p w14:paraId="692DAC70" w14:textId="15221B74" w:rsidR="00C96F16" w:rsidRPr="00B429C7" w:rsidRDefault="00C96F16" w:rsidP="00C96F16">
            <w:r w:rsidRPr="00B429C7">
              <w:t>Access information</w:t>
            </w:r>
          </w:p>
        </w:tc>
      </w:tr>
      <w:tr w:rsidR="00504870" w:rsidRPr="00B429C7" w14:paraId="418FEBFC" w14:textId="77777777" w:rsidTr="00504870">
        <w:tc>
          <w:tcPr>
            <w:tcW w:w="849" w:type="dxa"/>
          </w:tcPr>
          <w:p w14:paraId="6D584018" w14:textId="31AA4378" w:rsidR="00504870" w:rsidRPr="00B429C7" w:rsidRDefault="00504870" w:rsidP="00504870">
            <w:pPr>
              <w:jc w:val="center"/>
            </w:pPr>
            <w:r>
              <w:t>Y1</w:t>
            </w:r>
          </w:p>
        </w:tc>
        <w:tc>
          <w:tcPr>
            <w:tcW w:w="3586" w:type="dxa"/>
          </w:tcPr>
          <w:p w14:paraId="0FB78278" w14:textId="1B3B0FD3" w:rsidR="00504870" w:rsidRPr="00B429C7" w:rsidRDefault="00603560" w:rsidP="00504870">
            <w:r>
              <w:t>Maths games and activities</w:t>
            </w:r>
          </w:p>
        </w:tc>
        <w:tc>
          <w:tcPr>
            <w:tcW w:w="4581" w:type="dxa"/>
          </w:tcPr>
          <w:p w14:paraId="0562CB0E" w14:textId="0974F416" w:rsidR="00504870" w:rsidRPr="00B429C7" w:rsidRDefault="00231462" w:rsidP="00504870">
            <w:hyperlink r:id="rId16" w:anchor="tab/pm-home/maths" w:history="1">
              <w:r w:rsidR="00504870" w:rsidRPr="00B429C7">
                <w:rPr>
                  <w:rStyle w:val="Hyperlink"/>
                </w:rPr>
                <w:t>https://www.purplemash.com/#tab/pm-home/maths</w:t>
              </w:r>
            </w:hyperlink>
          </w:p>
        </w:tc>
      </w:tr>
      <w:tr w:rsidR="00504870" w:rsidRPr="00B429C7" w14:paraId="2484B06E" w14:textId="77777777" w:rsidTr="00504870">
        <w:tc>
          <w:tcPr>
            <w:tcW w:w="849" w:type="dxa"/>
          </w:tcPr>
          <w:p w14:paraId="6A29B0E1" w14:textId="6BEB13C7" w:rsidR="00504870" w:rsidRPr="00B429C7" w:rsidRDefault="00504870" w:rsidP="00504870">
            <w:pPr>
              <w:jc w:val="center"/>
            </w:pPr>
            <w:r>
              <w:t>Y1</w:t>
            </w:r>
          </w:p>
        </w:tc>
        <w:tc>
          <w:tcPr>
            <w:tcW w:w="3586" w:type="dxa"/>
          </w:tcPr>
          <w:p w14:paraId="34CE0A41" w14:textId="0C5365C4" w:rsidR="00504870" w:rsidRPr="00B429C7" w:rsidRDefault="00603560" w:rsidP="00504870">
            <w:r>
              <w:t>Objective overviews and learning ideas.</w:t>
            </w:r>
          </w:p>
        </w:tc>
        <w:tc>
          <w:tcPr>
            <w:tcW w:w="4581" w:type="dxa"/>
          </w:tcPr>
          <w:p w14:paraId="6D98A12B" w14:textId="66C4A9AF" w:rsidR="00504870" w:rsidRPr="00B429C7" w:rsidRDefault="00231462" w:rsidP="00504870">
            <w:hyperlink r:id="rId17" w:history="1">
              <w:r w:rsidR="00504870" w:rsidRPr="00B429C7">
                <w:rPr>
                  <w:rStyle w:val="Hyperlink"/>
                </w:rPr>
                <w:t>https://whiterosemaths.com/wp-content/uploads/2019/10/Year-1-and-2-Mixed-Age-Spring-Block-3-Length-and-Height.pdf</w:t>
              </w:r>
            </w:hyperlink>
          </w:p>
        </w:tc>
      </w:tr>
      <w:tr w:rsidR="00504870" w:rsidRPr="00B429C7" w14:paraId="7CB7B391" w14:textId="77777777" w:rsidTr="00504870">
        <w:tc>
          <w:tcPr>
            <w:tcW w:w="849" w:type="dxa"/>
          </w:tcPr>
          <w:p w14:paraId="3623A3CD" w14:textId="3462BA8C" w:rsidR="00504870" w:rsidRPr="00B429C7" w:rsidRDefault="00504870" w:rsidP="00504870">
            <w:pPr>
              <w:jc w:val="center"/>
            </w:pPr>
            <w:r>
              <w:t>Y1</w:t>
            </w:r>
          </w:p>
        </w:tc>
        <w:tc>
          <w:tcPr>
            <w:tcW w:w="3586" w:type="dxa"/>
          </w:tcPr>
          <w:p w14:paraId="2946DB82" w14:textId="3D88E074" w:rsidR="00504870" w:rsidRPr="00B429C7" w:rsidRDefault="00603560" w:rsidP="00504870">
            <w:r>
              <w:t>BBC Website</w:t>
            </w:r>
          </w:p>
        </w:tc>
        <w:tc>
          <w:tcPr>
            <w:tcW w:w="4581" w:type="dxa"/>
          </w:tcPr>
          <w:p w14:paraId="110FFD37" w14:textId="21AE9989" w:rsidR="00504870" w:rsidRPr="00B429C7" w:rsidRDefault="00231462" w:rsidP="00504870">
            <w:hyperlink r:id="rId18" w:history="1">
              <w:r w:rsidR="00504870" w:rsidRPr="00B429C7">
                <w:rPr>
                  <w:rStyle w:val="Hyperlink"/>
                </w:rPr>
                <w:t>https://www.bbc.co.uk/teach/supermovers/ks1-collection/zbr4scw</w:t>
              </w:r>
            </w:hyperlink>
          </w:p>
        </w:tc>
      </w:tr>
    </w:tbl>
    <w:p w14:paraId="6DFB9E20" w14:textId="77777777" w:rsidR="00072050" w:rsidRPr="00B429C7" w:rsidRDefault="00072050"/>
    <w:tbl>
      <w:tblPr>
        <w:tblStyle w:val="TableGrid"/>
        <w:tblW w:w="0" w:type="auto"/>
        <w:tblLook w:val="04A0" w:firstRow="1" w:lastRow="0" w:firstColumn="1" w:lastColumn="0" w:noHBand="0" w:noVBand="1"/>
      </w:tblPr>
      <w:tblGrid>
        <w:gridCol w:w="800"/>
        <w:gridCol w:w="3519"/>
        <w:gridCol w:w="4697"/>
      </w:tblGrid>
      <w:tr w:rsidR="00D241B5" w:rsidRPr="00B429C7" w14:paraId="7ED9E73B" w14:textId="77777777" w:rsidTr="00FA7E02">
        <w:tc>
          <w:tcPr>
            <w:tcW w:w="9016" w:type="dxa"/>
            <w:gridSpan w:val="3"/>
            <w:shd w:val="clear" w:color="auto" w:fill="A8D08D" w:themeFill="accent6" w:themeFillTint="99"/>
          </w:tcPr>
          <w:p w14:paraId="69A3D3D5" w14:textId="6D698A04" w:rsidR="008A1195" w:rsidRPr="00B429C7" w:rsidRDefault="00C86E0E" w:rsidP="0026786E">
            <w:pPr>
              <w:rPr>
                <w:b/>
              </w:rPr>
            </w:pPr>
            <w:r w:rsidRPr="00B429C7">
              <w:rPr>
                <w:b/>
              </w:rPr>
              <w:t>French</w:t>
            </w:r>
          </w:p>
          <w:p w14:paraId="73BBD275" w14:textId="77777777" w:rsidR="008A1195" w:rsidRPr="00B429C7" w:rsidRDefault="008A1195" w:rsidP="0026786E">
            <w:pPr>
              <w:rPr>
                <w:b/>
              </w:rPr>
            </w:pPr>
          </w:p>
          <w:p w14:paraId="08FDE775" w14:textId="45168F51" w:rsidR="00B429C7" w:rsidRPr="00B429C7" w:rsidRDefault="00B429C7" w:rsidP="00B429C7">
            <w:r w:rsidRPr="00B429C7">
              <w:rPr>
                <w:rFonts w:cstheme="minorHAnsi"/>
              </w:rPr>
              <w:t>Colours/greetings</w:t>
            </w:r>
          </w:p>
          <w:p w14:paraId="0FA53B4A" w14:textId="41FC1B9D" w:rsidR="00B429C7" w:rsidRPr="00B429C7" w:rsidRDefault="00B429C7" w:rsidP="00B429C7">
            <w:r w:rsidRPr="00B429C7">
              <w:rPr>
                <w:rFonts w:cstheme="minorHAnsi"/>
              </w:rPr>
              <w:t>Common animals</w:t>
            </w:r>
          </w:p>
          <w:p w14:paraId="68434A44" w14:textId="1F356EE9" w:rsidR="008A1195" w:rsidRPr="00B429C7" w:rsidRDefault="008A1195" w:rsidP="0026786E">
            <w:pPr>
              <w:rPr>
                <w:b/>
              </w:rPr>
            </w:pPr>
          </w:p>
        </w:tc>
      </w:tr>
      <w:tr w:rsidR="00C96F16" w:rsidRPr="00B429C7" w14:paraId="0931C645" w14:textId="77777777" w:rsidTr="00603560">
        <w:tc>
          <w:tcPr>
            <w:tcW w:w="800" w:type="dxa"/>
          </w:tcPr>
          <w:p w14:paraId="51A37660" w14:textId="77777777" w:rsidR="00C96F16" w:rsidRPr="00B429C7" w:rsidRDefault="00C96F16" w:rsidP="0026786E">
            <w:pPr>
              <w:jc w:val="center"/>
            </w:pPr>
            <w:r w:rsidRPr="00B429C7">
              <w:t>Class</w:t>
            </w:r>
          </w:p>
        </w:tc>
        <w:tc>
          <w:tcPr>
            <w:tcW w:w="3519" w:type="dxa"/>
          </w:tcPr>
          <w:p w14:paraId="01F14C59" w14:textId="77777777" w:rsidR="00C96F16" w:rsidRPr="00B429C7" w:rsidRDefault="00C96F16" w:rsidP="0026786E">
            <w:r w:rsidRPr="00B429C7">
              <w:t xml:space="preserve">Resource and what we use it for (teachers add image screenshot of app) </w:t>
            </w:r>
          </w:p>
        </w:tc>
        <w:tc>
          <w:tcPr>
            <w:tcW w:w="4697" w:type="dxa"/>
          </w:tcPr>
          <w:p w14:paraId="7ABD08EA" w14:textId="59B2BD09" w:rsidR="00C96F16" w:rsidRPr="00B429C7" w:rsidRDefault="00C96F16" w:rsidP="0026786E">
            <w:r w:rsidRPr="00B429C7">
              <w:t>Access information</w:t>
            </w:r>
          </w:p>
        </w:tc>
      </w:tr>
      <w:tr w:rsidR="00603560" w:rsidRPr="00B429C7" w14:paraId="68E0B849" w14:textId="77777777" w:rsidTr="00603560">
        <w:tc>
          <w:tcPr>
            <w:tcW w:w="800" w:type="dxa"/>
          </w:tcPr>
          <w:p w14:paraId="689A5758" w14:textId="19C1A1DB" w:rsidR="00603560" w:rsidRPr="00B429C7" w:rsidRDefault="00603560" w:rsidP="00603560">
            <w:pPr>
              <w:jc w:val="center"/>
            </w:pPr>
            <w:r>
              <w:t>Y1</w:t>
            </w:r>
          </w:p>
        </w:tc>
        <w:tc>
          <w:tcPr>
            <w:tcW w:w="3519" w:type="dxa"/>
          </w:tcPr>
          <w:p w14:paraId="70DF9E56" w14:textId="2DC771AD" w:rsidR="00603560" w:rsidRPr="00B429C7" w:rsidRDefault="00603560" w:rsidP="00603560">
            <w:r>
              <w:t xml:space="preserve">BBC website </w:t>
            </w:r>
          </w:p>
        </w:tc>
        <w:tc>
          <w:tcPr>
            <w:tcW w:w="4697" w:type="dxa"/>
          </w:tcPr>
          <w:p w14:paraId="144A5D23" w14:textId="643BD132" w:rsidR="00603560" w:rsidRPr="00B429C7" w:rsidRDefault="00231462" w:rsidP="00603560">
            <w:hyperlink r:id="rId19" w:history="1">
              <w:r w:rsidR="00603560" w:rsidRPr="00B429C7">
                <w:rPr>
                  <w:rStyle w:val="Hyperlink"/>
                </w:rPr>
                <w:t>https://www.bbc.co.uk/bitesize/subjects/zr8jmp3</w:t>
              </w:r>
            </w:hyperlink>
          </w:p>
        </w:tc>
      </w:tr>
      <w:tr w:rsidR="00603560" w:rsidRPr="00B429C7" w14:paraId="31B5F44D" w14:textId="77777777" w:rsidTr="00603560">
        <w:tc>
          <w:tcPr>
            <w:tcW w:w="800" w:type="dxa"/>
          </w:tcPr>
          <w:p w14:paraId="19DCBE01" w14:textId="346B0AE0" w:rsidR="00603560" w:rsidRPr="00B429C7" w:rsidRDefault="00603560" w:rsidP="00603560">
            <w:pPr>
              <w:jc w:val="center"/>
            </w:pPr>
            <w:r>
              <w:t>Y1</w:t>
            </w:r>
          </w:p>
        </w:tc>
        <w:tc>
          <w:tcPr>
            <w:tcW w:w="3519" w:type="dxa"/>
          </w:tcPr>
          <w:p w14:paraId="738610EB" w14:textId="2066B161" w:rsidR="00603560" w:rsidRPr="00B429C7" w:rsidRDefault="00603560" w:rsidP="00603560">
            <w:r>
              <w:t xml:space="preserve">BBC website </w:t>
            </w:r>
          </w:p>
        </w:tc>
        <w:tc>
          <w:tcPr>
            <w:tcW w:w="4697" w:type="dxa"/>
          </w:tcPr>
          <w:p w14:paraId="463F29E8" w14:textId="65D54740" w:rsidR="00603560" w:rsidRPr="00B429C7" w:rsidRDefault="00231462" w:rsidP="00603560">
            <w:hyperlink r:id="rId20" w:history="1">
              <w:r w:rsidR="00603560" w:rsidRPr="00B429C7">
                <w:rPr>
                  <w:rStyle w:val="Hyperlink"/>
                </w:rPr>
                <w:t>https://www.bbc.co.uk/teach/supermovers/ks1-collection/zbr4scw</w:t>
              </w:r>
            </w:hyperlink>
          </w:p>
        </w:tc>
      </w:tr>
      <w:tr w:rsidR="00603560" w:rsidRPr="00B429C7" w14:paraId="62028D8F" w14:textId="77777777" w:rsidTr="00603560">
        <w:tc>
          <w:tcPr>
            <w:tcW w:w="800" w:type="dxa"/>
          </w:tcPr>
          <w:p w14:paraId="0880C165" w14:textId="27E2F8E6" w:rsidR="00603560" w:rsidRDefault="00603560" w:rsidP="00603560">
            <w:pPr>
              <w:jc w:val="center"/>
            </w:pPr>
            <w:r>
              <w:t>Y1</w:t>
            </w:r>
          </w:p>
        </w:tc>
        <w:tc>
          <w:tcPr>
            <w:tcW w:w="3519" w:type="dxa"/>
          </w:tcPr>
          <w:p w14:paraId="4E87F963" w14:textId="7D79EF21" w:rsidR="00603560" w:rsidRDefault="00603560" w:rsidP="00603560">
            <w:r>
              <w:t xml:space="preserve">Useful website </w:t>
            </w:r>
          </w:p>
        </w:tc>
        <w:tc>
          <w:tcPr>
            <w:tcW w:w="4697" w:type="dxa"/>
          </w:tcPr>
          <w:p w14:paraId="51771F8F" w14:textId="49D7B7B4" w:rsidR="00603560" w:rsidRPr="00B429C7" w:rsidRDefault="00231462" w:rsidP="00603560">
            <w:hyperlink r:id="rId21" w:history="1">
              <w:r w:rsidR="00603560">
                <w:rPr>
                  <w:rStyle w:val="Hyperlink"/>
                </w:rPr>
                <w:t>https://www.duolingo.com/</w:t>
              </w:r>
            </w:hyperlink>
          </w:p>
        </w:tc>
      </w:tr>
    </w:tbl>
    <w:p w14:paraId="769D0D3C" w14:textId="47178CB2" w:rsidR="00072050" w:rsidRDefault="00072050"/>
    <w:p w14:paraId="6D7D583C" w14:textId="7CAEF240" w:rsidR="00603560" w:rsidRDefault="00603560"/>
    <w:p w14:paraId="5E907636" w14:textId="77777777" w:rsidR="00603560" w:rsidRPr="00B429C7" w:rsidRDefault="00603560"/>
    <w:tbl>
      <w:tblPr>
        <w:tblStyle w:val="TableGrid"/>
        <w:tblW w:w="0" w:type="auto"/>
        <w:tblLook w:val="04A0" w:firstRow="1" w:lastRow="0" w:firstColumn="1" w:lastColumn="0" w:noHBand="0" w:noVBand="1"/>
      </w:tblPr>
      <w:tblGrid>
        <w:gridCol w:w="696"/>
        <w:gridCol w:w="2359"/>
        <w:gridCol w:w="5961"/>
      </w:tblGrid>
      <w:tr w:rsidR="00D241B5" w:rsidRPr="00B429C7" w14:paraId="6FC7A2E2" w14:textId="77777777" w:rsidTr="00D241B5">
        <w:tc>
          <w:tcPr>
            <w:tcW w:w="9016" w:type="dxa"/>
            <w:gridSpan w:val="3"/>
            <w:shd w:val="clear" w:color="auto" w:fill="C45911" w:themeFill="accent2" w:themeFillShade="BF"/>
          </w:tcPr>
          <w:p w14:paraId="2D295653" w14:textId="29849BED" w:rsidR="00D241B5" w:rsidRPr="00B429C7" w:rsidRDefault="00D241B5" w:rsidP="0026786E">
            <w:pPr>
              <w:rPr>
                <w:b/>
              </w:rPr>
            </w:pPr>
            <w:proofErr w:type="gramStart"/>
            <w:r w:rsidRPr="00B429C7">
              <w:rPr>
                <w:b/>
              </w:rPr>
              <w:lastRenderedPageBreak/>
              <w:t>Humanities  History</w:t>
            </w:r>
            <w:proofErr w:type="gramEnd"/>
          </w:p>
          <w:p w14:paraId="26FEAFDA" w14:textId="65D7829A" w:rsidR="008A1195" w:rsidRPr="00B429C7" w:rsidRDefault="008A1195" w:rsidP="0026786E">
            <w:pPr>
              <w:rPr>
                <w:b/>
              </w:rPr>
            </w:pPr>
          </w:p>
          <w:p w14:paraId="77730598" w14:textId="77777777" w:rsidR="00335A7A" w:rsidRPr="00B429C7" w:rsidRDefault="00335A7A" w:rsidP="00335A7A">
            <w:pPr>
              <w:rPr>
                <w:rFonts w:cstheme="minorHAnsi"/>
              </w:rPr>
            </w:pPr>
            <w:r w:rsidRPr="00B429C7">
              <w:rPr>
                <w:rFonts w:cstheme="minorHAnsi"/>
                <w:b/>
              </w:rPr>
              <w:t>Homes</w:t>
            </w:r>
          </w:p>
          <w:p w14:paraId="17BA4409" w14:textId="3DE315F8" w:rsidR="00335A7A" w:rsidRPr="00B429C7" w:rsidRDefault="00335A7A" w:rsidP="00335A7A">
            <w:pPr>
              <w:rPr>
                <w:rFonts w:cstheme="minorHAnsi"/>
              </w:rPr>
            </w:pPr>
            <w:r w:rsidRPr="00B429C7">
              <w:rPr>
                <w:rFonts w:cstheme="minorHAnsi"/>
              </w:rPr>
              <w:t>To recognise different rooms and objects from long ago. To find answers to questions and to make inferences about home life from this.</w:t>
            </w:r>
          </w:p>
          <w:p w14:paraId="03981D5B" w14:textId="513E3D2C" w:rsidR="008A1195" w:rsidRPr="00B429C7" w:rsidRDefault="00335A7A" w:rsidP="0026786E">
            <w:pPr>
              <w:rPr>
                <w:b/>
              </w:rPr>
            </w:pPr>
            <w:r w:rsidRPr="00B429C7">
              <w:rPr>
                <w:rFonts w:cstheme="minorHAnsi"/>
              </w:rPr>
              <w:t>To recognise different rooms and objects from long ago. To apply knowledge and understanding about home life in the past.</w:t>
            </w:r>
          </w:p>
        </w:tc>
      </w:tr>
      <w:tr w:rsidR="00C96F16" w:rsidRPr="00B429C7" w14:paraId="5CBEE8F6" w14:textId="77777777" w:rsidTr="00C609C7">
        <w:tc>
          <w:tcPr>
            <w:tcW w:w="696" w:type="dxa"/>
          </w:tcPr>
          <w:p w14:paraId="69F9F736" w14:textId="77777777" w:rsidR="00C96F16" w:rsidRPr="00B429C7" w:rsidRDefault="00C96F16" w:rsidP="0026786E">
            <w:pPr>
              <w:jc w:val="center"/>
            </w:pPr>
            <w:r w:rsidRPr="00B429C7">
              <w:t>Class</w:t>
            </w:r>
          </w:p>
        </w:tc>
        <w:tc>
          <w:tcPr>
            <w:tcW w:w="2359" w:type="dxa"/>
          </w:tcPr>
          <w:p w14:paraId="60500F27" w14:textId="77777777" w:rsidR="00C96F16" w:rsidRPr="00B429C7" w:rsidRDefault="00C96F16" w:rsidP="0026786E">
            <w:r w:rsidRPr="00B429C7">
              <w:t xml:space="preserve">Resource and what we use it for (teachers add image screenshot of app) </w:t>
            </w:r>
          </w:p>
        </w:tc>
        <w:tc>
          <w:tcPr>
            <w:tcW w:w="5961" w:type="dxa"/>
          </w:tcPr>
          <w:p w14:paraId="1CD943FE" w14:textId="019A1121" w:rsidR="00C96F16" w:rsidRPr="00B429C7" w:rsidRDefault="00C96F16" w:rsidP="0026786E">
            <w:r w:rsidRPr="00B429C7">
              <w:t>Access information</w:t>
            </w:r>
          </w:p>
        </w:tc>
      </w:tr>
      <w:tr w:rsidR="00603560" w:rsidRPr="00B429C7" w14:paraId="3B3C4695" w14:textId="77777777" w:rsidTr="00C609C7">
        <w:tc>
          <w:tcPr>
            <w:tcW w:w="696" w:type="dxa"/>
          </w:tcPr>
          <w:p w14:paraId="05B32227" w14:textId="2C8573CA" w:rsidR="00603560" w:rsidRPr="00B429C7" w:rsidRDefault="00603560" w:rsidP="00603560">
            <w:pPr>
              <w:jc w:val="center"/>
            </w:pPr>
            <w:r>
              <w:t>Y1</w:t>
            </w:r>
          </w:p>
        </w:tc>
        <w:tc>
          <w:tcPr>
            <w:tcW w:w="2359" w:type="dxa"/>
          </w:tcPr>
          <w:p w14:paraId="54CD245A" w14:textId="67A2C659" w:rsidR="00603560" w:rsidRPr="00B429C7" w:rsidRDefault="00603560" w:rsidP="00603560">
            <w:r>
              <w:t>Video clips</w:t>
            </w:r>
          </w:p>
        </w:tc>
        <w:tc>
          <w:tcPr>
            <w:tcW w:w="5961" w:type="dxa"/>
          </w:tcPr>
          <w:p w14:paraId="36FEB5B0" w14:textId="49BC5C6F" w:rsidR="00603560" w:rsidRPr="00B429C7" w:rsidRDefault="00231462" w:rsidP="00603560">
            <w:hyperlink r:id="rId22" w:history="1">
              <w:r w:rsidR="00603560" w:rsidRPr="00B429C7">
                <w:rPr>
                  <w:rStyle w:val="Hyperlink"/>
                </w:rPr>
                <w:t>https://www.bbc.co.uk/bitesize/topics/zx3bkqt/resources/1</w:t>
              </w:r>
            </w:hyperlink>
          </w:p>
        </w:tc>
      </w:tr>
      <w:tr w:rsidR="00603560" w:rsidRPr="00B429C7" w14:paraId="40673199" w14:textId="77777777" w:rsidTr="00C609C7">
        <w:tc>
          <w:tcPr>
            <w:tcW w:w="696" w:type="dxa"/>
          </w:tcPr>
          <w:p w14:paraId="4D71B926" w14:textId="16B7DA76" w:rsidR="00603560" w:rsidRPr="00B429C7" w:rsidRDefault="00603560" w:rsidP="00603560">
            <w:pPr>
              <w:jc w:val="center"/>
            </w:pPr>
            <w:r>
              <w:t>Y1</w:t>
            </w:r>
          </w:p>
        </w:tc>
        <w:tc>
          <w:tcPr>
            <w:tcW w:w="2359" w:type="dxa"/>
          </w:tcPr>
          <w:p w14:paraId="30D7AA69" w14:textId="010E7EB6" w:rsidR="00603560" w:rsidRPr="00B429C7" w:rsidRDefault="00C609C7" w:rsidP="00603560">
            <w:r>
              <w:t>Writing and art ideas</w:t>
            </w:r>
          </w:p>
        </w:tc>
        <w:tc>
          <w:tcPr>
            <w:tcW w:w="5961" w:type="dxa"/>
          </w:tcPr>
          <w:p w14:paraId="34FF1C98" w14:textId="5D90547B" w:rsidR="00603560" w:rsidRPr="00B429C7" w:rsidRDefault="00231462" w:rsidP="00603560">
            <w:hyperlink r:id="rId23" w:anchor="tab/pm-home/topics/history/old_and_new_history/houses_and_homes" w:history="1">
              <w:r w:rsidR="00C609C7">
                <w:rPr>
                  <w:rStyle w:val="Hyperlink"/>
                </w:rPr>
                <w:t>https://www.purplemash.com/#tab/pm-home/topics/history/old_and_new_history/houses_and_homes</w:t>
              </w:r>
            </w:hyperlink>
          </w:p>
        </w:tc>
      </w:tr>
    </w:tbl>
    <w:p w14:paraId="5390B656" w14:textId="77777777" w:rsidR="00C86E0E" w:rsidRPr="00B429C7" w:rsidRDefault="00C86E0E" w:rsidP="00072050"/>
    <w:tbl>
      <w:tblPr>
        <w:tblStyle w:val="TableGrid"/>
        <w:tblW w:w="0" w:type="auto"/>
        <w:tblInd w:w="-289" w:type="dxa"/>
        <w:tblLook w:val="04A0" w:firstRow="1" w:lastRow="0" w:firstColumn="1" w:lastColumn="0" w:noHBand="0" w:noVBand="1"/>
      </w:tblPr>
      <w:tblGrid>
        <w:gridCol w:w="986"/>
        <w:gridCol w:w="3447"/>
        <w:gridCol w:w="4650"/>
        <w:gridCol w:w="222"/>
      </w:tblGrid>
      <w:tr w:rsidR="00D241B5" w:rsidRPr="00B429C7" w14:paraId="3E63FE78" w14:textId="77777777" w:rsidTr="00335A7A">
        <w:tc>
          <w:tcPr>
            <w:tcW w:w="9305" w:type="dxa"/>
            <w:gridSpan w:val="4"/>
            <w:shd w:val="clear" w:color="auto" w:fill="FFD966" w:themeFill="accent4" w:themeFillTint="99"/>
          </w:tcPr>
          <w:p w14:paraId="29C5EB23" w14:textId="1AF202D5" w:rsidR="008A1195" w:rsidRPr="00B429C7" w:rsidRDefault="00D241B5" w:rsidP="0026786E">
            <w:pPr>
              <w:rPr>
                <w:b/>
              </w:rPr>
            </w:pPr>
            <w:r w:rsidRPr="00B429C7">
              <w:rPr>
                <w:b/>
              </w:rPr>
              <w:t>Science</w:t>
            </w:r>
          </w:p>
          <w:p w14:paraId="66C97975" w14:textId="77777777" w:rsidR="00335A7A" w:rsidRPr="00B429C7" w:rsidRDefault="00335A7A" w:rsidP="00335A7A">
            <w:pPr>
              <w:contextualSpacing/>
              <w:rPr>
                <w:rFonts w:cstheme="minorHAnsi"/>
                <w:b/>
              </w:rPr>
            </w:pPr>
            <w:r w:rsidRPr="00B429C7">
              <w:rPr>
                <w:rFonts w:cstheme="minorHAnsi"/>
                <w:b/>
              </w:rPr>
              <w:t>Plants</w:t>
            </w:r>
          </w:p>
          <w:p w14:paraId="5A455FA9" w14:textId="77777777" w:rsidR="00335A7A" w:rsidRPr="00B429C7" w:rsidRDefault="00335A7A" w:rsidP="00335A7A">
            <w:pPr>
              <w:contextualSpacing/>
            </w:pPr>
            <w:r w:rsidRPr="00B429C7">
              <w:t xml:space="preserve">To identify and describe the basic structure of a variety of common flowering plants, including trees by making and labelling plant pictures. </w:t>
            </w:r>
          </w:p>
          <w:p w14:paraId="3273AE49" w14:textId="77777777" w:rsidR="00335A7A" w:rsidRPr="00B429C7" w:rsidRDefault="00335A7A" w:rsidP="00335A7A">
            <w:pPr>
              <w:contextualSpacing/>
            </w:pPr>
            <w:r w:rsidRPr="00B429C7">
              <w:t xml:space="preserve">To observe closely, using simple equipment in the context of observing the growth of bean plants. </w:t>
            </w:r>
          </w:p>
          <w:p w14:paraId="4DB44C18" w14:textId="77777777" w:rsidR="008A1195" w:rsidRPr="00B429C7" w:rsidRDefault="008A1195" w:rsidP="0026786E">
            <w:pPr>
              <w:rPr>
                <w:b/>
              </w:rPr>
            </w:pPr>
          </w:p>
          <w:p w14:paraId="3D4CE94A" w14:textId="18D825DD" w:rsidR="008A1195" w:rsidRPr="00B429C7" w:rsidRDefault="008A1195" w:rsidP="0026786E">
            <w:pPr>
              <w:rPr>
                <w:b/>
              </w:rPr>
            </w:pPr>
          </w:p>
        </w:tc>
      </w:tr>
      <w:tr w:rsidR="00C96F16" w:rsidRPr="00B429C7" w14:paraId="6244BE4E" w14:textId="77777777" w:rsidTr="00C609C7">
        <w:tc>
          <w:tcPr>
            <w:tcW w:w="986" w:type="dxa"/>
          </w:tcPr>
          <w:p w14:paraId="7E934AE5" w14:textId="77777777" w:rsidR="00C96F16" w:rsidRPr="00B429C7" w:rsidRDefault="00C96F16" w:rsidP="0026786E">
            <w:pPr>
              <w:jc w:val="center"/>
            </w:pPr>
            <w:r w:rsidRPr="00B429C7">
              <w:t>Class</w:t>
            </w:r>
          </w:p>
        </w:tc>
        <w:tc>
          <w:tcPr>
            <w:tcW w:w="3447" w:type="dxa"/>
          </w:tcPr>
          <w:p w14:paraId="5BA5BBCC" w14:textId="682E46D9" w:rsidR="00C96F16" w:rsidRPr="00B429C7" w:rsidRDefault="00C96F16" w:rsidP="0026786E">
            <w:r w:rsidRPr="00B429C7">
              <w:t xml:space="preserve">Resource and what we use it for </w:t>
            </w:r>
          </w:p>
        </w:tc>
        <w:tc>
          <w:tcPr>
            <w:tcW w:w="4650" w:type="dxa"/>
          </w:tcPr>
          <w:p w14:paraId="098FAFFF" w14:textId="77777777" w:rsidR="00C96F16" w:rsidRPr="00B429C7" w:rsidRDefault="00C96F16" w:rsidP="0026786E">
            <w:r w:rsidRPr="00B429C7">
              <w:t>Access information</w:t>
            </w:r>
          </w:p>
        </w:tc>
        <w:tc>
          <w:tcPr>
            <w:tcW w:w="222" w:type="dxa"/>
            <w:vMerge w:val="restart"/>
          </w:tcPr>
          <w:p w14:paraId="055B1578" w14:textId="53309DF8" w:rsidR="00C96F16" w:rsidRPr="00B429C7" w:rsidRDefault="00C96F16" w:rsidP="0026786E"/>
        </w:tc>
      </w:tr>
      <w:tr w:rsidR="00504870" w:rsidRPr="00B429C7" w14:paraId="6DC2331E" w14:textId="77777777" w:rsidTr="00C609C7">
        <w:tc>
          <w:tcPr>
            <w:tcW w:w="986" w:type="dxa"/>
          </w:tcPr>
          <w:p w14:paraId="5492A958" w14:textId="042C4A4D" w:rsidR="00504870" w:rsidRPr="00B429C7" w:rsidRDefault="00504870" w:rsidP="00504870">
            <w:pPr>
              <w:jc w:val="center"/>
            </w:pPr>
            <w:r>
              <w:t>Y1</w:t>
            </w:r>
          </w:p>
        </w:tc>
        <w:tc>
          <w:tcPr>
            <w:tcW w:w="3447" w:type="dxa"/>
          </w:tcPr>
          <w:p w14:paraId="38DBD2D3" w14:textId="592AE7C1" w:rsidR="00504870" w:rsidRPr="00B429C7" w:rsidRDefault="00504870" w:rsidP="00504870">
            <w:r w:rsidRPr="00B429C7">
              <w:t>BBC Bitesize KS1 Science</w:t>
            </w:r>
          </w:p>
          <w:p w14:paraId="42C6D796" w14:textId="2FBE305D" w:rsidR="00504870" w:rsidRPr="00B429C7" w:rsidRDefault="00504870" w:rsidP="00504870"/>
        </w:tc>
        <w:tc>
          <w:tcPr>
            <w:tcW w:w="4650" w:type="dxa"/>
          </w:tcPr>
          <w:p w14:paraId="54674117" w14:textId="35B1B56F" w:rsidR="00504870" w:rsidRPr="00B429C7" w:rsidRDefault="00231462" w:rsidP="00504870">
            <w:hyperlink r:id="rId24">
              <w:r w:rsidR="00504870" w:rsidRPr="00B429C7">
                <w:rPr>
                  <w:rStyle w:val="Hyperlink"/>
                  <w:rFonts w:ascii="Calibri" w:eastAsia="Calibri" w:hAnsi="Calibri" w:cs="Calibri"/>
                </w:rPr>
                <w:t>https://www.bbc.co.uk/bitesize/subjects/z6svr82</w:t>
              </w:r>
            </w:hyperlink>
            <w:r w:rsidR="00504870" w:rsidRPr="00B429C7">
              <w:rPr>
                <w:rFonts w:ascii="Calibri" w:eastAsia="Calibri" w:hAnsi="Calibri" w:cs="Calibri"/>
              </w:rPr>
              <w:t xml:space="preserve"> </w:t>
            </w:r>
          </w:p>
          <w:p w14:paraId="6E1831B3" w14:textId="10F9D56D" w:rsidR="00504870" w:rsidRPr="00B429C7" w:rsidRDefault="00504870" w:rsidP="00504870">
            <w:pPr>
              <w:rPr>
                <w:rFonts w:ascii="Calibri" w:eastAsia="Calibri" w:hAnsi="Calibri" w:cs="Calibri"/>
              </w:rPr>
            </w:pPr>
          </w:p>
        </w:tc>
        <w:tc>
          <w:tcPr>
            <w:tcW w:w="222" w:type="dxa"/>
            <w:vMerge/>
          </w:tcPr>
          <w:p w14:paraId="54E11D2A" w14:textId="77777777" w:rsidR="00504870" w:rsidRPr="00B429C7" w:rsidRDefault="00504870" w:rsidP="00504870"/>
        </w:tc>
      </w:tr>
      <w:tr w:rsidR="00504870" w:rsidRPr="00B429C7" w14:paraId="32DE6FCB" w14:textId="77777777" w:rsidTr="00C609C7">
        <w:tc>
          <w:tcPr>
            <w:tcW w:w="986" w:type="dxa"/>
          </w:tcPr>
          <w:p w14:paraId="1D9C8323" w14:textId="322B1D5A" w:rsidR="00504870" w:rsidRPr="00B429C7" w:rsidRDefault="00504870" w:rsidP="00504870">
            <w:pPr>
              <w:jc w:val="center"/>
            </w:pPr>
            <w:r>
              <w:t>Y1</w:t>
            </w:r>
          </w:p>
        </w:tc>
        <w:tc>
          <w:tcPr>
            <w:tcW w:w="3447" w:type="dxa"/>
          </w:tcPr>
          <w:p w14:paraId="31126E5D" w14:textId="476F3966" w:rsidR="00504870" w:rsidRPr="00B429C7" w:rsidRDefault="00603560" w:rsidP="00504870">
            <w:r>
              <w:t>Science activities</w:t>
            </w:r>
          </w:p>
        </w:tc>
        <w:tc>
          <w:tcPr>
            <w:tcW w:w="4650" w:type="dxa"/>
          </w:tcPr>
          <w:p w14:paraId="2DE403A5" w14:textId="6A1DEBF4" w:rsidR="00504870" w:rsidRPr="00B429C7" w:rsidRDefault="00231462" w:rsidP="00504870">
            <w:pPr>
              <w:rPr>
                <w:rFonts w:ascii="Calibri" w:eastAsia="Calibri" w:hAnsi="Calibri" w:cs="Calibri"/>
              </w:rPr>
            </w:pPr>
            <w:hyperlink r:id="rId25" w:anchor="tab/pm-home/science/plants" w:history="1">
              <w:r w:rsidR="00603560" w:rsidRPr="00B429C7">
                <w:rPr>
                  <w:rStyle w:val="Hyperlink"/>
                </w:rPr>
                <w:t>https://www.purplemash.com/#tab/pm-home/science/plants</w:t>
              </w:r>
            </w:hyperlink>
          </w:p>
        </w:tc>
        <w:tc>
          <w:tcPr>
            <w:tcW w:w="222" w:type="dxa"/>
            <w:vMerge/>
          </w:tcPr>
          <w:p w14:paraId="62431CDC" w14:textId="77777777" w:rsidR="00504870" w:rsidRPr="00B429C7" w:rsidRDefault="00504870" w:rsidP="00504870"/>
        </w:tc>
      </w:tr>
    </w:tbl>
    <w:p w14:paraId="5220BBB2" w14:textId="77777777" w:rsidR="00D241B5" w:rsidRPr="00B429C7" w:rsidRDefault="00D241B5" w:rsidP="00072050"/>
    <w:tbl>
      <w:tblPr>
        <w:tblStyle w:val="TableGrid"/>
        <w:tblW w:w="0" w:type="auto"/>
        <w:tblInd w:w="-431" w:type="dxa"/>
        <w:tblLook w:val="04A0" w:firstRow="1" w:lastRow="0" w:firstColumn="1" w:lastColumn="0" w:noHBand="0" w:noVBand="1"/>
      </w:tblPr>
      <w:tblGrid>
        <w:gridCol w:w="1159"/>
        <w:gridCol w:w="3746"/>
        <w:gridCol w:w="4542"/>
      </w:tblGrid>
      <w:tr w:rsidR="00D241B5" w:rsidRPr="00B429C7" w14:paraId="56BFE5D9" w14:textId="77777777" w:rsidTr="00335A7A">
        <w:tc>
          <w:tcPr>
            <w:tcW w:w="9447" w:type="dxa"/>
            <w:gridSpan w:val="3"/>
            <w:shd w:val="clear" w:color="auto" w:fill="BFBFBF" w:themeFill="background1" w:themeFillShade="BF"/>
          </w:tcPr>
          <w:p w14:paraId="61B8274A" w14:textId="77777777" w:rsidR="00D241B5" w:rsidRPr="00B429C7" w:rsidRDefault="46B5149E" w:rsidP="46B5149E">
            <w:pPr>
              <w:rPr>
                <w:bCs/>
              </w:rPr>
            </w:pPr>
            <w:r w:rsidRPr="00B429C7">
              <w:rPr>
                <w:bCs/>
              </w:rPr>
              <w:t xml:space="preserve">Design Technology </w:t>
            </w:r>
          </w:p>
          <w:p w14:paraId="49F5E1B2" w14:textId="77777777" w:rsidR="008A1195" w:rsidRPr="00B429C7" w:rsidRDefault="008A1195" w:rsidP="46B5149E">
            <w:pPr>
              <w:rPr>
                <w:bCs/>
              </w:rPr>
            </w:pPr>
          </w:p>
          <w:p w14:paraId="0DD2DD0E" w14:textId="71FE309D" w:rsidR="008A1195" w:rsidRPr="00B429C7" w:rsidRDefault="00B429C7" w:rsidP="46B5149E">
            <w:pPr>
              <w:rPr>
                <w:bCs/>
              </w:rPr>
            </w:pPr>
            <w:r w:rsidRPr="00B429C7">
              <w:t>To explore how the structures can be made stronger, stiffer and more stable.</w:t>
            </w:r>
          </w:p>
        </w:tc>
      </w:tr>
      <w:tr w:rsidR="00C96F16" w:rsidRPr="00B429C7" w14:paraId="29D3DED8" w14:textId="77777777" w:rsidTr="00335A7A">
        <w:tc>
          <w:tcPr>
            <w:tcW w:w="1315" w:type="dxa"/>
          </w:tcPr>
          <w:p w14:paraId="75F2B5F6" w14:textId="77777777" w:rsidR="00C96F16" w:rsidRPr="00B429C7" w:rsidRDefault="00C96F16" w:rsidP="0026786E">
            <w:pPr>
              <w:jc w:val="center"/>
            </w:pPr>
            <w:r w:rsidRPr="00B429C7">
              <w:t>Class</w:t>
            </w:r>
          </w:p>
        </w:tc>
        <w:tc>
          <w:tcPr>
            <w:tcW w:w="4542" w:type="dxa"/>
          </w:tcPr>
          <w:p w14:paraId="344A7D2B" w14:textId="77777777" w:rsidR="00C96F16" w:rsidRPr="00B429C7" w:rsidRDefault="00C96F16" w:rsidP="0026786E">
            <w:r w:rsidRPr="00B429C7">
              <w:t xml:space="preserve">Resource and what we use it for (teachers add image screenshot of app) </w:t>
            </w:r>
          </w:p>
        </w:tc>
        <w:tc>
          <w:tcPr>
            <w:tcW w:w="3590" w:type="dxa"/>
          </w:tcPr>
          <w:p w14:paraId="43960F9B" w14:textId="193A2A07" w:rsidR="00C96F16" w:rsidRPr="00B429C7" w:rsidRDefault="00C96F16" w:rsidP="0026786E">
            <w:r w:rsidRPr="00B429C7">
              <w:t>Access information</w:t>
            </w:r>
          </w:p>
        </w:tc>
      </w:tr>
      <w:tr w:rsidR="00A509DE" w:rsidRPr="00B429C7" w14:paraId="462F7649" w14:textId="77777777" w:rsidTr="00335A7A">
        <w:tc>
          <w:tcPr>
            <w:tcW w:w="1315" w:type="dxa"/>
          </w:tcPr>
          <w:p w14:paraId="27E129BA" w14:textId="3BE10687" w:rsidR="00A509DE" w:rsidRPr="00B429C7" w:rsidRDefault="00A509DE" w:rsidP="00A509DE">
            <w:pPr>
              <w:jc w:val="center"/>
            </w:pPr>
            <w:r>
              <w:t>Y1</w:t>
            </w:r>
          </w:p>
        </w:tc>
        <w:tc>
          <w:tcPr>
            <w:tcW w:w="4542" w:type="dxa"/>
          </w:tcPr>
          <w:p w14:paraId="040A7EDE" w14:textId="186FF03A" w:rsidR="00A509DE" w:rsidRPr="00B429C7" w:rsidRDefault="00C609C7" w:rsidP="00A509DE">
            <w:r>
              <w:t>Art and design ideas</w:t>
            </w:r>
          </w:p>
        </w:tc>
        <w:tc>
          <w:tcPr>
            <w:tcW w:w="3590" w:type="dxa"/>
          </w:tcPr>
          <w:p w14:paraId="3CA94E59" w14:textId="341D98E7" w:rsidR="00A509DE" w:rsidRPr="00B429C7" w:rsidRDefault="00231462" w:rsidP="00A509DE">
            <w:hyperlink r:id="rId26" w:history="1">
              <w:r w:rsidR="00A509DE" w:rsidRPr="00B429C7">
                <w:rPr>
                  <w:rStyle w:val="Hyperlink"/>
                </w:rPr>
                <w:t>https://www.bbc.co.uk/cbeebies/shows/mister-maker</w:t>
              </w:r>
            </w:hyperlink>
          </w:p>
        </w:tc>
      </w:tr>
      <w:tr w:rsidR="00A509DE" w:rsidRPr="00B429C7" w14:paraId="7C7F45FD" w14:textId="77777777" w:rsidTr="00335A7A">
        <w:tc>
          <w:tcPr>
            <w:tcW w:w="1315" w:type="dxa"/>
          </w:tcPr>
          <w:p w14:paraId="116A6C5F" w14:textId="42C44248" w:rsidR="00A509DE" w:rsidRPr="00B429C7" w:rsidRDefault="00A509DE" w:rsidP="00A509DE">
            <w:pPr>
              <w:jc w:val="center"/>
            </w:pPr>
            <w:r>
              <w:t>Y1</w:t>
            </w:r>
          </w:p>
        </w:tc>
        <w:tc>
          <w:tcPr>
            <w:tcW w:w="4542" w:type="dxa"/>
          </w:tcPr>
          <w:p w14:paraId="3ACC228C" w14:textId="62D22AC6" w:rsidR="00A509DE" w:rsidRPr="00B429C7" w:rsidRDefault="00C609C7" w:rsidP="00A509DE">
            <w:r>
              <w:t>Art activities</w:t>
            </w:r>
          </w:p>
        </w:tc>
        <w:tc>
          <w:tcPr>
            <w:tcW w:w="3590" w:type="dxa"/>
          </w:tcPr>
          <w:p w14:paraId="38B7C14C" w14:textId="6E7FAD35" w:rsidR="00A509DE" w:rsidRPr="00B429C7" w:rsidRDefault="00231462" w:rsidP="00A509DE">
            <w:hyperlink r:id="rId27" w:anchor="tab/pm-home/art" w:history="1">
              <w:r w:rsidR="00A509DE" w:rsidRPr="00B429C7">
                <w:rPr>
                  <w:rStyle w:val="Hyperlink"/>
                </w:rPr>
                <w:t>https://www.purplemash.com/#tab/pm-home/art</w:t>
              </w:r>
            </w:hyperlink>
          </w:p>
        </w:tc>
      </w:tr>
    </w:tbl>
    <w:p w14:paraId="06BBA33E" w14:textId="77777777" w:rsidR="00D241B5" w:rsidRPr="00B429C7" w:rsidRDefault="00D241B5" w:rsidP="00072050"/>
    <w:p w14:paraId="464FCBC1" w14:textId="04E09EAA" w:rsidR="00D241B5" w:rsidRPr="00B429C7" w:rsidRDefault="00D241B5" w:rsidP="00072050"/>
    <w:p w14:paraId="38337FC1" w14:textId="77777777" w:rsidR="00C86E0E" w:rsidRPr="00B429C7" w:rsidRDefault="00C86E0E" w:rsidP="00072050"/>
    <w:tbl>
      <w:tblPr>
        <w:tblStyle w:val="TableGrid"/>
        <w:tblW w:w="0" w:type="auto"/>
        <w:tblLook w:val="04A0" w:firstRow="1" w:lastRow="0" w:firstColumn="1" w:lastColumn="0" w:noHBand="0" w:noVBand="1"/>
      </w:tblPr>
      <w:tblGrid>
        <w:gridCol w:w="664"/>
        <w:gridCol w:w="2546"/>
        <w:gridCol w:w="5806"/>
      </w:tblGrid>
      <w:tr w:rsidR="00203E79" w:rsidRPr="00B429C7" w14:paraId="442FD650" w14:textId="77777777" w:rsidTr="00504870">
        <w:tc>
          <w:tcPr>
            <w:tcW w:w="9016" w:type="dxa"/>
            <w:gridSpan w:val="3"/>
            <w:shd w:val="clear" w:color="auto" w:fill="8496B0" w:themeFill="text2" w:themeFillTint="99"/>
          </w:tcPr>
          <w:p w14:paraId="7B27C1CB" w14:textId="5A665391" w:rsidR="00203E79" w:rsidRPr="00B429C7" w:rsidRDefault="00203E79" w:rsidP="46B5149E">
            <w:pPr>
              <w:spacing w:line="259" w:lineRule="auto"/>
              <w:rPr>
                <w:b/>
              </w:rPr>
            </w:pPr>
            <w:r w:rsidRPr="00B429C7">
              <w:rPr>
                <w:b/>
                <w:bCs/>
              </w:rPr>
              <w:t xml:space="preserve">PE </w:t>
            </w:r>
          </w:p>
          <w:p w14:paraId="22A0B9F2" w14:textId="43DB01B4" w:rsidR="00B429C7" w:rsidRPr="00B429C7" w:rsidRDefault="00B429C7" w:rsidP="46B5149E">
            <w:pPr>
              <w:spacing w:line="259" w:lineRule="auto"/>
              <w:rPr>
                <w:b/>
                <w:bCs/>
              </w:rPr>
            </w:pPr>
            <w:r w:rsidRPr="00B429C7">
              <w:rPr>
                <w:b/>
                <w:bCs/>
              </w:rPr>
              <w:t>Invasion games and gymnastics</w:t>
            </w:r>
          </w:p>
          <w:p w14:paraId="3643AAA4" w14:textId="77777777" w:rsidR="00203E79" w:rsidRPr="00B429C7" w:rsidRDefault="00203E79" w:rsidP="46B5149E">
            <w:pPr>
              <w:rPr>
                <w:b/>
                <w:bCs/>
              </w:rPr>
            </w:pPr>
          </w:p>
        </w:tc>
      </w:tr>
      <w:tr w:rsidR="00203E79" w:rsidRPr="00B429C7" w14:paraId="4F93E83F" w14:textId="77777777" w:rsidTr="00504870">
        <w:tc>
          <w:tcPr>
            <w:tcW w:w="664" w:type="dxa"/>
          </w:tcPr>
          <w:p w14:paraId="7AA12524" w14:textId="77777777" w:rsidR="00203E79" w:rsidRPr="00B429C7" w:rsidRDefault="00203E79" w:rsidP="0026786E">
            <w:pPr>
              <w:jc w:val="center"/>
            </w:pPr>
            <w:r w:rsidRPr="00B429C7">
              <w:t>Class</w:t>
            </w:r>
          </w:p>
        </w:tc>
        <w:tc>
          <w:tcPr>
            <w:tcW w:w="2546" w:type="dxa"/>
          </w:tcPr>
          <w:p w14:paraId="0231011E" w14:textId="77777777" w:rsidR="00203E79" w:rsidRPr="00B429C7" w:rsidRDefault="00203E79" w:rsidP="0026786E">
            <w:r w:rsidRPr="00B429C7">
              <w:t xml:space="preserve">Resource and what we use it for (teachers add image screenshot of app) </w:t>
            </w:r>
          </w:p>
        </w:tc>
        <w:tc>
          <w:tcPr>
            <w:tcW w:w="5806" w:type="dxa"/>
          </w:tcPr>
          <w:p w14:paraId="7304A7A6" w14:textId="77777777" w:rsidR="00203E79" w:rsidRPr="00B429C7" w:rsidRDefault="00203E79" w:rsidP="0026786E">
            <w:r w:rsidRPr="00B429C7">
              <w:t>Access information</w:t>
            </w:r>
          </w:p>
        </w:tc>
      </w:tr>
      <w:tr w:rsidR="00A509DE" w:rsidRPr="00B429C7" w14:paraId="5C4F9E74" w14:textId="77777777" w:rsidTr="00504870">
        <w:tc>
          <w:tcPr>
            <w:tcW w:w="664" w:type="dxa"/>
          </w:tcPr>
          <w:p w14:paraId="44011421" w14:textId="50DC2ADF" w:rsidR="00A509DE" w:rsidRPr="00B429C7" w:rsidRDefault="00A509DE" w:rsidP="00A509DE">
            <w:pPr>
              <w:jc w:val="center"/>
            </w:pPr>
            <w:r>
              <w:lastRenderedPageBreak/>
              <w:t>Y1</w:t>
            </w:r>
          </w:p>
        </w:tc>
        <w:tc>
          <w:tcPr>
            <w:tcW w:w="2546" w:type="dxa"/>
          </w:tcPr>
          <w:p w14:paraId="5C8C6B09" w14:textId="0608857B" w:rsidR="00A509DE" w:rsidRPr="00B429C7" w:rsidRDefault="00A509DE" w:rsidP="00A509DE">
            <w:r>
              <w:t>Go Noodle</w:t>
            </w:r>
          </w:p>
        </w:tc>
        <w:tc>
          <w:tcPr>
            <w:tcW w:w="5806" w:type="dxa"/>
          </w:tcPr>
          <w:p w14:paraId="3382A365" w14:textId="5E703B58" w:rsidR="00A509DE" w:rsidRPr="00B429C7" w:rsidRDefault="00231462" w:rsidP="00A509DE">
            <w:hyperlink r:id="rId28" w:history="1">
              <w:r w:rsidR="00A509DE" w:rsidRPr="00B429C7">
                <w:rPr>
                  <w:rStyle w:val="Hyperlink"/>
                </w:rPr>
                <w:t>https://www.gonoodle.com/</w:t>
              </w:r>
            </w:hyperlink>
          </w:p>
        </w:tc>
      </w:tr>
      <w:tr w:rsidR="00A509DE" w:rsidRPr="00B429C7" w14:paraId="142CED9F" w14:textId="77777777" w:rsidTr="00504870">
        <w:tc>
          <w:tcPr>
            <w:tcW w:w="664" w:type="dxa"/>
          </w:tcPr>
          <w:p w14:paraId="47F96CFA" w14:textId="29657F49" w:rsidR="00A509DE" w:rsidRPr="00B429C7" w:rsidRDefault="00A509DE" w:rsidP="00A509DE">
            <w:pPr>
              <w:jc w:val="center"/>
            </w:pPr>
            <w:r>
              <w:t>Y1</w:t>
            </w:r>
          </w:p>
        </w:tc>
        <w:tc>
          <w:tcPr>
            <w:tcW w:w="2546" w:type="dxa"/>
          </w:tcPr>
          <w:p w14:paraId="62199465" w14:textId="2719E366" w:rsidR="00A509DE" w:rsidRPr="00B429C7" w:rsidRDefault="00A509DE" w:rsidP="00A509DE">
            <w:r>
              <w:t>NHS change for life</w:t>
            </w:r>
          </w:p>
        </w:tc>
        <w:tc>
          <w:tcPr>
            <w:tcW w:w="5806" w:type="dxa"/>
          </w:tcPr>
          <w:p w14:paraId="0DA123B1" w14:textId="6A5745D3" w:rsidR="00A509DE" w:rsidRPr="00B429C7" w:rsidRDefault="00231462" w:rsidP="00A509DE">
            <w:hyperlink r:id="rId29" w:history="1">
              <w:r w:rsidR="00A509DE">
                <w:rPr>
                  <w:rStyle w:val="Hyperlink"/>
                </w:rPr>
                <w:t>https://www.nhs.uk/change4life</w:t>
              </w:r>
            </w:hyperlink>
          </w:p>
        </w:tc>
      </w:tr>
      <w:tr w:rsidR="00A509DE" w:rsidRPr="00B429C7" w14:paraId="5560EE67" w14:textId="77777777" w:rsidTr="00504870">
        <w:tc>
          <w:tcPr>
            <w:tcW w:w="664" w:type="dxa"/>
          </w:tcPr>
          <w:p w14:paraId="39428FFC" w14:textId="35D4F397" w:rsidR="00A509DE" w:rsidRPr="00B429C7" w:rsidRDefault="00A509DE" w:rsidP="00A509DE">
            <w:pPr>
              <w:jc w:val="center"/>
            </w:pPr>
            <w:r>
              <w:t>Y1</w:t>
            </w:r>
          </w:p>
        </w:tc>
        <w:tc>
          <w:tcPr>
            <w:tcW w:w="2546" w:type="dxa"/>
          </w:tcPr>
          <w:p w14:paraId="50895670" w14:textId="0F9F3631" w:rsidR="00A509DE" w:rsidRPr="00B429C7" w:rsidRDefault="00A509DE" w:rsidP="00A509DE">
            <w:r>
              <w:t>Cosmic Kids Yoga</w:t>
            </w:r>
          </w:p>
        </w:tc>
        <w:tc>
          <w:tcPr>
            <w:tcW w:w="5806" w:type="dxa"/>
          </w:tcPr>
          <w:p w14:paraId="38C1F859" w14:textId="5A9E2C99" w:rsidR="00A509DE" w:rsidRPr="00B429C7" w:rsidRDefault="00231462" w:rsidP="00A509DE">
            <w:hyperlink r:id="rId30" w:history="1">
              <w:r w:rsidR="00A509DE" w:rsidRPr="00B429C7">
                <w:rPr>
                  <w:rStyle w:val="Hyperlink"/>
                </w:rPr>
                <w:t>https://www.youtube.com/results?search_query=cosmic+kids</w:t>
              </w:r>
            </w:hyperlink>
          </w:p>
        </w:tc>
      </w:tr>
      <w:tr w:rsidR="00A509DE" w:rsidRPr="00B429C7" w14:paraId="3BF0AE3D" w14:textId="77777777" w:rsidTr="00504870">
        <w:tc>
          <w:tcPr>
            <w:tcW w:w="664" w:type="dxa"/>
          </w:tcPr>
          <w:p w14:paraId="6CF06A0F" w14:textId="4591BE79" w:rsidR="00A509DE" w:rsidRPr="00B429C7" w:rsidRDefault="00A509DE" w:rsidP="00A509DE">
            <w:pPr>
              <w:jc w:val="center"/>
            </w:pPr>
            <w:r>
              <w:t>Y1</w:t>
            </w:r>
          </w:p>
        </w:tc>
        <w:tc>
          <w:tcPr>
            <w:tcW w:w="2546" w:type="dxa"/>
          </w:tcPr>
          <w:p w14:paraId="41004F19" w14:textId="1F82DDEE" w:rsidR="00A509DE" w:rsidRPr="00B429C7" w:rsidRDefault="00A509DE" w:rsidP="00A509DE">
            <w:r>
              <w:t>BBC Super movers</w:t>
            </w:r>
          </w:p>
        </w:tc>
        <w:tc>
          <w:tcPr>
            <w:tcW w:w="5806" w:type="dxa"/>
          </w:tcPr>
          <w:p w14:paraId="67C0C651" w14:textId="0121D76E" w:rsidR="00A509DE" w:rsidRPr="00B429C7" w:rsidRDefault="00231462" w:rsidP="00A509DE">
            <w:hyperlink r:id="rId31" w:history="1">
              <w:r w:rsidR="00A509DE" w:rsidRPr="00B429C7">
                <w:rPr>
                  <w:rStyle w:val="Hyperlink"/>
                </w:rPr>
                <w:t>https://www.bbc.co.uk/teach/supermovers/ks1-collection/zbr4scw</w:t>
              </w:r>
            </w:hyperlink>
          </w:p>
        </w:tc>
      </w:tr>
      <w:tr w:rsidR="00A509DE" w:rsidRPr="00B429C7" w14:paraId="2A8E6306" w14:textId="77777777" w:rsidTr="00504870">
        <w:tc>
          <w:tcPr>
            <w:tcW w:w="664" w:type="dxa"/>
          </w:tcPr>
          <w:p w14:paraId="23C93734" w14:textId="13A8537A" w:rsidR="00A509DE" w:rsidRDefault="00A509DE" w:rsidP="00A509DE">
            <w:pPr>
              <w:jc w:val="center"/>
            </w:pPr>
            <w:r>
              <w:t>Y1</w:t>
            </w:r>
          </w:p>
        </w:tc>
        <w:tc>
          <w:tcPr>
            <w:tcW w:w="2546" w:type="dxa"/>
          </w:tcPr>
          <w:p w14:paraId="79578640" w14:textId="0BDD8BB7" w:rsidR="00A509DE" w:rsidRDefault="00A509DE" w:rsidP="00A509DE">
            <w:r>
              <w:t>WOW active cards</w:t>
            </w:r>
          </w:p>
        </w:tc>
        <w:tc>
          <w:tcPr>
            <w:tcW w:w="5806" w:type="dxa"/>
          </w:tcPr>
          <w:p w14:paraId="2DC64694" w14:textId="041AE13B" w:rsidR="00A509DE" w:rsidRPr="00B429C7" w:rsidRDefault="00A509DE" w:rsidP="00A509DE">
            <w:r>
              <w:t>School website</w:t>
            </w:r>
          </w:p>
        </w:tc>
      </w:tr>
    </w:tbl>
    <w:p w14:paraId="3691E7B2" w14:textId="07B9071F" w:rsidR="00D241B5" w:rsidRPr="00B429C7" w:rsidRDefault="00D241B5" w:rsidP="00072050"/>
    <w:p w14:paraId="6052EBD4" w14:textId="682E0D5D" w:rsidR="00C86E0E" w:rsidRPr="00B429C7" w:rsidRDefault="00C86E0E" w:rsidP="00072050"/>
    <w:p w14:paraId="49C39176" w14:textId="77777777" w:rsidR="00C86E0E" w:rsidRPr="00B429C7" w:rsidRDefault="00C86E0E" w:rsidP="00072050"/>
    <w:tbl>
      <w:tblPr>
        <w:tblStyle w:val="TableGrid"/>
        <w:tblW w:w="15013" w:type="dxa"/>
        <w:tblLook w:val="04A0" w:firstRow="1" w:lastRow="0" w:firstColumn="1" w:lastColumn="0" w:noHBand="0" w:noVBand="1"/>
      </w:tblPr>
      <w:tblGrid>
        <w:gridCol w:w="966"/>
        <w:gridCol w:w="3225"/>
        <w:gridCol w:w="4825"/>
        <w:gridCol w:w="5997"/>
      </w:tblGrid>
      <w:tr w:rsidR="00D241B5" w:rsidRPr="00B429C7" w14:paraId="53BE133F" w14:textId="77777777" w:rsidTr="00A509DE">
        <w:trPr>
          <w:gridAfter w:val="1"/>
          <w:wAfter w:w="5997" w:type="dxa"/>
        </w:trPr>
        <w:tc>
          <w:tcPr>
            <w:tcW w:w="9016" w:type="dxa"/>
            <w:gridSpan w:val="3"/>
            <w:shd w:val="clear" w:color="auto" w:fill="8496B0" w:themeFill="text2" w:themeFillTint="99"/>
          </w:tcPr>
          <w:p w14:paraId="79FAC3CC" w14:textId="77777777" w:rsidR="00D241B5" w:rsidRPr="00B429C7" w:rsidRDefault="00D241B5" w:rsidP="0026786E">
            <w:pPr>
              <w:rPr>
                <w:b/>
              </w:rPr>
            </w:pPr>
            <w:r w:rsidRPr="00B429C7">
              <w:rPr>
                <w:b/>
              </w:rPr>
              <w:t xml:space="preserve">RE </w:t>
            </w:r>
          </w:p>
          <w:p w14:paraId="53035B62" w14:textId="77777777" w:rsidR="000C3D0B" w:rsidRPr="00B429C7" w:rsidRDefault="000C3D0B" w:rsidP="0026786E">
            <w:pPr>
              <w:rPr>
                <w:b/>
              </w:rPr>
            </w:pPr>
          </w:p>
          <w:p w14:paraId="70D82D57" w14:textId="787C52FE" w:rsidR="000C3D0B" w:rsidRPr="00B429C7" w:rsidRDefault="000C3D0B" w:rsidP="0026786E">
            <w:pPr>
              <w:rPr>
                <w:b/>
              </w:rPr>
            </w:pPr>
          </w:p>
        </w:tc>
      </w:tr>
      <w:tr w:rsidR="00C96F16" w:rsidRPr="00B429C7" w14:paraId="1C79E107" w14:textId="77777777" w:rsidTr="00A509DE">
        <w:trPr>
          <w:gridAfter w:val="1"/>
          <w:wAfter w:w="5997" w:type="dxa"/>
        </w:trPr>
        <w:tc>
          <w:tcPr>
            <w:tcW w:w="966" w:type="dxa"/>
          </w:tcPr>
          <w:p w14:paraId="58372216" w14:textId="77777777" w:rsidR="00C96F16" w:rsidRPr="00B429C7" w:rsidRDefault="00C96F16" w:rsidP="0026786E">
            <w:pPr>
              <w:jc w:val="center"/>
            </w:pPr>
            <w:r w:rsidRPr="00B429C7">
              <w:t>Class</w:t>
            </w:r>
          </w:p>
        </w:tc>
        <w:tc>
          <w:tcPr>
            <w:tcW w:w="3225" w:type="dxa"/>
          </w:tcPr>
          <w:p w14:paraId="0002FADA" w14:textId="77777777" w:rsidR="00C96F16" w:rsidRPr="00B429C7" w:rsidRDefault="00C96F16" w:rsidP="0026786E">
            <w:r w:rsidRPr="00B429C7">
              <w:t xml:space="preserve">Resource and what we use it for (teachers add image screenshot of app) </w:t>
            </w:r>
          </w:p>
        </w:tc>
        <w:tc>
          <w:tcPr>
            <w:tcW w:w="4825" w:type="dxa"/>
          </w:tcPr>
          <w:p w14:paraId="51287DF7" w14:textId="15CBE9DF" w:rsidR="00C96F16" w:rsidRPr="00B429C7" w:rsidRDefault="00C96F16" w:rsidP="0026786E">
            <w:r w:rsidRPr="00B429C7">
              <w:t>Access information</w:t>
            </w:r>
          </w:p>
        </w:tc>
      </w:tr>
      <w:tr w:rsidR="00504870" w:rsidRPr="00B429C7" w14:paraId="036D7681" w14:textId="77777777" w:rsidTr="00A509DE">
        <w:trPr>
          <w:gridAfter w:val="1"/>
          <w:wAfter w:w="5997" w:type="dxa"/>
        </w:trPr>
        <w:tc>
          <w:tcPr>
            <w:tcW w:w="966" w:type="dxa"/>
          </w:tcPr>
          <w:p w14:paraId="7BCD38A0" w14:textId="30BE7529" w:rsidR="00504870" w:rsidRPr="00B429C7" w:rsidRDefault="00504870" w:rsidP="00504870">
            <w:pPr>
              <w:jc w:val="center"/>
            </w:pPr>
            <w:r>
              <w:t>Y1</w:t>
            </w:r>
          </w:p>
        </w:tc>
        <w:tc>
          <w:tcPr>
            <w:tcW w:w="3225" w:type="dxa"/>
          </w:tcPr>
          <w:p w14:paraId="526770CE" w14:textId="69886934" w:rsidR="00504870" w:rsidRPr="00B429C7" w:rsidRDefault="00A509DE" w:rsidP="00504870">
            <w:r>
              <w:t>Easter writing ideas- Purple mash</w:t>
            </w:r>
          </w:p>
        </w:tc>
        <w:tc>
          <w:tcPr>
            <w:tcW w:w="4825" w:type="dxa"/>
          </w:tcPr>
          <w:p w14:paraId="6E36661F" w14:textId="1BC8EBF8" w:rsidR="00504870" w:rsidRPr="00B429C7" w:rsidRDefault="00231462" w:rsidP="00504870">
            <w:hyperlink r:id="rId32" w:anchor="tab/pm-home/topics/religiouseducation/easter" w:history="1">
              <w:r w:rsidR="00504870" w:rsidRPr="00B429C7">
                <w:rPr>
                  <w:rStyle w:val="Hyperlink"/>
                </w:rPr>
                <w:t>https://www.purplemash.com/#tab/pm-home/topics/religiouseducation/easter</w:t>
              </w:r>
            </w:hyperlink>
          </w:p>
        </w:tc>
      </w:tr>
      <w:tr w:rsidR="00A509DE" w:rsidRPr="00B429C7" w14:paraId="74325DBC" w14:textId="7F6D18FC" w:rsidTr="00A509DE">
        <w:tc>
          <w:tcPr>
            <w:tcW w:w="966" w:type="dxa"/>
          </w:tcPr>
          <w:p w14:paraId="1FCE0858" w14:textId="15A17971" w:rsidR="00A509DE" w:rsidRPr="00B429C7" w:rsidRDefault="00A509DE" w:rsidP="00A509DE">
            <w:pPr>
              <w:jc w:val="center"/>
            </w:pPr>
            <w:r>
              <w:t>Y1</w:t>
            </w:r>
          </w:p>
        </w:tc>
        <w:tc>
          <w:tcPr>
            <w:tcW w:w="3225" w:type="dxa"/>
          </w:tcPr>
          <w:p w14:paraId="38645DC7" w14:textId="35997C07" w:rsidR="00A509DE" w:rsidRPr="00B429C7" w:rsidRDefault="00A509DE" w:rsidP="00A509DE">
            <w:r>
              <w:t>Easter ideas</w:t>
            </w:r>
          </w:p>
        </w:tc>
        <w:tc>
          <w:tcPr>
            <w:tcW w:w="4825" w:type="dxa"/>
          </w:tcPr>
          <w:p w14:paraId="62EBF9A1" w14:textId="042D0DA2" w:rsidR="00A509DE" w:rsidRPr="00B429C7" w:rsidRDefault="00231462" w:rsidP="00A509DE">
            <w:hyperlink r:id="rId33" w:history="1">
              <w:r w:rsidR="00A509DE">
                <w:rPr>
                  <w:rStyle w:val="Hyperlink"/>
                </w:rPr>
                <w:t>https://www.barnabasinschools.org.uk/</w:t>
              </w:r>
            </w:hyperlink>
          </w:p>
        </w:tc>
        <w:tc>
          <w:tcPr>
            <w:tcW w:w="5997" w:type="dxa"/>
          </w:tcPr>
          <w:p w14:paraId="17647AC7" w14:textId="5DC8D5C9" w:rsidR="00A509DE" w:rsidRPr="00B429C7" w:rsidRDefault="00231462" w:rsidP="00A509DE">
            <w:hyperlink r:id="rId34" w:history="1">
              <w:r w:rsidR="00A509DE">
                <w:rPr>
                  <w:rStyle w:val="Hyperlink"/>
                </w:rPr>
                <w:t>https://www.barnabasinschools.org.uk/</w:t>
              </w:r>
            </w:hyperlink>
          </w:p>
        </w:tc>
      </w:tr>
      <w:tr w:rsidR="00A509DE" w:rsidRPr="00B429C7" w14:paraId="564B58E9" w14:textId="77777777" w:rsidTr="00A509DE">
        <w:trPr>
          <w:gridAfter w:val="1"/>
          <w:wAfter w:w="5997" w:type="dxa"/>
        </w:trPr>
        <w:tc>
          <w:tcPr>
            <w:tcW w:w="966" w:type="dxa"/>
          </w:tcPr>
          <w:p w14:paraId="43FCB1DC" w14:textId="2BA63036" w:rsidR="00A509DE" w:rsidRPr="00B429C7" w:rsidRDefault="00C609C7" w:rsidP="00A509DE">
            <w:pPr>
              <w:jc w:val="center"/>
            </w:pPr>
            <w:r>
              <w:t>Y1</w:t>
            </w:r>
          </w:p>
        </w:tc>
        <w:tc>
          <w:tcPr>
            <w:tcW w:w="3225" w:type="dxa"/>
          </w:tcPr>
          <w:p w14:paraId="0C6C2CD5" w14:textId="78CA0E52" w:rsidR="00A509DE" w:rsidRPr="00B429C7" w:rsidRDefault="00C609C7" w:rsidP="00A509DE">
            <w:r>
              <w:t>Easter Story</w:t>
            </w:r>
          </w:p>
        </w:tc>
        <w:tc>
          <w:tcPr>
            <w:tcW w:w="4825" w:type="dxa"/>
          </w:tcPr>
          <w:p w14:paraId="508C98E9" w14:textId="76838CFD" w:rsidR="00A509DE" w:rsidRPr="00B429C7" w:rsidRDefault="00231462" w:rsidP="00A509DE">
            <w:hyperlink r:id="rId35" w:history="1">
              <w:r w:rsidR="00C609C7">
                <w:rPr>
                  <w:rStyle w:val="Hyperlink"/>
                </w:rPr>
                <w:t>https://www.bbc.co.uk/teach/class-clips-video/religious-studies-ks1-the-christian-story-of-easter/zhgv47h</w:t>
              </w:r>
            </w:hyperlink>
          </w:p>
        </w:tc>
      </w:tr>
    </w:tbl>
    <w:p w14:paraId="58E6DD4E" w14:textId="77777777" w:rsidR="00D241B5" w:rsidRPr="00B429C7" w:rsidRDefault="00D241B5" w:rsidP="00072050"/>
    <w:p w14:paraId="689E435C" w14:textId="7978FFCC" w:rsidR="26FB320C" w:rsidRPr="00B429C7" w:rsidRDefault="26FB320C" w:rsidP="26FB320C"/>
    <w:tbl>
      <w:tblPr>
        <w:tblStyle w:val="TableGrid"/>
        <w:tblW w:w="0" w:type="auto"/>
        <w:tblLook w:val="04A0" w:firstRow="1" w:lastRow="0" w:firstColumn="1" w:lastColumn="0" w:noHBand="0" w:noVBand="1"/>
      </w:tblPr>
      <w:tblGrid>
        <w:gridCol w:w="897"/>
        <w:gridCol w:w="3365"/>
        <w:gridCol w:w="4754"/>
      </w:tblGrid>
      <w:tr w:rsidR="46C7DE69" w:rsidRPr="00B429C7" w14:paraId="6C2091CA" w14:textId="77777777" w:rsidTr="46C7DE69">
        <w:trPr>
          <w:trHeight w:val="300"/>
        </w:trPr>
        <w:tc>
          <w:tcPr>
            <w:tcW w:w="9016" w:type="dxa"/>
            <w:gridSpan w:val="3"/>
            <w:shd w:val="clear" w:color="auto" w:fill="FFC000" w:themeFill="accent4"/>
          </w:tcPr>
          <w:p w14:paraId="3A019A02" w14:textId="77777777" w:rsidR="46C7DE69" w:rsidRPr="00B429C7" w:rsidRDefault="46C7DE69" w:rsidP="46C7DE69">
            <w:pPr>
              <w:spacing w:line="259" w:lineRule="auto"/>
              <w:rPr>
                <w:b/>
                <w:bCs/>
              </w:rPr>
            </w:pPr>
            <w:r w:rsidRPr="00B429C7">
              <w:rPr>
                <w:b/>
                <w:bCs/>
              </w:rPr>
              <w:t>PSHE</w:t>
            </w:r>
          </w:p>
          <w:p w14:paraId="043BF06F" w14:textId="77777777" w:rsidR="008A1195" w:rsidRPr="00B429C7" w:rsidRDefault="008A1195" w:rsidP="46C7DE69">
            <w:pPr>
              <w:spacing w:line="259" w:lineRule="auto"/>
              <w:rPr>
                <w:b/>
                <w:bCs/>
              </w:rPr>
            </w:pPr>
          </w:p>
          <w:p w14:paraId="2085D3D4" w14:textId="77777777" w:rsidR="008A1195" w:rsidRPr="00B429C7" w:rsidRDefault="008A1195" w:rsidP="46C7DE69">
            <w:pPr>
              <w:spacing w:line="259" w:lineRule="auto"/>
              <w:rPr>
                <w:b/>
              </w:rPr>
            </w:pPr>
            <w:r w:rsidRPr="00B429C7">
              <w:rPr>
                <w:b/>
              </w:rPr>
              <w:t>Brief overview of coverage until Easter</w:t>
            </w:r>
          </w:p>
          <w:p w14:paraId="45BF3E0E" w14:textId="5488D5FB" w:rsidR="000C3D0B" w:rsidRPr="00B429C7" w:rsidRDefault="000C3D0B" w:rsidP="46C7DE69">
            <w:pPr>
              <w:spacing w:line="259" w:lineRule="auto"/>
              <w:rPr>
                <w:b/>
                <w:bCs/>
              </w:rPr>
            </w:pPr>
          </w:p>
        </w:tc>
      </w:tr>
      <w:tr w:rsidR="46C7DE69" w:rsidRPr="00B429C7" w14:paraId="3B1A662B" w14:textId="77777777" w:rsidTr="00203E79">
        <w:trPr>
          <w:trHeight w:val="300"/>
        </w:trPr>
        <w:tc>
          <w:tcPr>
            <w:tcW w:w="897" w:type="dxa"/>
          </w:tcPr>
          <w:p w14:paraId="3A5BBC64" w14:textId="77777777" w:rsidR="46C7DE69" w:rsidRPr="00B429C7" w:rsidRDefault="46C7DE69" w:rsidP="46C7DE69">
            <w:pPr>
              <w:jc w:val="center"/>
            </w:pPr>
            <w:r w:rsidRPr="00B429C7">
              <w:t>Class</w:t>
            </w:r>
          </w:p>
        </w:tc>
        <w:tc>
          <w:tcPr>
            <w:tcW w:w="3365" w:type="dxa"/>
          </w:tcPr>
          <w:p w14:paraId="39807F0A" w14:textId="77777777" w:rsidR="46C7DE69" w:rsidRPr="00B429C7" w:rsidRDefault="46C7DE69">
            <w:r w:rsidRPr="00B429C7">
              <w:t xml:space="preserve">Resource and what we use it for (teachers add image screenshot of app) </w:t>
            </w:r>
          </w:p>
        </w:tc>
        <w:tc>
          <w:tcPr>
            <w:tcW w:w="4754" w:type="dxa"/>
          </w:tcPr>
          <w:p w14:paraId="55F85FFA" w14:textId="77777777" w:rsidR="46C7DE69" w:rsidRPr="00B429C7" w:rsidRDefault="46C7DE69">
            <w:r w:rsidRPr="00B429C7">
              <w:t>Access information</w:t>
            </w:r>
          </w:p>
        </w:tc>
      </w:tr>
      <w:tr w:rsidR="46C7DE69" w:rsidRPr="00B429C7" w14:paraId="0062F9FB" w14:textId="77777777" w:rsidTr="00203E79">
        <w:trPr>
          <w:trHeight w:val="300"/>
        </w:trPr>
        <w:tc>
          <w:tcPr>
            <w:tcW w:w="897" w:type="dxa"/>
          </w:tcPr>
          <w:p w14:paraId="508647B7" w14:textId="234D2AC1" w:rsidR="46C7DE69" w:rsidRPr="00B429C7" w:rsidRDefault="46C7DE69" w:rsidP="46C7DE69">
            <w:pPr>
              <w:jc w:val="center"/>
            </w:pPr>
          </w:p>
        </w:tc>
        <w:tc>
          <w:tcPr>
            <w:tcW w:w="3365" w:type="dxa"/>
          </w:tcPr>
          <w:p w14:paraId="5D0FA730" w14:textId="21E8FC03" w:rsidR="46C7DE69" w:rsidRPr="00B429C7" w:rsidRDefault="46C7DE69">
            <w:r w:rsidRPr="00B429C7">
              <w:t>BBC Bitesize KS1 – Covers all areas of PSHE</w:t>
            </w:r>
          </w:p>
        </w:tc>
        <w:tc>
          <w:tcPr>
            <w:tcW w:w="4754" w:type="dxa"/>
          </w:tcPr>
          <w:p w14:paraId="64828269" w14:textId="5A9467C8" w:rsidR="46C7DE69" w:rsidRPr="00B429C7" w:rsidRDefault="00231462" w:rsidP="46C7DE69">
            <w:hyperlink r:id="rId36">
              <w:r w:rsidR="46C7DE69" w:rsidRPr="00B429C7">
                <w:rPr>
                  <w:rStyle w:val="Hyperlink"/>
                  <w:rFonts w:ascii="Calibri" w:eastAsia="Calibri" w:hAnsi="Calibri" w:cs="Calibri"/>
                </w:rPr>
                <w:t>https://www.bbc.co.uk/bitesize/subjects/zmpfb9q</w:t>
              </w:r>
            </w:hyperlink>
          </w:p>
        </w:tc>
      </w:tr>
      <w:tr w:rsidR="46C7DE69" w:rsidRPr="00B429C7" w14:paraId="5FA39503" w14:textId="77777777" w:rsidTr="00203E79">
        <w:trPr>
          <w:trHeight w:val="300"/>
        </w:trPr>
        <w:tc>
          <w:tcPr>
            <w:tcW w:w="897" w:type="dxa"/>
          </w:tcPr>
          <w:p w14:paraId="76EEFFB4" w14:textId="626DFD63" w:rsidR="46C7DE69" w:rsidRPr="00B429C7" w:rsidRDefault="46C7DE69" w:rsidP="46C7DE69">
            <w:pPr>
              <w:jc w:val="center"/>
            </w:pPr>
          </w:p>
        </w:tc>
        <w:tc>
          <w:tcPr>
            <w:tcW w:w="3365" w:type="dxa"/>
          </w:tcPr>
          <w:p w14:paraId="6C0162D0" w14:textId="77777777" w:rsidR="00A509DE" w:rsidRDefault="00A509DE" w:rsidP="00A509DE">
            <w:r>
              <w:t xml:space="preserve">One Decision </w:t>
            </w:r>
          </w:p>
          <w:p w14:paraId="4A7CE3C4" w14:textId="5CB2B4D1" w:rsidR="46C7DE69" w:rsidRPr="00B429C7" w:rsidRDefault="46C7DE69" w:rsidP="46C7DE69"/>
        </w:tc>
        <w:tc>
          <w:tcPr>
            <w:tcW w:w="4754" w:type="dxa"/>
          </w:tcPr>
          <w:p w14:paraId="449331D2" w14:textId="77777777" w:rsidR="00504870" w:rsidRDefault="00504870" w:rsidP="46C7DE69">
            <w:pPr>
              <w:rPr>
                <w:color w:val="000000"/>
              </w:rPr>
            </w:pPr>
            <w:r w:rsidRPr="00B429C7">
              <w:rPr>
                <w:color w:val="000000"/>
              </w:rPr>
              <w:t xml:space="preserve">www.1decision.co.uk </w:t>
            </w:r>
          </w:p>
          <w:p w14:paraId="241E3455" w14:textId="33B868A4" w:rsidR="00203E79" w:rsidRPr="00B429C7" w:rsidRDefault="00203E79" w:rsidP="46C7DE69">
            <w:pPr>
              <w:rPr>
                <w:color w:val="000000"/>
              </w:rPr>
            </w:pPr>
            <w:r w:rsidRPr="00B429C7">
              <w:rPr>
                <w:color w:val="000000"/>
              </w:rPr>
              <w:t xml:space="preserve">Username: </w:t>
            </w:r>
            <w:proofErr w:type="spellStart"/>
            <w:r w:rsidRPr="00B429C7">
              <w:rPr>
                <w:color w:val="000000"/>
              </w:rPr>
              <w:t>stphilipsprimary</w:t>
            </w:r>
            <w:proofErr w:type="spellEnd"/>
            <w:r w:rsidRPr="00B429C7">
              <w:rPr>
                <w:color w:val="000000"/>
              </w:rPr>
              <w:t xml:space="preserve"> </w:t>
            </w:r>
          </w:p>
          <w:p w14:paraId="3A68F584" w14:textId="43C97F1C" w:rsidR="46C7DE69" w:rsidRPr="00B429C7" w:rsidRDefault="00203E79" w:rsidP="46C7DE69">
            <w:r w:rsidRPr="00B429C7">
              <w:rPr>
                <w:color w:val="000000"/>
              </w:rPr>
              <w:t>Password: stphilipsps6ss</w:t>
            </w:r>
          </w:p>
        </w:tc>
      </w:tr>
      <w:tr w:rsidR="46C7DE69" w:rsidRPr="00B429C7" w14:paraId="05C9DF5C" w14:textId="77777777" w:rsidTr="00203E79">
        <w:trPr>
          <w:trHeight w:val="300"/>
        </w:trPr>
        <w:tc>
          <w:tcPr>
            <w:tcW w:w="897" w:type="dxa"/>
          </w:tcPr>
          <w:p w14:paraId="6113F6DB" w14:textId="309EB68D" w:rsidR="46C7DE69" w:rsidRPr="00B429C7" w:rsidRDefault="46C7DE69" w:rsidP="46C7DE69">
            <w:pPr>
              <w:jc w:val="center"/>
            </w:pPr>
          </w:p>
        </w:tc>
        <w:tc>
          <w:tcPr>
            <w:tcW w:w="3365" w:type="dxa"/>
          </w:tcPr>
          <w:p w14:paraId="325EBC8F" w14:textId="693F9AE0" w:rsidR="46C7DE69" w:rsidRPr="00B429C7" w:rsidRDefault="00A509DE" w:rsidP="46C7DE69">
            <w:r>
              <w:t>BBC</w:t>
            </w:r>
          </w:p>
        </w:tc>
        <w:tc>
          <w:tcPr>
            <w:tcW w:w="4754" w:type="dxa"/>
          </w:tcPr>
          <w:p w14:paraId="3CFB21B7" w14:textId="51109439" w:rsidR="46C7DE69" w:rsidRPr="00B429C7" w:rsidRDefault="00231462" w:rsidP="46C7DE69">
            <w:hyperlink r:id="rId37" w:history="1">
              <w:r w:rsidR="00504870" w:rsidRPr="00B429C7">
                <w:rPr>
                  <w:rStyle w:val="Hyperlink"/>
                </w:rPr>
                <w:t>https://www.bbc.co.uk/teach/supermovers/ks1-collection/zbr4scw</w:t>
              </w:r>
            </w:hyperlink>
          </w:p>
        </w:tc>
      </w:tr>
    </w:tbl>
    <w:p w14:paraId="37F6776E" w14:textId="30B22193" w:rsidR="46C7DE69" w:rsidRPr="00B429C7" w:rsidRDefault="46C7DE69" w:rsidP="46C7DE69"/>
    <w:p w14:paraId="69E2BB2B" w14:textId="77777777" w:rsidR="00D241B5" w:rsidRPr="00B429C7" w:rsidRDefault="00D241B5" w:rsidP="00072050"/>
    <w:tbl>
      <w:tblPr>
        <w:tblStyle w:val="TableGrid"/>
        <w:tblW w:w="0" w:type="auto"/>
        <w:tblInd w:w="-147" w:type="dxa"/>
        <w:tblLook w:val="04A0" w:firstRow="1" w:lastRow="0" w:firstColumn="1" w:lastColumn="0" w:noHBand="0" w:noVBand="1"/>
      </w:tblPr>
      <w:tblGrid>
        <w:gridCol w:w="665"/>
        <w:gridCol w:w="1359"/>
        <w:gridCol w:w="5929"/>
        <w:gridCol w:w="1210"/>
      </w:tblGrid>
      <w:tr w:rsidR="00074613" w:rsidRPr="00B429C7" w14:paraId="4B75761C" w14:textId="77777777" w:rsidTr="00074613">
        <w:tc>
          <w:tcPr>
            <w:tcW w:w="9163" w:type="dxa"/>
            <w:gridSpan w:val="4"/>
            <w:shd w:val="clear" w:color="auto" w:fill="C5E0B3" w:themeFill="accent6" w:themeFillTint="66"/>
          </w:tcPr>
          <w:p w14:paraId="4680A3DF" w14:textId="77EBAFC3" w:rsidR="00074613" w:rsidRPr="00B429C7" w:rsidRDefault="00074613" w:rsidP="005828F4">
            <w:pPr>
              <w:spacing w:line="259" w:lineRule="auto"/>
              <w:rPr>
                <w:b/>
                <w:bCs/>
              </w:rPr>
            </w:pPr>
            <w:r w:rsidRPr="00B429C7">
              <w:rPr>
                <w:b/>
                <w:bCs/>
              </w:rPr>
              <w:t>Music</w:t>
            </w:r>
          </w:p>
          <w:p w14:paraId="501B6C0A" w14:textId="77777777" w:rsidR="00074613" w:rsidRPr="00B429C7" w:rsidRDefault="00074613" w:rsidP="005828F4">
            <w:pPr>
              <w:spacing w:line="259" w:lineRule="auto"/>
              <w:rPr>
                <w:b/>
                <w:bCs/>
              </w:rPr>
            </w:pPr>
          </w:p>
          <w:p w14:paraId="470CA728" w14:textId="77777777" w:rsidR="00074613" w:rsidRPr="00B429C7" w:rsidRDefault="00074613" w:rsidP="005828F4">
            <w:pPr>
              <w:spacing w:line="259" w:lineRule="auto"/>
              <w:rPr>
                <w:b/>
                <w:bCs/>
              </w:rPr>
            </w:pPr>
            <w:r w:rsidRPr="00B429C7">
              <w:rPr>
                <w:b/>
              </w:rPr>
              <w:t>Brief overview of coverage until Easter</w:t>
            </w:r>
          </w:p>
        </w:tc>
      </w:tr>
      <w:tr w:rsidR="00074613" w:rsidRPr="00B429C7" w14:paraId="6080F562" w14:textId="77777777" w:rsidTr="00504870">
        <w:tc>
          <w:tcPr>
            <w:tcW w:w="665" w:type="dxa"/>
          </w:tcPr>
          <w:p w14:paraId="7440DC12" w14:textId="77777777" w:rsidR="00074613" w:rsidRPr="00B429C7" w:rsidRDefault="00074613" w:rsidP="005828F4">
            <w:pPr>
              <w:jc w:val="center"/>
            </w:pPr>
            <w:r w:rsidRPr="00B429C7">
              <w:t>Class</w:t>
            </w:r>
          </w:p>
        </w:tc>
        <w:tc>
          <w:tcPr>
            <w:tcW w:w="1359" w:type="dxa"/>
          </w:tcPr>
          <w:p w14:paraId="77479ED0" w14:textId="77777777" w:rsidR="00074613" w:rsidRPr="00B429C7" w:rsidRDefault="00074613" w:rsidP="005828F4">
            <w:r w:rsidRPr="00B429C7">
              <w:t xml:space="preserve">Resource and what we use it for </w:t>
            </w:r>
            <w:r w:rsidRPr="00B429C7">
              <w:lastRenderedPageBreak/>
              <w:t xml:space="preserve">(teachers add image screenshot of app) </w:t>
            </w:r>
          </w:p>
        </w:tc>
        <w:tc>
          <w:tcPr>
            <w:tcW w:w="5929" w:type="dxa"/>
          </w:tcPr>
          <w:p w14:paraId="11A49092" w14:textId="77777777" w:rsidR="00074613" w:rsidRPr="00B429C7" w:rsidRDefault="00074613" w:rsidP="005828F4">
            <w:r w:rsidRPr="00B429C7">
              <w:lastRenderedPageBreak/>
              <w:t>Access information</w:t>
            </w:r>
          </w:p>
        </w:tc>
        <w:tc>
          <w:tcPr>
            <w:tcW w:w="1210" w:type="dxa"/>
          </w:tcPr>
          <w:p w14:paraId="714AE004" w14:textId="77777777" w:rsidR="00074613" w:rsidRPr="00B429C7" w:rsidRDefault="00074613" w:rsidP="005828F4">
            <w:r w:rsidRPr="00B429C7">
              <w:t xml:space="preserve">Teacher monitoring use </w:t>
            </w:r>
          </w:p>
        </w:tc>
      </w:tr>
      <w:tr w:rsidR="00504870" w:rsidRPr="00B429C7" w14:paraId="32C73E9C" w14:textId="77777777" w:rsidTr="00504870">
        <w:tc>
          <w:tcPr>
            <w:tcW w:w="665" w:type="dxa"/>
          </w:tcPr>
          <w:p w14:paraId="4E529B39" w14:textId="77777777" w:rsidR="00504870" w:rsidRPr="00B429C7" w:rsidRDefault="00504870" w:rsidP="00504870">
            <w:pPr>
              <w:jc w:val="center"/>
            </w:pPr>
          </w:p>
        </w:tc>
        <w:tc>
          <w:tcPr>
            <w:tcW w:w="1359" w:type="dxa"/>
          </w:tcPr>
          <w:p w14:paraId="5219C5C1" w14:textId="1269C2A9" w:rsidR="00504870" w:rsidRPr="00B429C7" w:rsidRDefault="00504870" w:rsidP="00504870"/>
        </w:tc>
        <w:tc>
          <w:tcPr>
            <w:tcW w:w="5929" w:type="dxa"/>
          </w:tcPr>
          <w:p w14:paraId="41C4541B" w14:textId="2CC35B0C" w:rsidR="00504870" w:rsidRPr="00B429C7" w:rsidRDefault="00231462" w:rsidP="00504870">
            <w:hyperlink r:id="rId38" w:history="1">
              <w:r w:rsidR="00504870" w:rsidRPr="00B429C7">
                <w:rPr>
                  <w:rStyle w:val="Hyperlink"/>
                </w:rPr>
                <w:t>http://www.bbc.co.uk/schools/websites/4_11/site/music.shtml</w:t>
              </w:r>
            </w:hyperlink>
          </w:p>
        </w:tc>
        <w:tc>
          <w:tcPr>
            <w:tcW w:w="1210" w:type="dxa"/>
          </w:tcPr>
          <w:p w14:paraId="23DB653B" w14:textId="77777777" w:rsidR="00504870" w:rsidRPr="00B429C7" w:rsidRDefault="00504870" w:rsidP="00504870"/>
        </w:tc>
      </w:tr>
      <w:tr w:rsidR="00504870" w:rsidRPr="00B429C7" w14:paraId="3F8CF058" w14:textId="77777777" w:rsidTr="00504870">
        <w:tc>
          <w:tcPr>
            <w:tcW w:w="665" w:type="dxa"/>
          </w:tcPr>
          <w:p w14:paraId="20B9A6AA" w14:textId="77777777" w:rsidR="00504870" w:rsidRPr="00B429C7" w:rsidRDefault="00504870" w:rsidP="00504870">
            <w:pPr>
              <w:jc w:val="center"/>
            </w:pPr>
          </w:p>
        </w:tc>
        <w:tc>
          <w:tcPr>
            <w:tcW w:w="1359" w:type="dxa"/>
          </w:tcPr>
          <w:p w14:paraId="0D3B7FE2" w14:textId="7E5D9AF1" w:rsidR="00504870" w:rsidRPr="00B429C7" w:rsidRDefault="00504870" w:rsidP="00504870"/>
        </w:tc>
        <w:tc>
          <w:tcPr>
            <w:tcW w:w="5929" w:type="dxa"/>
          </w:tcPr>
          <w:p w14:paraId="3EA5B673" w14:textId="5D889D4B" w:rsidR="00504870" w:rsidRPr="00B429C7" w:rsidRDefault="00231462" w:rsidP="00504870">
            <w:hyperlink r:id="rId39" w:history="1">
              <w:r w:rsidR="00504870" w:rsidRPr="00B429C7">
                <w:rPr>
                  <w:rStyle w:val="Hyperlink"/>
                </w:rPr>
                <w:t>https://www.bbc.co.uk/teach/bring-the-noise/eyfs-ks1-music-play-it-bring-the-noise/z4sq92p</w:t>
              </w:r>
            </w:hyperlink>
          </w:p>
        </w:tc>
        <w:tc>
          <w:tcPr>
            <w:tcW w:w="1210" w:type="dxa"/>
          </w:tcPr>
          <w:p w14:paraId="76554034" w14:textId="77777777" w:rsidR="00504870" w:rsidRPr="00B429C7" w:rsidRDefault="00504870" w:rsidP="00504870"/>
        </w:tc>
      </w:tr>
    </w:tbl>
    <w:p w14:paraId="57C0D796" w14:textId="77777777" w:rsidR="00D241B5" w:rsidRPr="00B429C7" w:rsidRDefault="00D241B5" w:rsidP="00072050"/>
    <w:p w14:paraId="65CDED2B" w14:textId="61BAB035" w:rsidR="00A509DE" w:rsidRDefault="00A509DE" w:rsidP="00072050">
      <w:r>
        <w:t>U</w:t>
      </w:r>
      <w:r w:rsidR="00F936A6" w:rsidRPr="00B429C7">
        <w:t>seful website</w:t>
      </w:r>
      <w:r>
        <w:t>s</w:t>
      </w:r>
      <w:r w:rsidR="00F936A6" w:rsidRPr="00B429C7">
        <w:t xml:space="preserve"> for all subject coverage</w:t>
      </w:r>
      <w:r>
        <w:t>:</w:t>
      </w:r>
      <w:r w:rsidR="00F936A6" w:rsidRPr="00B429C7">
        <w:t xml:space="preserve">  </w:t>
      </w:r>
    </w:p>
    <w:p w14:paraId="05CB5D4A" w14:textId="66BBFB80" w:rsidR="00A509DE" w:rsidRDefault="00231462" w:rsidP="00072050">
      <w:hyperlink r:id="rId40" w:history="1">
        <w:r w:rsidR="00A509DE" w:rsidRPr="009D1FF1">
          <w:rPr>
            <w:rStyle w:val="Hyperlink"/>
          </w:rPr>
          <w:t>https://www.twinkl.co.uk/resource/year-1-school-closure-home-learning-resource-pack-t-e-2549910</w:t>
        </w:r>
      </w:hyperlink>
      <w:r w:rsidR="00F936A6" w:rsidRPr="00B429C7">
        <w:t xml:space="preserve"> (parent account will need to be created)</w:t>
      </w:r>
    </w:p>
    <w:p w14:paraId="24DABFE1" w14:textId="77777777" w:rsidR="00A509DE" w:rsidRDefault="00231462" w:rsidP="00A509DE">
      <w:hyperlink r:id="rId41" w:history="1">
        <w:r w:rsidR="00A509DE">
          <w:rPr>
            <w:rStyle w:val="Hyperlink"/>
          </w:rPr>
          <w:t>https://classroomsecrets.co.uk/free-home-learning-packs/</w:t>
        </w:r>
      </w:hyperlink>
    </w:p>
    <w:p w14:paraId="0EB3DABA" w14:textId="77777777" w:rsidR="00A509DE" w:rsidRPr="00B429C7" w:rsidRDefault="00A509DE" w:rsidP="00072050"/>
    <w:p w14:paraId="3C0395D3" w14:textId="77777777" w:rsidR="00072050" w:rsidRPr="00B429C7" w:rsidRDefault="00072050"/>
    <w:sectPr w:rsidR="00072050" w:rsidRPr="00B429C7">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1E9592" w14:textId="77777777" w:rsidR="00F25336" w:rsidRDefault="00F25336" w:rsidP="00D241B5">
      <w:pPr>
        <w:spacing w:after="0" w:line="240" w:lineRule="auto"/>
      </w:pPr>
      <w:r>
        <w:separator/>
      </w:r>
    </w:p>
  </w:endnote>
  <w:endnote w:type="continuationSeparator" w:id="0">
    <w:p w14:paraId="269E314A" w14:textId="77777777" w:rsidR="00F25336" w:rsidRDefault="00F25336" w:rsidP="00D24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D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6255065"/>
      <w:docPartObj>
        <w:docPartGallery w:val="Page Numbers (Bottom of Page)"/>
        <w:docPartUnique/>
      </w:docPartObj>
    </w:sdtPr>
    <w:sdtEndPr>
      <w:rPr>
        <w:noProof/>
      </w:rPr>
    </w:sdtEndPr>
    <w:sdtContent>
      <w:p w14:paraId="3D3D22A9" w14:textId="77777777" w:rsidR="00D241B5" w:rsidRDefault="00D241B5">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254BC2F" w14:textId="77777777" w:rsidR="00D241B5" w:rsidRDefault="00D241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41341" w14:textId="77777777" w:rsidR="00F25336" w:rsidRDefault="00F25336" w:rsidP="00D241B5">
      <w:pPr>
        <w:spacing w:after="0" w:line="240" w:lineRule="auto"/>
      </w:pPr>
      <w:r>
        <w:separator/>
      </w:r>
    </w:p>
  </w:footnote>
  <w:footnote w:type="continuationSeparator" w:id="0">
    <w:p w14:paraId="42EF2083" w14:textId="77777777" w:rsidR="00F25336" w:rsidRDefault="00F25336" w:rsidP="00D241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0B4C6" w14:textId="01C1C2DF" w:rsidR="00D241B5" w:rsidRDefault="00D241B5">
    <w:pPr>
      <w:pStyle w:val="Heade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E66"/>
    <w:rsid w:val="00072050"/>
    <w:rsid w:val="00074613"/>
    <w:rsid w:val="00080596"/>
    <w:rsid w:val="000C3D0B"/>
    <w:rsid w:val="00203E79"/>
    <w:rsid w:val="00231462"/>
    <w:rsid w:val="00267567"/>
    <w:rsid w:val="00335A7A"/>
    <w:rsid w:val="004972EF"/>
    <w:rsid w:val="00504870"/>
    <w:rsid w:val="00603560"/>
    <w:rsid w:val="006F3AAC"/>
    <w:rsid w:val="00816E66"/>
    <w:rsid w:val="008A1195"/>
    <w:rsid w:val="00944FF4"/>
    <w:rsid w:val="00A509DE"/>
    <w:rsid w:val="00B429C7"/>
    <w:rsid w:val="00C609C7"/>
    <w:rsid w:val="00C86E0E"/>
    <w:rsid w:val="00C96F16"/>
    <w:rsid w:val="00D241B5"/>
    <w:rsid w:val="00F25336"/>
    <w:rsid w:val="00F35D1C"/>
    <w:rsid w:val="00F936A6"/>
    <w:rsid w:val="11144FF8"/>
    <w:rsid w:val="26FB320C"/>
    <w:rsid w:val="32662478"/>
    <w:rsid w:val="46B5149E"/>
    <w:rsid w:val="46C7DE69"/>
    <w:rsid w:val="4C45C0F9"/>
    <w:rsid w:val="7BB0D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F7B7DC5"/>
  <w15:chartTrackingRefBased/>
  <w15:docId w15:val="{8B928AAC-2E3F-403B-8426-53C7DEA39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4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41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1B5"/>
  </w:style>
  <w:style w:type="paragraph" w:styleId="Footer">
    <w:name w:val="footer"/>
    <w:basedOn w:val="Normal"/>
    <w:link w:val="FooterChar"/>
    <w:uiPriority w:val="99"/>
    <w:unhideWhenUsed/>
    <w:rsid w:val="00D241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1B5"/>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08059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80596"/>
    <w:rPr>
      <w:rFonts w:ascii="Segoe UI" w:hAnsi="Segoe UI"/>
      <w:sz w:val="18"/>
      <w:szCs w:val="18"/>
    </w:rPr>
  </w:style>
  <w:style w:type="character" w:styleId="UnresolvedMention">
    <w:name w:val="Unresolved Mention"/>
    <w:basedOn w:val="DefaultParagraphFont"/>
    <w:uiPriority w:val="99"/>
    <w:semiHidden/>
    <w:unhideWhenUsed/>
    <w:rsid w:val="00A509DE"/>
    <w:rPr>
      <w:color w:val="605E5C"/>
      <w:shd w:val="clear" w:color="auto" w:fill="E1DFDD"/>
    </w:rPr>
  </w:style>
  <w:style w:type="character" w:styleId="FollowedHyperlink">
    <w:name w:val="FollowedHyperlink"/>
    <w:basedOn w:val="DefaultParagraphFont"/>
    <w:uiPriority w:val="99"/>
    <w:semiHidden/>
    <w:unhideWhenUsed/>
    <w:rsid w:val="006035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urplemash.com/" TargetMode="External"/><Relationship Id="rId18" Type="http://schemas.openxmlformats.org/officeDocument/2006/relationships/hyperlink" Target="https://www.bbc.co.uk/teach/supermovers/ks1-collection/zbr4scw" TargetMode="External"/><Relationship Id="rId26" Type="http://schemas.openxmlformats.org/officeDocument/2006/relationships/hyperlink" Target="https://www.bbc.co.uk/cbeebies/shows/mister-maker" TargetMode="External"/><Relationship Id="rId39" Type="http://schemas.openxmlformats.org/officeDocument/2006/relationships/hyperlink" Target="https://www.bbc.co.uk/teach/bring-the-noise/eyfs-ks1-music-play-it-bring-the-noise/z4sq92p" TargetMode="External"/><Relationship Id="rId21" Type="http://schemas.openxmlformats.org/officeDocument/2006/relationships/hyperlink" Target="https://www.duolingo.com/" TargetMode="External"/><Relationship Id="rId34" Type="http://schemas.openxmlformats.org/officeDocument/2006/relationships/hyperlink" Target="https://www.barnabasinschools.org.uk/" TargetMode="External"/><Relationship Id="rId42"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purplemash.com/" TargetMode="External"/><Relationship Id="rId29" Type="http://schemas.openxmlformats.org/officeDocument/2006/relationships/hyperlink" Target="https://www.nhs.uk/change4lif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amuels@sps.sefton.school" TargetMode="External"/><Relationship Id="rId24" Type="http://schemas.openxmlformats.org/officeDocument/2006/relationships/hyperlink" Target="https://www.bbc.co.uk/bitesize/subjects/z6svr82" TargetMode="External"/><Relationship Id="rId32" Type="http://schemas.openxmlformats.org/officeDocument/2006/relationships/hyperlink" Target="https://www.purplemash.com/" TargetMode="External"/><Relationship Id="rId37" Type="http://schemas.openxmlformats.org/officeDocument/2006/relationships/hyperlink" Target="https://www.bbc.co.uk/teach/supermovers/ks1-collection/zbr4scw" TargetMode="External"/><Relationship Id="rId40" Type="http://schemas.openxmlformats.org/officeDocument/2006/relationships/hyperlink" Target="https://www.twinkl.co.uk/resource/year-1-school-closure-home-learning-resource-pack-t-e-2549910"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bbc.co.uk/teach/supermovers/ks1-collection/zbr4scw" TargetMode="External"/><Relationship Id="rId23" Type="http://schemas.openxmlformats.org/officeDocument/2006/relationships/hyperlink" Target="https://www.purplemash.com/" TargetMode="External"/><Relationship Id="rId28" Type="http://schemas.openxmlformats.org/officeDocument/2006/relationships/hyperlink" Target="https://www.gonoodle.com/" TargetMode="External"/><Relationship Id="rId36" Type="http://schemas.openxmlformats.org/officeDocument/2006/relationships/hyperlink" Target="https://www.bbc.co.uk/bitesize/subjects/zmpfb9q" TargetMode="External"/><Relationship Id="rId10" Type="http://schemas.openxmlformats.org/officeDocument/2006/relationships/image" Target="media/image1.jpeg"/><Relationship Id="rId19" Type="http://schemas.openxmlformats.org/officeDocument/2006/relationships/hyperlink" Target="https://www.bbc.co.uk/bitesize/subjects/zr8jmp3" TargetMode="External"/><Relationship Id="rId31" Type="http://schemas.openxmlformats.org/officeDocument/2006/relationships/hyperlink" Target="https://www.bbc.co.uk/teach/supermovers/ks1-collection/zbr4scw"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www.bbc.co.uk/schools/websites/4_11/site/literacy.shtml" TargetMode="External"/><Relationship Id="rId22" Type="http://schemas.openxmlformats.org/officeDocument/2006/relationships/hyperlink" Target="https://www.bbc.co.uk/bitesize/topics/zx3bkqt/resources/1" TargetMode="External"/><Relationship Id="rId27" Type="http://schemas.openxmlformats.org/officeDocument/2006/relationships/hyperlink" Target="https://www.purplemash.com/" TargetMode="External"/><Relationship Id="rId30" Type="http://schemas.openxmlformats.org/officeDocument/2006/relationships/hyperlink" Target="https://www.youtube.com/results?search_query=cosmic+kids" TargetMode="External"/><Relationship Id="rId35" Type="http://schemas.openxmlformats.org/officeDocument/2006/relationships/hyperlink" Target="https://www.bbc.co.uk/teach/class-clips-video/religious-studies-ks1-the-christian-story-of-easter/zhgv47h" TargetMode="External"/><Relationship Id="rId43"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phonicsplay.co.uk/freeIndex.htm" TargetMode="External"/><Relationship Id="rId17" Type="http://schemas.openxmlformats.org/officeDocument/2006/relationships/hyperlink" Target="https://whiterosemaths.com/wp-content/uploads/2019/10/Year-1-and-2-Mixed-Age-Spring-Block-3-Length-and-Height.pdf" TargetMode="External"/><Relationship Id="rId25" Type="http://schemas.openxmlformats.org/officeDocument/2006/relationships/hyperlink" Target="https://www.purplemash.com/" TargetMode="External"/><Relationship Id="rId33" Type="http://schemas.openxmlformats.org/officeDocument/2006/relationships/hyperlink" Target="https://www.barnabasinschools.org.uk/" TargetMode="External"/><Relationship Id="rId38" Type="http://schemas.openxmlformats.org/officeDocument/2006/relationships/hyperlink" Target="http://www.bbc.co.uk/schools/websites/4_11/site/music.shtml" TargetMode="External"/><Relationship Id="rId20" Type="http://schemas.openxmlformats.org/officeDocument/2006/relationships/hyperlink" Target="https://www.bbc.co.uk/teach/supermovers/ks1-collection/zbr4scw" TargetMode="External"/><Relationship Id="rId41" Type="http://schemas.openxmlformats.org/officeDocument/2006/relationships/hyperlink" Target="https://classroomsecrets.co.uk/free-home-learning-pac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5FB845C4AAF74B8B40E2E85F201FE5" ma:contentTypeVersion="10" ma:contentTypeDescription="Create a new document." ma:contentTypeScope="" ma:versionID="c495243c1553b788e551bdade65f90d8">
  <xsd:schema xmlns:xsd="http://www.w3.org/2001/XMLSchema" xmlns:xs="http://www.w3.org/2001/XMLSchema" xmlns:p="http://schemas.microsoft.com/office/2006/metadata/properties" xmlns:ns3="4337044b-b61f-4256-adc3-b8a64c5c03b3" targetNamespace="http://schemas.microsoft.com/office/2006/metadata/properties" ma:root="true" ma:fieldsID="49fdb0588629f193b5bd426c963df52e" ns3:_="">
    <xsd:import namespace="4337044b-b61f-4256-adc3-b8a64c5c03b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37044b-b61f-4256-adc3-b8a64c5c03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420DE-0504-438E-9343-B2441C72D36E}">
  <ds:schemaRefs>
    <ds:schemaRef ds:uri="http://schemas.microsoft.com/office/2006/metadata/properties"/>
    <ds:schemaRef ds:uri="http://purl.org/dc/dcmitype/"/>
    <ds:schemaRef ds:uri="http://purl.org/dc/elements/1.1/"/>
    <ds:schemaRef ds:uri="4337044b-b61f-4256-adc3-b8a64c5c03b3"/>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D187BA3B-0759-4936-9CED-39503E8D41BC}">
  <ds:schemaRefs>
    <ds:schemaRef ds:uri="http://schemas.microsoft.com/sharepoint/v3/contenttype/forms"/>
  </ds:schemaRefs>
</ds:datastoreItem>
</file>

<file path=customXml/itemProps3.xml><?xml version="1.0" encoding="utf-8"?>
<ds:datastoreItem xmlns:ds="http://schemas.openxmlformats.org/officeDocument/2006/customXml" ds:itemID="{AF9F5326-B60D-4507-B8DA-5F32216BB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37044b-b61f-4256-adc3-b8a64c5c03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ACECA9-5052-4D2A-A288-3F07AA082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34FC34E2</Template>
  <TotalTime>6</TotalTime>
  <Pages>5</Pages>
  <Words>1328</Words>
  <Characters>7573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Samuel</dc:creator>
  <cp:keywords/>
  <dc:description/>
  <cp:lastModifiedBy>Stephanie Samuel</cp:lastModifiedBy>
  <cp:revision>3</cp:revision>
  <cp:lastPrinted>2020-03-13T10:04:00Z</cp:lastPrinted>
  <dcterms:created xsi:type="dcterms:W3CDTF">2020-03-17T13:19:00Z</dcterms:created>
  <dcterms:modified xsi:type="dcterms:W3CDTF">2020-03-19T08:57:00Z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0x010100985FB845C4AAF74B8B40E2E85F201FE5</vt:lpwstr>
  </property>
</Properties>
</file>