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8F4" w:rsidRPr="00AE0E48" w:rsidRDefault="002A48F4" w:rsidP="002A48F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9AE98D" wp14:editId="1BFEA8E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D2324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2A48F4" w:rsidRPr="00AE0E48" w:rsidRDefault="002A48F4" w:rsidP="002A48F4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09.09.19</w:t>
      </w:r>
    </w:p>
    <w:p w:rsidR="002A48F4" w:rsidRPr="00AE0E48" w:rsidRDefault="005B0BD6" w:rsidP="002A48F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8FD3D8" wp14:editId="05BEB14E">
                <wp:simplePos x="0" y="0"/>
                <wp:positionH relativeFrom="column">
                  <wp:posOffset>3432810</wp:posOffset>
                </wp:positionH>
                <wp:positionV relativeFrom="paragraph">
                  <wp:posOffset>302895</wp:posOffset>
                </wp:positionV>
                <wp:extent cx="2715260" cy="2876550"/>
                <wp:effectExtent l="0" t="0" r="279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287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8F4" w:rsidRPr="00AE0E48" w:rsidRDefault="002A48F4" w:rsidP="002A48F4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2A48F4" w:rsidRPr="00AE0E4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learning how to round </w:t>
                            </w:r>
                            <w:r w:rsidR="005B0BD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numbers to the nearest 100, 100 and 10,000 with up to 6 digit numbers. </w:t>
                            </w: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2A48F4" w:rsidRPr="00AE0E4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We will be con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tinuing</w:t>
                            </w: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our letter writing unit.</w:t>
                            </w:r>
                          </w:p>
                          <w:p w:rsidR="002A48F4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be learning about the location of the rainforests in the world.</w:t>
                            </w:r>
                          </w:p>
                          <w:p w:rsidR="002A48F4" w:rsidRPr="00AE0E4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FD3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0.3pt;margin-top:23.85pt;width:213.8pt;height:2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" fillcolor="white [3201]" strokeweight=".5pt">
                <v:textbox>
                  <w:txbxContent>
                    <w:p w:rsidR="002A48F4" w:rsidRPr="00AE0E48" w:rsidRDefault="002A48F4" w:rsidP="002A48F4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2A48F4" w:rsidRPr="00AE0E48" w:rsidRDefault="002A48F4" w:rsidP="002A48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learning how to round </w:t>
                      </w:r>
                      <w:r w:rsidR="005B0BD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numbers to the nearest 100, 100 and 10,000 with up to 6 digit numbers. </w:t>
                      </w: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  <w:p w:rsidR="002A48F4" w:rsidRPr="00AE0E48" w:rsidRDefault="002A48F4" w:rsidP="002A48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We will be con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tinuing</w:t>
                      </w: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our letter writing unit.</w:t>
                      </w:r>
                    </w:p>
                    <w:p w:rsidR="002A48F4" w:rsidRDefault="002A48F4" w:rsidP="002A48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be learning about the location of the rainforests in the world.</w:t>
                      </w:r>
                    </w:p>
                    <w:p w:rsidR="002A48F4" w:rsidRPr="00AE0E48" w:rsidRDefault="002A48F4" w:rsidP="002A48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  <w:r w:rsidR="002A48F4"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2883A" wp14:editId="5D50D888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3390900" cy="28575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8F4" w:rsidRPr="00AE0E48" w:rsidRDefault="002A48F4" w:rsidP="002A48F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2A48F4" w:rsidRPr="00AE0E4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explored formal language to include in formal letter writing in English. </w:t>
                            </w:r>
                          </w:p>
                          <w:p w:rsidR="002A48F4" w:rsidRPr="00AE0E48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In Maths, we have continued p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ace v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lu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e and have learnt how to </w:t>
                            </w:r>
                            <w:r w:rsidR="005B0BD6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read, write and order numbers up to 1,000,000 or more. </w:t>
                            </w:r>
                          </w:p>
                          <w:p w:rsidR="002A48F4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We have commenced our Science unit of the Classification of Living Things.</w:t>
                            </w:r>
                          </w:p>
                          <w:p w:rsidR="002A48F4" w:rsidRDefault="002A48F4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We have also commenced our topic: Rainforests and Deforestatio</w:t>
                            </w:r>
                            <w:r w:rsidR="005B0BD6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n in Geography. 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5B0BD6" w:rsidRPr="00AE0E48" w:rsidRDefault="005B0BD6" w:rsidP="002A4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had a visitor teaching us all about confirmation for our ‘Life as  a Journey’ unit. </w:t>
                            </w:r>
                          </w:p>
                          <w:p w:rsidR="002A48F4" w:rsidRPr="00AE0E48" w:rsidRDefault="002A48F4" w:rsidP="002A48F4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2883A" id="Text Box 1" o:spid="_x0000_s1027" type="#_x0000_t202" style="position:absolute;left:0;text-align:left;margin-left:-4.95pt;margin-top:24.6pt;width:267pt;height:2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" fillcolor="white [3201]" strokeweight=".5pt">
                <v:textbox>
                  <w:txbxContent>
                    <w:p w:rsidR="002A48F4" w:rsidRPr="00AE0E48" w:rsidRDefault="002A48F4" w:rsidP="002A48F4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2A48F4" w:rsidRPr="00AE0E48" w:rsidRDefault="002A48F4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explored formal language to include in formal letter writing in English. </w:t>
                      </w:r>
                    </w:p>
                    <w:p w:rsidR="002A48F4" w:rsidRPr="00AE0E48" w:rsidRDefault="002A48F4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In Maths, we have continued p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l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ace v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a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lu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e and have learnt how to </w:t>
                      </w:r>
                      <w:r w:rsidR="005B0BD6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read, write and order numbers up to 1,000,000 or more. </w:t>
                      </w:r>
                    </w:p>
                    <w:p w:rsidR="002A48F4" w:rsidRDefault="002A48F4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We have commenced our Science unit of the Classification of Living Things.</w:t>
                      </w:r>
                    </w:p>
                    <w:p w:rsidR="002A48F4" w:rsidRDefault="002A48F4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We have also commenced our topic: Rainforests and Deforestatio</w:t>
                      </w:r>
                      <w:r w:rsidR="005B0BD6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n in Geography. 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5B0BD6" w:rsidRPr="00AE0E48" w:rsidRDefault="005B0BD6" w:rsidP="002A4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had a visitor teaching us all about confirmation for our ‘Life as  a Journey’ unit. </w:t>
                      </w:r>
                    </w:p>
                    <w:p w:rsidR="002A48F4" w:rsidRPr="00AE0E48" w:rsidRDefault="002A48F4" w:rsidP="002A48F4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48F4"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 w:rsidR="002A48F4" w:rsidRPr="00AE0E48">
        <w:rPr>
          <w:rFonts w:ascii="CCW Cursive Writing 7" w:hAnsi="CCW Cursive Writing 7"/>
          <w:b/>
          <w:sz w:val="18"/>
          <w:u w:val="single"/>
        </w:rPr>
        <w:t xml:space="preserve">Wednesday </w:t>
      </w:r>
      <w:r w:rsidR="002A48F4">
        <w:rPr>
          <w:rFonts w:ascii="CCW Cursive Writing 7" w:hAnsi="CCW Cursive Writing 7"/>
          <w:b/>
          <w:sz w:val="18"/>
          <w:u w:val="single"/>
        </w:rPr>
        <w:t>18</w:t>
      </w:r>
      <w:r w:rsidR="002A48F4" w:rsidRPr="002A48F4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2A48F4">
        <w:rPr>
          <w:rFonts w:ascii="CCW Cursive Writing 7" w:hAnsi="CCW Cursive Writing 7"/>
          <w:b/>
          <w:sz w:val="18"/>
          <w:u w:val="single"/>
        </w:rPr>
        <w:t xml:space="preserve"> </w:t>
      </w:r>
      <w:r w:rsidR="002A48F4" w:rsidRPr="00AE0E48">
        <w:rPr>
          <w:rFonts w:ascii="CCW Cursive Writing 7" w:hAnsi="CCW Cursive Writing 7"/>
          <w:b/>
          <w:sz w:val="18"/>
          <w:u w:val="single"/>
        </w:rPr>
        <w:t>September</w:t>
      </w:r>
    </w:p>
    <w:p w:rsidR="002A48F4" w:rsidRPr="00AE0E48" w:rsidRDefault="002A48F4" w:rsidP="002A48F4">
      <w:pPr>
        <w:jc w:val="center"/>
        <w:rPr>
          <w:rFonts w:ascii="CCW Cursive Writing 7" w:hAnsi="CCW Cursive Writing 7"/>
          <w:sz w:val="18"/>
          <w:u w:val="single"/>
        </w:rPr>
      </w:pPr>
    </w:p>
    <w:p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:rsidR="002A48F4" w:rsidRPr="00AE0E48" w:rsidRDefault="002A48F4" w:rsidP="002A48F4">
      <w:pPr>
        <w:rPr>
          <w:rFonts w:ascii="CCW Cursive Writing 7" w:hAnsi="CCW Cursive Writing 7"/>
          <w:b/>
          <w:sz w:val="18"/>
        </w:rPr>
      </w:pPr>
    </w:p>
    <w:p w:rsidR="002A48F4" w:rsidRPr="00AE0E48" w:rsidRDefault="002A48F4" w:rsidP="002A48F4">
      <w:pPr>
        <w:rPr>
          <w:rFonts w:ascii="CCW Cursive Writing 7" w:hAnsi="CCW Cursive Writing 7"/>
          <w:b/>
          <w:sz w:val="18"/>
        </w:rPr>
      </w:pPr>
    </w:p>
    <w:p w:rsidR="002A48F4" w:rsidRPr="00AE0E48" w:rsidRDefault="002A48F4" w:rsidP="002A48F4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2A48F4" w:rsidRPr="00CD30C7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2A48F4" w:rsidRDefault="002A48F4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comments are completed by your children in their homework books.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whereby your child can select</w:t>
      </w:r>
      <w:r>
        <w:rPr>
          <w:rFonts w:ascii="CCW Cursive Writing 7" w:hAnsi="CCW Cursive Writing 7"/>
          <w:noProof/>
          <w:sz w:val="18"/>
          <w:lang w:eastAsia="en-GB"/>
        </w:rPr>
        <w:t xml:space="preserve">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  <w:r w:rsidRPr="00230DC5">
        <w:rPr>
          <w:rFonts w:ascii="CCW Cursive Writing 7" w:hAnsi="CCW Cursive Writing 7"/>
          <w:noProof/>
          <w:sz w:val="18"/>
          <w:u w:val="single"/>
          <w:lang w:eastAsia="en-GB"/>
        </w:rPr>
        <w:t xml:space="preserve">They need to do </w:t>
      </w:r>
      <w:r w:rsidR="005B0BD6">
        <w:rPr>
          <w:rFonts w:ascii="CCW Cursive Writing 7" w:hAnsi="CCW Cursive Writing 7"/>
          <w:noProof/>
          <w:sz w:val="18"/>
          <w:u w:val="single"/>
          <w:lang w:eastAsia="en-GB"/>
        </w:rPr>
        <w:t>1</w:t>
      </w:r>
      <w:r w:rsidRPr="00230DC5">
        <w:rPr>
          <w:rFonts w:ascii="CCW Cursive Writing 7" w:hAnsi="CCW Cursive Writing 7"/>
          <w:noProof/>
          <w:sz w:val="18"/>
          <w:u w:val="single"/>
          <w:lang w:eastAsia="en-GB"/>
        </w:rPr>
        <w:t xml:space="preserve"> comment for over the weekend and Monday and Tuesday evening.</w:t>
      </w:r>
      <w:r>
        <w:rPr>
          <w:rFonts w:ascii="CCW Cursive Writing 7" w:hAnsi="CCW Cursive Writing 7"/>
          <w:noProof/>
          <w:sz w:val="18"/>
          <w:lang w:eastAsia="en-GB"/>
        </w:rPr>
        <w:t xml:space="preserve"> </w:t>
      </w:r>
      <w:r w:rsidRPr="002A48F4"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See Reading </w:t>
      </w:r>
      <w:r w:rsidR="005B0BD6">
        <w:rPr>
          <w:rFonts w:ascii="CCW Cursive Writing 7" w:hAnsi="CCW Cursive Writing 7"/>
          <w:noProof/>
          <w:color w:val="FF0000"/>
          <w:sz w:val="18"/>
          <w:lang w:eastAsia="en-GB"/>
        </w:rPr>
        <w:t>Journal</w:t>
      </w:r>
      <w:r w:rsidRPr="002A48F4">
        <w:rPr>
          <w:rFonts w:ascii="CCW Cursive Writing 7" w:hAnsi="CCW Cursive Writing 7"/>
          <w:noProof/>
          <w:color w:val="FF0000"/>
          <w:sz w:val="18"/>
          <w:lang w:eastAsia="en-GB"/>
        </w:rPr>
        <w:t xml:space="preserve"> sheet in Homework book. </w:t>
      </w:r>
    </w:p>
    <w:p w:rsidR="002A48F4" w:rsidRPr="00CD30C7" w:rsidRDefault="002A48F4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2A48F4" w:rsidRPr="00503394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2A48F4" w:rsidRPr="00CD30C7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Children should practise their target </w: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spellings in their homework book.</w:t>
      </w:r>
    </w:p>
    <w:p w:rsidR="002A48F4" w:rsidRPr="00CD30C7" w:rsidRDefault="002A48F4" w:rsidP="002A48F4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A4BAC6" wp14:editId="6D9E4787">
                <wp:simplePos x="0" y="0"/>
                <wp:positionH relativeFrom="column">
                  <wp:posOffset>-110490</wp:posOffset>
                </wp:positionH>
                <wp:positionV relativeFrom="paragraph">
                  <wp:posOffset>274956</wp:posOffset>
                </wp:positionV>
                <wp:extent cx="6486525" cy="6858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B348E" id="Rectangle 4" o:spid="_x0000_s1026" style="position:absolute;margin-left:-8.7pt;margin-top:21.65pt;width:510.7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" filled="f" strokecolor="black [3213]" strokeweight="1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below:</w:t>
      </w:r>
    </w:p>
    <w:p w:rsidR="002A48F4" w:rsidRDefault="002A48F4" w:rsidP="002A48F4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Revision of words from Year 3 and 4: see Spelling Passport sheet attached with highlighted targeted words for your child to learn.</w:t>
      </w:r>
    </w:p>
    <w:p w:rsidR="002A48F4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A48F4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A48F4" w:rsidRPr="00CD30C7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2A48F4" w:rsidRDefault="002A48F4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</w:t>
      </w:r>
      <w:r>
        <w:rPr>
          <w:rFonts w:ascii="CCW Cursive Writing 7" w:hAnsi="CCW Cursive Writing 7"/>
          <w:noProof/>
          <w:sz w:val="18"/>
          <w:lang w:eastAsia="en-GB"/>
        </w:rPr>
        <w:t xml:space="preserve">k in your child’s homework book page 1 </w:t>
      </w:r>
      <w:r w:rsidR="00856E01">
        <w:rPr>
          <w:rFonts w:ascii="CCW Cursive Writing 7" w:hAnsi="CCW Cursive Writing 7"/>
          <w:noProof/>
          <w:sz w:val="18"/>
          <w:lang w:eastAsia="en-GB"/>
        </w:rPr>
        <w:t>.</w:t>
      </w:r>
      <w:bookmarkStart w:id="0" w:name="_GoBack"/>
      <w:bookmarkEnd w:id="0"/>
    </w:p>
    <w:p w:rsidR="002A48F4" w:rsidRDefault="002A48F4" w:rsidP="002A48F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2A48F4" w:rsidRPr="002A48F4" w:rsidRDefault="002A48F4" w:rsidP="002A48F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2A48F4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British Values: </w:t>
      </w:r>
    </w:p>
    <w:p w:rsidR="002A48F4" w:rsidRDefault="005B0BD6" w:rsidP="002A48F4">
      <w:pPr>
        <w:rPr>
          <w:rFonts w:ascii="CCW Cursive Writing 7" w:hAnsi="CCW Cursive Writing 7"/>
          <w:b/>
          <w:sz w:val="18"/>
        </w:rPr>
      </w:pPr>
      <w:r>
        <w:rPr>
          <w:rFonts w:ascii="CCW Cursive Writing 7" w:hAnsi="CCW Cursive Writing 7"/>
          <w:b/>
          <w:sz w:val="18"/>
        </w:rPr>
        <w:t>See sheet attached.</w:t>
      </w:r>
    </w:p>
    <w:p w:rsidR="002A48F4" w:rsidRDefault="002A48F4" w:rsidP="002A48F4">
      <w:pPr>
        <w:rPr>
          <w:rFonts w:ascii="CCW Cursive Writing 7" w:hAnsi="CCW Cursive Writing 7"/>
          <w:b/>
          <w:sz w:val="18"/>
        </w:rPr>
      </w:pPr>
    </w:p>
    <w:p w:rsidR="002A48F4" w:rsidRPr="00AE0E48" w:rsidRDefault="002A48F4" w:rsidP="002A48F4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A48F4" w:rsidRPr="00AE0E48" w:rsidRDefault="002A48F4" w:rsidP="002A48F4">
      <w:pPr>
        <w:rPr>
          <w:rFonts w:ascii="CCW Cursive Writing 7" w:hAnsi="CCW Cursive Writing 7"/>
          <w:sz w:val="18"/>
          <w:u w:val="single"/>
        </w:rPr>
      </w:pPr>
    </w:p>
    <w:p w:rsidR="002A48F4" w:rsidRPr="00AE0E48" w:rsidRDefault="002A48F4" w:rsidP="002A48F4">
      <w:pPr>
        <w:rPr>
          <w:rFonts w:ascii="CCW Cursive Writing 7" w:hAnsi="CCW Cursive Writing 7"/>
          <w:sz w:val="18"/>
          <w:u w:val="single"/>
        </w:rPr>
      </w:pPr>
    </w:p>
    <w:p w:rsidR="002A48F4" w:rsidRPr="00AE0E48" w:rsidRDefault="002A48F4" w:rsidP="002A48F4">
      <w:pPr>
        <w:rPr>
          <w:rFonts w:ascii="CCW Cursive Writing 7" w:hAnsi="CCW Cursive Writing 7"/>
          <w:sz w:val="18"/>
        </w:rPr>
      </w:pPr>
    </w:p>
    <w:p w:rsidR="002A48F4" w:rsidRDefault="002A48F4" w:rsidP="002A48F4"/>
    <w:p w:rsidR="00862519" w:rsidRDefault="00856E01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8F4"/>
    <w:rsid w:val="0022732F"/>
    <w:rsid w:val="002A48F4"/>
    <w:rsid w:val="005B0BD6"/>
    <w:rsid w:val="00856E01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DCD3C"/>
  <w15:chartTrackingRefBased/>
  <w15:docId w15:val="{DD75883C-1CAC-4AFF-B7C0-0D9FB127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48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8F4"/>
    <w:pPr>
      <w:ind w:left="720"/>
      <w:contextualSpacing/>
    </w:pPr>
  </w:style>
  <w:style w:type="paragraph" w:styleId="NoSpacing">
    <w:name w:val="No Spacing"/>
    <w:uiPriority w:val="1"/>
    <w:qFormat/>
    <w:rsid w:val="002A48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777E6DB5</Template>
  <TotalTime>6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Warham</cp:lastModifiedBy>
  <cp:revision>3</cp:revision>
  <dcterms:created xsi:type="dcterms:W3CDTF">2019-08-30T14:05:00Z</dcterms:created>
  <dcterms:modified xsi:type="dcterms:W3CDTF">2019-09-11T16:05:00Z</dcterms:modified>
</cp:coreProperties>
</file>