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D6568E4" w14:textId="3D925460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6604A8">
        <w:rPr>
          <w:rFonts w:ascii="XCCW Joined 7a" w:hAnsi="XCCW Joined 7a"/>
          <w:b/>
          <w:sz w:val="18"/>
          <w:u w:val="single"/>
        </w:rPr>
        <w:t>30</w:t>
      </w:r>
      <w:r w:rsidR="006604A8" w:rsidRPr="006604A8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6604A8">
        <w:rPr>
          <w:rFonts w:ascii="XCCW Joined 7a" w:hAnsi="XCCW Joined 7a"/>
          <w:b/>
          <w:sz w:val="18"/>
          <w:u w:val="single"/>
        </w:rPr>
        <w:t xml:space="preserve"> April</w:t>
      </w:r>
    </w:p>
    <w:p w14:paraId="4A96101F" w14:textId="15E59510" w:rsidR="00473A99" w:rsidRPr="00344865" w:rsidRDefault="001F60C3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2CA7CCD8">
                <wp:simplePos x="0" y="0"/>
                <wp:positionH relativeFrom="margin">
                  <wp:posOffset>-131693</wp:posOffset>
                </wp:positionH>
                <wp:positionV relativeFrom="paragraph">
                  <wp:posOffset>287075</wp:posOffset>
                </wp:positionV>
                <wp:extent cx="3223895" cy="1892411"/>
                <wp:effectExtent l="0" t="0" r="1460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8924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40B77DF4" w14:textId="426EC413" w:rsidR="00473A99" w:rsidRPr="006604A8" w:rsidRDefault="003E443A" w:rsidP="006604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DE0C6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W</w:t>
                            </w:r>
                            <w:r w:rsidR="006604A8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>e completed our Science topic- Light</w:t>
                            </w:r>
                          </w:p>
                          <w:p w14:paraId="2E64E40C" w14:textId="28969B1A" w:rsidR="006604A8" w:rsidRDefault="006604A8" w:rsidP="006604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6604A8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wrote an R.E assessment- writing from Peter’s point of view </w:t>
                            </w:r>
                          </w:p>
                          <w:p w14:paraId="34C8F5C9" w14:textId="23944707" w:rsidR="006604A8" w:rsidRDefault="006604A8" w:rsidP="006604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practised our basketball skills in P.E </w:t>
                            </w:r>
                          </w:p>
                          <w:p w14:paraId="0A75A493" w14:textId="7ABDF200" w:rsidR="001F60C3" w:rsidRPr="006604A8" w:rsidRDefault="001F60C3" w:rsidP="006604A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We completed our RSE lessons</w:t>
                            </w:r>
                            <w:r w:rsidR="00044C2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- booklets have been sent home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ED3F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35pt;margin-top:22.6pt;width:253.85pt;height:14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40B77DF4" w14:textId="426EC413" w:rsidR="00473A99" w:rsidRPr="006604A8" w:rsidRDefault="003E443A" w:rsidP="006604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DE0C6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W</w:t>
                      </w:r>
                      <w:r w:rsidR="006604A8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>e completed our Science topic- Light</w:t>
                      </w:r>
                    </w:p>
                    <w:p w14:paraId="2E64E40C" w14:textId="28969B1A" w:rsidR="006604A8" w:rsidRDefault="006604A8" w:rsidP="006604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6604A8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wrote an R.E assessment- writing from Peter’s point of view </w:t>
                      </w:r>
                    </w:p>
                    <w:p w14:paraId="34C8F5C9" w14:textId="23944707" w:rsidR="006604A8" w:rsidRDefault="006604A8" w:rsidP="006604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practised our basketball skills in P.E </w:t>
                      </w:r>
                    </w:p>
                    <w:p w14:paraId="0A75A493" w14:textId="7ABDF200" w:rsidR="001F60C3" w:rsidRPr="006604A8" w:rsidRDefault="001F60C3" w:rsidP="006604A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We completed our RSE lessons</w:t>
                      </w:r>
                      <w:r w:rsidR="00044C2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- booklets have been sent home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04A8"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0D7C3364">
                <wp:simplePos x="0" y="0"/>
                <wp:positionH relativeFrom="margin">
                  <wp:posOffset>3176049</wp:posOffset>
                </wp:positionH>
                <wp:positionV relativeFrom="paragraph">
                  <wp:posOffset>263221</wp:posOffset>
                </wp:positionV>
                <wp:extent cx="3302000" cy="2011680"/>
                <wp:effectExtent l="0" t="0" r="1270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0" cy="2011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5ACC84" w14:textId="163CC8F8" w:rsidR="001E79D3" w:rsidRPr="006604A8" w:rsidRDefault="00473A99" w:rsidP="006604A8">
                            <w:pPr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E79D3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P.E is now Mon and Weds-</w:t>
                            </w:r>
                            <w:r w:rsidR="003E443A" w:rsidRPr="008B40D5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 xml:space="preserve">t-shirts must be worn under Leavers hoodies please. </w:t>
                            </w:r>
                            <w:r w:rsidR="006604A8"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  <w:t>Both days are gymnastics next week so please wear shorts (under tracksuit trouser/leggings is fine if weather is colder)</w:t>
                            </w:r>
                          </w:p>
                          <w:p w14:paraId="4F056242" w14:textId="7F88C1A5" w:rsidR="006604A8" w:rsidRPr="006604A8" w:rsidRDefault="006604A8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04A8"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Blended learning books-</w:t>
                            </w:r>
                            <w:r>
                              <w:rPr>
                                <w:rFonts w:ascii="XCCW Joined 7a" w:hAnsi="XCCW Joined 7a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should our “Bubble burst” you need a Blended learning book to be kept at home. Please let us know if you will need a new one so we can order enough. </w:t>
                            </w:r>
                          </w:p>
                          <w:p w14:paraId="28E0C8A5" w14:textId="77777777" w:rsidR="00DA1D37" w:rsidRDefault="00DA1D37" w:rsidP="00DA1D37">
                            <w:pPr>
                              <w:pStyle w:val="Header"/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15982F7" w14:textId="4A5EFAC6" w:rsidR="00760BC0" w:rsidRPr="00E34B1F" w:rsidRDefault="00760BC0" w:rsidP="00470588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BADD8" id="Text Box 2" o:spid="_x0000_s1027" type="#_x0000_t202" style="position:absolute;left:0;text-align:left;margin-left:250.1pt;margin-top:20.75pt;width:260pt;height:158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" fillcolor="white [3201]" strokeweight=".5pt">
                <v:textbox>
                  <w:txbxContent>
                    <w:p w14:paraId="045ACC84" w14:textId="163CC8F8" w:rsidR="001E79D3" w:rsidRPr="006604A8" w:rsidRDefault="00473A99" w:rsidP="006604A8">
                      <w:pPr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="001E79D3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P.E is now Mon and Weds-</w:t>
                      </w:r>
                      <w:r w:rsidR="003E443A" w:rsidRPr="008B40D5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 xml:space="preserve">t-shirts must be worn under Leavers hoodies please. </w:t>
                      </w:r>
                      <w:r w:rsidR="006604A8"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  <w:t>Both days are gymnastics next week so please wear shorts (under tracksuit trouser/leggings is fine if weather is colder)</w:t>
                      </w:r>
                    </w:p>
                    <w:p w14:paraId="4F056242" w14:textId="7F88C1A5" w:rsidR="006604A8" w:rsidRPr="006604A8" w:rsidRDefault="006604A8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6604A8"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  <w:t>Blended learning books-</w:t>
                      </w:r>
                      <w:r>
                        <w:rPr>
                          <w:rFonts w:ascii="XCCW Joined 7a" w:hAnsi="XCCW Joined 7a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should our “Bubble burst” you need a Blended learning book to be kept at home. Please let us know if you will need a new one so we can order enough. </w:t>
                      </w:r>
                    </w:p>
                    <w:p w14:paraId="28E0C8A5" w14:textId="77777777" w:rsidR="00DA1D37" w:rsidRDefault="00DA1D37" w:rsidP="00DA1D37">
                      <w:pPr>
                        <w:pStyle w:val="Header"/>
                        <w:tabs>
                          <w:tab w:val="left" w:pos="720"/>
                        </w:tabs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</w:p>
                    <w:p w14:paraId="015982F7" w14:textId="4A5EFAC6" w:rsidR="00760BC0" w:rsidRPr="00E34B1F" w:rsidRDefault="00760BC0" w:rsidP="00470588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3A99"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6604A8">
        <w:rPr>
          <w:rFonts w:ascii="XCCW Joined 7a" w:hAnsi="XCCW Joined 7a"/>
          <w:sz w:val="18"/>
          <w:u w:val="single"/>
        </w:rPr>
        <w:t>5</w:t>
      </w:r>
      <w:r w:rsidR="006604A8" w:rsidRPr="006604A8">
        <w:rPr>
          <w:rFonts w:ascii="XCCW Joined 7a" w:hAnsi="XCCW Joined 7a"/>
          <w:sz w:val="18"/>
          <w:u w:val="single"/>
          <w:vertAlign w:val="superscript"/>
        </w:rPr>
        <w:t>th</w:t>
      </w:r>
      <w:r w:rsidR="006604A8">
        <w:rPr>
          <w:rFonts w:ascii="XCCW Joined 7a" w:hAnsi="XCCW Joined 7a"/>
          <w:sz w:val="18"/>
          <w:u w:val="single"/>
        </w:rPr>
        <w:t xml:space="preserve"> May </w:t>
      </w:r>
    </w:p>
    <w:p w14:paraId="79F5535E" w14:textId="7B5BB4FE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26F25317" w:rsidR="00473A99" w:rsidRPr="005E0E03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5E0E03">
        <w:rPr>
          <w:rFonts w:ascii="XCCW Joined 7a" w:hAnsi="XCCW Joined 7a"/>
          <w:b/>
          <w:sz w:val="20"/>
          <w:szCs w:val="20"/>
        </w:rPr>
        <w:t>At Home</w:t>
      </w:r>
      <w:r w:rsidRPr="005E0E03">
        <w:rPr>
          <w:rFonts w:ascii="XCCW Joined 7a" w:hAnsi="XCCW Joined 7a" w:cs="Times New Roman"/>
          <w:b/>
          <w:sz w:val="20"/>
          <w:szCs w:val="20"/>
        </w:rPr>
        <w:t>…</w:t>
      </w:r>
      <w:r w:rsidRPr="005E0E03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5E0E03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A0406E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63B9B612" w:rsidR="00473A99" w:rsidRPr="00A0406E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A0406E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 w:rsidRPr="00A0406E">
        <w:rPr>
          <w:rFonts w:ascii="XCCW Joined 7a" w:hAnsi="XCCW Joined 7a"/>
          <w:noProof/>
          <w:sz w:val="20"/>
          <w:szCs w:val="20"/>
          <w:lang w:eastAsia="en-GB"/>
        </w:rPr>
        <w:t>.</w:t>
      </w:r>
    </w:p>
    <w:p w14:paraId="49F63A1D" w14:textId="77777777" w:rsidR="003C6F36" w:rsidRPr="00A0406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A86213C" w14:textId="06CB7059" w:rsidR="00C27E90" w:rsidRPr="00A0406E" w:rsidRDefault="00473A99" w:rsidP="00DE0C63">
      <w:pPr>
        <w:rPr>
          <w:rFonts w:ascii="XCCW Joined 7a" w:hAnsi="XCCW Joined 7a"/>
          <w:sz w:val="20"/>
          <w:szCs w:val="20"/>
        </w:rPr>
      </w:pPr>
      <w:r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Spellings:</w:t>
      </w:r>
      <w:r w:rsidR="00BB1ED3" w:rsidRPr="00A0406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 </w:t>
      </w:r>
      <w:r w:rsidR="006604A8" w:rsidRPr="00A0406E">
        <w:rPr>
          <w:rFonts w:ascii="XCCW Joined 7a" w:hAnsi="XCCW Joined 7a" w:cs="Tuffy"/>
          <w:b/>
          <w:bCs/>
          <w:color w:val="000000"/>
          <w:sz w:val="20"/>
          <w:szCs w:val="20"/>
          <w:lang w:eastAsia="en-GB"/>
        </w:rPr>
        <w:t>Ambitious Synonyms: Adjectives</w:t>
      </w:r>
      <w:r w:rsidR="00DE0C63" w:rsidRPr="00A0406E">
        <w:rPr>
          <w:rFonts w:ascii="XCCW Joined 7a" w:hAnsi="XCCW Joined 7a"/>
          <w:b/>
          <w:bCs/>
          <w:sz w:val="20"/>
          <w:szCs w:val="20"/>
        </w:rPr>
        <w:t xml:space="preserve"> (week </w:t>
      </w:r>
      <w:r w:rsidR="006604A8" w:rsidRPr="00A0406E">
        <w:rPr>
          <w:rFonts w:ascii="XCCW Joined 7a" w:hAnsi="XCCW Joined 7a"/>
          <w:b/>
          <w:bCs/>
          <w:sz w:val="20"/>
          <w:szCs w:val="20"/>
        </w:rPr>
        <w:t>4</w:t>
      </w:r>
      <w:r w:rsidR="00DE0C63" w:rsidRPr="00A0406E">
        <w:rPr>
          <w:rFonts w:ascii="XCCW Joined 7a" w:hAnsi="XCCW Joined 7a"/>
          <w:b/>
          <w:bCs/>
          <w:sz w:val="20"/>
          <w:szCs w:val="20"/>
        </w:rPr>
        <w:t xml:space="preserve">) </w:t>
      </w:r>
      <w:r w:rsidR="00C27E90" w:rsidRPr="00A0406E">
        <w:rPr>
          <w:rFonts w:ascii="XCCW Joined 7a" w:hAnsi="XCCW Joined 7a" w:cs="Tuffy"/>
          <w:bCs/>
          <w:color w:val="000000"/>
          <w:sz w:val="20"/>
          <w:szCs w:val="20"/>
          <w:lang w:eastAsia="en-GB"/>
        </w:rPr>
        <w:t xml:space="preserve">Remember you should be doing at least half a page of practise in your homework book! </w:t>
      </w:r>
    </w:p>
    <w:p w14:paraId="121105F6" w14:textId="4B67CB36" w:rsidR="00473A99" w:rsidRPr="00A0406E" w:rsidRDefault="006604A8" w:rsidP="00473A99">
      <w:pPr>
        <w:rPr>
          <w:rFonts w:ascii="XCCW Joined 7a" w:hAnsi="XCCW Joined 7a"/>
          <w:b/>
          <w:sz w:val="20"/>
          <w:szCs w:val="20"/>
        </w:rPr>
      </w:pPr>
      <w:r w:rsidRPr="00A0406E">
        <w:rPr>
          <w:rFonts w:ascii="XCCW Joined 7a" w:hAnsi="XCCW Joined 7a"/>
          <w:b/>
          <w:sz w:val="20"/>
          <w:szCs w:val="20"/>
        </w:rPr>
        <w:t xml:space="preserve">Mental Maths practise: </w:t>
      </w:r>
      <w:r w:rsidRPr="00A0406E">
        <w:rPr>
          <w:rFonts w:ascii="XCCW Joined 7a" w:hAnsi="XCCW Joined 7a"/>
          <w:sz w:val="20"/>
          <w:szCs w:val="20"/>
        </w:rPr>
        <w:t xml:space="preserve">Please complete the Corbett mental maths </w:t>
      </w:r>
      <w:proofErr w:type="gramStart"/>
      <w:r w:rsidRPr="00A0406E">
        <w:rPr>
          <w:rFonts w:ascii="XCCW Joined 7a" w:hAnsi="XCCW Joined 7a"/>
          <w:sz w:val="20"/>
          <w:szCs w:val="20"/>
        </w:rPr>
        <w:t xml:space="preserve">questions </w:t>
      </w:r>
      <w:r w:rsidR="00691EE1" w:rsidRPr="00A0406E">
        <w:rPr>
          <w:rFonts w:ascii="XCCW Joined 7a" w:hAnsi="XCCW Joined 7a"/>
          <w:sz w:val="20"/>
          <w:szCs w:val="20"/>
        </w:rPr>
        <w:t xml:space="preserve"> (</w:t>
      </w:r>
      <w:proofErr w:type="gramEnd"/>
      <w:r w:rsidR="00691EE1" w:rsidRPr="00A0406E">
        <w:rPr>
          <w:rFonts w:ascii="XCCW Joined 7a" w:hAnsi="XCCW Joined 7a"/>
          <w:sz w:val="20"/>
          <w:szCs w:val="20"/>
        </w:rPr>
        <w:t xml:space="preserve">Bronze- Triangles, Silver- Squares, Gold – Hexagons, Gold or Platinum- Octagons) </w:t>
      </w:r>
      <w:r w:rsidR="008104E8" w:rsidRPr="00A0406E">
        <w:rPr>
          <w:rFonts w:ascii="XCCW Joined 7a" w:hAnsi="XCCW Joined 7a"/>
          <w:sz w:val="20"/>
          <w:szCs w:val="20"/>
        </w:rPr>
        <w:t xml:space="preserve">Also on the Website and Teams. </w:t>
      </w:r>
      <w:r w:rsidR="00691EE1" w:rsidRPr="00A0406E">
        <w:rPr>
          <w:rFonts w:ascii="XCCW Joined 7a" w:hAnsi="XCCW Joined 7a"/>
          <w:sz w:val="20"/>
          <w:szCs w:val="20"/>
        </w:rPr>
        <w:t xml:space="preserve">Remember to use the BBC bitesize website for help. </w:t>
      </w:r>
    </w:p>
    <w:p w14:paraId="5994D2A9" w14:textId="10632DF5" w:rsidR="006604A8" w:rsidRPr="00A0406E" w:rsidRDefault="006604A8" w:rsidP="00473A99">
      <w:pPr>
        <w:rPr>
          <w:rFonts w:ascii="XCCW Joined 7a" w:hAnsi="XCCW Joined 7a"/>
          <w:sz w:val="20"/>
          <w:szCs w:val="20"/>
        </w:rPr>
      </w:pPr>
      <w:r w:rsidRPr="00A0406E">
        <w:rPr>
          <w:rFonts w:ascii="XCCW Joined 7a" w:hAnsi="XCCW Joined 7a"/>
          <w:sz w:val="20"/>
          <w:szCs w:val="20"/>
        </w:rPr>
        <w:t xml:space="preserve">Pages </w:t>
      </w:r>
      <w:r w:rsidR="008D6C7B">
        <w:rPr>
          <w:rFonts w:ascii="XCCW Joined 7a" w:hAnsi="XCCW Joined 7a"/>
          <w:sz w:val="20"/>
          <w:szCs w:val="20"/>
        </w:rPr>
        <w:t xml:space="preserve">13 and </w:t>
      </w:r>
      <w:proofErr w:type="spellStart"/>
      <w:r w:rsidR="00755D7B">
        <w:rPr>
          <w:rFonts w:ascii="XCCW Joined 7a" w:hAnsi="XCCW Joined 7a"/>
          <w:sz w:val="20"/>
          <w:szCs w:val="20"/>
        </w:rPr>
        <w:t>pg</w:t>
      </w:r>
      <w:proofErr w:type="spellEnd"/>
      <w:r w:rsidR="00755D7B">
        <w:rPr>
          <w:rFonts w:ascii="XCCW Joined 7a" w:hAnsi="XCCW Joined 7a"/>
          <w:sz w:val="20"/>
          <w:szCs w:val="20"/>
        </w:rPr>
        <w:t xml:space="preserve"> 28 </w:t>
      </w:r>
      <w:r w:rsidRPr="00A0406E">
        <w:rPr>
          <w:rFonts w:ascii="XCCW Joined 7a" w:hAnsi="XCCW Joined 7a"/>
          <w:sz w:val="20"/>
          <w:szCs w:val="20"/>
        </w:rPr>
        <w:t>in your maths homework book</w:t>
      </w:r>
      <w:r w:rsidR="00755D7B">
        <w:rPr>
          <w:rFonts w:ascii="XCCW Joined 7a" w:hAnsi="XCCW Joined 7a"/>
          <w:sz w:val="20"/>
          <w:szCs w:val="20"/>
        </w:rPr>
        <w:t xml:space="preserve"> (Triangles </w:t>
      </w:r>
      <w:proofErr w:type="spellStart"/>
      <w:r w:rsidR="00755D7B">
        <w:rPr>
          <w:rFonts w:ascii="XCCW Joined 7a" w:hAnsi="XCCW Joined 7a"/>
          <w:sz w:val="20"/>
          <w:szCs w:val="20"/>
        </w:rPr>
        <w:t>pg</w:t>
      </w:r>
      <w:proofErr w:type="spellEnd"/>
      <w:r w:rsidR="00755D7B">
        <w:rPr>
          <w:rFonts w:ascii="XCCW Joined 7a" w:hAnsi="XCCW Joined 7a"/>
          <w:sz w:val="20"/>
          <w:szCs w:val="20"/>
        </w:rPr>
        <w:t xml:space="preserve"> 13 only)</w:t>
      </w:r>
      <w:bookmarkStart w:id="0" w:name="_GoBack"/>
      <w:bookmarkEnd w:id="0"/>
    </w:p>
    <w:p w14:paraId="4D06D5A0" w14:textId="7C00C3B8" w:rsidR="006B5EB6" w:rsidRDefault="006B5EB6" w:rsidP="00473A99">
      <w:pPr>
        <w:rPr>
          <w:rFonts w:ascii="CCW Cursive Writing 7" w:hAnsi="CCW Cursive Writing 7"/>
          <w:sz w:val="18"/>
        </w:rPr>
      </w:pPr>
    </w:p>
    <w:p w14:paraId="626E17C7" w14:textId="39F632A1" w:rsidR="006B5EB6" w:rsidRDefault="006B5EB6" w:rsidP="00473A99">
      <w:pPr>
        <w:rPr>
          <w:rFonts w:ascii="CCW Cursive Writing 7" w:hAnsi="CCW Cursive Writing 7"/>
          <w:sz w:val="18"/>
        </w:rPr>
      </w:pPr>
    </w:p>
    <w:p w14:paraId="07DBB126" w14:textId="7181E729" w:rsidR="006B5EB6" w:rsidRDefault="006B5EB6" w:rsidP="00473A99">
      <w:pPr>
        <w:rPr>
          <w:rFonts w:ascii="CCW Cursive Writing 7" w:hAnsi="CCW Cursive Writing 7"/>
          <w:sz w:val="18"/>
        </w:rPr>
      </w:pPr>
    </w:p>
    <w:p w14:paraId="1696555A" w14:textId="45A1C50C" w:rsidR="006B5EB6" w:rsidRDefault="006B5EB6" w:rsidP="00473A99">
      <w:pPr>
        <w:rPr>
          <w:rFonts w:ascii="CCW Cursive Writing 7" w:hAnsi="CCW Cursive Writing 7"/>
          <w:sz w:val="18"/>
        </w:rPr>
      </w:pP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56A8222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43295A53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247B0955" w14:textId="1F21B9ED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1F70A239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5C6A650A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B17E4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21448F70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685BF506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510D1F98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77777777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4CE9721" w:rsidR="00862519" w:rsidRDefault="00A07297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44C29"/>
    <w:rsid w:val="00094214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1E61E9"/>
    <w:rsid w:val="001E79D3"/>
    <w:rsid w:val="001F60C3"/>
    <w:rsid w:val="00214823"/>
    <w:rsid w:val="0022732F"/>
    <w:rsid w:val="00253B48"/>
    <w:rsid w:val="00295454"/>
    <w:rsid w:val="002C2FE1"/>
    <w:rsid w:val="002D2733"/>
    <w:rsid w:val="00337A84"/>
    <w:rsid w:val="00344865"/>
    <w:rsid w:val="003514E3"/>
    <w:rsid w:val="0036012A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3B62"/>
    <w:rsid w:val="004F52C7"/>
    <w:rsid w:val="00506BBE"/>
    <w:rsid w:val="00552CD6"/>
    <w:rsid w:val="00570A6A"/>
    <w:rsid w:val="00580ED9"/>
    <w:rsid w:val="005D6973"/>
    <w:rsid w:val="005E0E03"/>
    <w:rsid w:val="005F0FFA"/>
    <w:rsid w:val="005F6723"/>
    <w:rsid w:val="0064105E"/>
    <w:rsid w:val="00641CBA"/>
    <w:rsid w:val="006420C3"/>
    <w:rsid w:val="00652E02"/>
    <w:rsid w:val="006604A8"/>
    <w:rsid w:val="00663275"/>
    <w:rsid w:val="00665254"/>
    <w:rsid w:val="006759B5"/>
    <w:rsid w:val="00691EE1"/>
    <w:rsid w:val="006B5EB6"/>
    <w:rsid w:val="006C6A28"/>
    <w:rsid w:val="006D2A0B"/>
    <w:rsid w:val="00702297"/>
    <w:rsid w:val="00711890"/>
    <w:rsid w:val="00743C3F"/>
    <w:rsid w:val="00755D7B"/>
    <w:rsid w:val="00760BC0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72D0"/>
    <w:rsid w:val="008802FF"/>
    <w:rsid w:val="00890CD6"/>
    <w:rsid w:val="00896833"/>
    <w:rsid w:val="00897655"/>
    <w:rsid w:val="008B1E0B"/>
    <w:rsid w:val="008B40D5"/>
    <w:rsid w:val="008B422B"/>
    <w:rsid w:val="008D6C7B"/>
    <w:rsid w:val="009230E7"/>
    <w:rsid w:val="009238C6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0406E"/>
    <w:rsid w:val="00A22662"/>
    <w:rsid w:val="00A23BCC"/>
    <w:rsid w:val="00A26727"/>
    <w:rsid w:val="00A33433"/>
    <w:rsid w:val="00A742FB"/>
    <w:rsid w:val="00A809F4"/>
    <w:rsid w:val="00A86E77"/>
    <w:rsid w:val="00A87159"/>
    <w:rsid w:val="00AA5C88"/>
    <w:rsid w:val="00AB3213"/>
    <w:rsid w:val="00B00B53"/>
    <w:rsid w:val="00B0623C"/>
    <w:rsid w:val="00B52F78"/>
    <w:rsid w:val="00B909C4"/>
    <w:rsid w:val="00BA59F6"/>
    <w:rsid w:val="00BB1ED3"/>
    <w:rsid w:val="00BB586F"/>
    <w:rsid w:val="00BC27C2"/>
    <w:rsid w:val="00BF3777"/>
    <w:rsid w:val="00BF7761"/>
    <w:rsid w:val="00C16580"/>
    <w:rsid w:val="00C23238"/>
    <w:rsid w:val="00C27E90"/>
    <w:rsid w:val="00C3052B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7FFD"/>
    <w:rsid w:val="00DA1D37"/>
    <w:rsid w:val="00DA4A63"/>
    <w:rsid w:val="00DB5BD2"/>
    <w:rsid w:val="00DC7B99"/>
    <w:rsid w:val="00DD0CF1"/>
    <w:rsid w:val="00DD545E"/>
    <w:rsid w:val="00DE0C63"/>
    <w:rsid w:val="00DF1C2F"/>
    <w:rsid w:val="00DF7E33"/>
    <w:rsid w:val="00E26F9B"/>
    <w:rsid w:val="00E34B1F"/>
    <w:rsid w:val="00EF6CFE"/>
    <w:rsid w:val="00F04ABD"/>
    <w:rsid w:val="00F90152"/>
    <w:rsid w:val="00FC7BED"/>
    <w:rsid w:val="00FD2253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F37A9270</Template>
  <TotalTime>32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10</cp:revision>
  <cp:lastPrinted>2021-03-17T14:45:00Z</cp:lastPrinted>
  <dcterms:created xsi:type="dcterms:W3CDTF">2021-04-27T19:07:00Z</dcterms:created>
  <dcterms:modified xsi:type="dcterms:W3CDTF">2021-04-28T07:36:00Z</dcterms:modified>
</cp:coreProperties>
</file>