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2C8" w:rsidRPr="00565A4B" w:rsidRDefault="004732C8" w:rsidP="004732C8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37BCB" wp14:editId="7EE0D842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732C8" w:rsidRP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F37BC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.7pt;margin-top:-65.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yoMfh3QAAAAsBAAAPAAAAAAAAAAAAAAAAAHcEAABkcnMvZG93bnJldi54bWxQ&#10;SwUGAAAAAAQABADzAAAAgQUAAAAA&#10;" filled="f" stroked="f">
                <v:textbox style="mso-fit-shape-to-text:t">
                  <w:txbxContent>
                    <w:p w:rsidR="004732C8" w:rsidRP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4732C8" w:rsidRDefault="00EB0C8E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>ages read:_________________________</w:t>
                            </w:r>
                          </w:p>
                          <w:p w:rsidR="004732C8" w:rsidRDefault="00EB0C8E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30.75pt;width:537.45pt;height:146.1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BALONy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4732C8" w:rsidRDefault="00EB0C8E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>ages read:_________________________</w:t>
                      </w:r>
                    </w:p>
                    <w:p w:rsidR="004732C8" w:rsidRDefault="00EB0C8E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365AF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Pr="004732C8">
        <w:rPr>
          <w:rFonts w:ascii="CCW Cursive Writing 7" w:hAnsi="CCW Cursive Writing 7"/>
        </w:rPr>
        <w:t>Book I am reading this week: ___________________________________</w:t>
      </w:r>
      <w:r>
        <w:rPr>
          <w:rFonts w:ascii="CCW Cursive Writing 7" w:hAnsi="CCW Cursive Writing 7"/>
        </w:rPr>
        <w:t>______</w:t>
      </w:r>
    </w:p>
    <w:p w:rsidR="004732C8" w:rsidRPr="004732C8" w:rsidRDefault="004732C8" w:rsidP="004732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0F7323D" wp14:editId="264F0C0E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>ages read:_________________________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7323D" id="_x0000_s1028" type="#_x0000_t202" style="position:absolute;margin-left:0;margin-top:176.6pt;width:537.45pt;height:146.1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>ages read:_________________________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6AC6BB" wp14:editId="6C56B75E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 w:rsidR="00EB0C8E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>ages read:_________________________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AC6BB" id="_x0000_s1029" type="#_x0000_t202" style="position:absolute;margin-left:0;margin-top:348pt;width:537.45pt;height:146.1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 w:rsidR="00EB0C8E"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>ages read:_________________________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18376" wp14:editId="0C7D2C86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4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8A4F3" id="Flowchart: Alternate Process 4" o:spid="_x0000_s1026" type="#_x0000_t176" style="position:absolute;margin-left:0;margin-top:170.4pt;width:563.55pt;height:159.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jaXrwIAALcFAAAOAAAAZHJzL2Uyb0RvYy54bWysVE1v2zAMvQ/YfxB0X21nyZo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</w:p>
    <w:p w:rsidR="004732C8" w:rsidRPr="004732C8" w:rsidRDefault="004732C8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C57D45" wp14:editId="14639E1B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7821A" id="Flowchart: Alternate Process 7" o:spid="_x0000_s1026" type="#_x0000_t176" style="position:absolute;margin-left:0;margin-top:167.65pt;width:563.55pt;height:159.7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4732C8" w:rsidRPr="004732C8" w:rsidRDefault="00565A4B" w:rsidP="004732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4732C8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EB0C8E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565A4B"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</w:t>
                            </w:r>
                          </w:p>
                          <w:p w:rsidR="00EB0C8E" w:rsidRPr="004732C8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3.75pt;margin-top:170.05pt;width:362.45pt;height:18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" filled="f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4732C8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EB0C8E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565A4B"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</w:t>
                      </w:r>
                    </w:p>
                    <w:p w:rsidR="00EB0C8E" w:rsidRPr="004732C8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A2C621" id="Oval 8" o:spid="_x0000_s1026" style="position:absolute;margin-left:-51pt;margin-top:167.8pt;width:379.85pt;height:219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" fillcolor="white [3212]" strokecolor="black [3213]" strokeweight="2.25pt">
                <v:stroke joinstyle="miter"/>
              </v:oval>
            </w:pict>
          </mc:Fallback>
        </mc:AlternateContent>
      </w:r>
      <w:r w:rsidR="00EB0C8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FAB478" wp14:editId="2BEA07C2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0C8E" w:rsidRPr="00EB0C8E" w:rsidRDefault="00EB0C8E" w:rsidP="00EB0C8E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AB478" id="Text Box 10" o:spid="_x0000_s1031" type="#_x0000_t202" style="position:absolute;margin-left:358.2pt;margin-top:160.55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7oEnAIAADk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" filled="f" stroked="f">
                <v:textbox style="mso-fit-shape-to-text:t">
                  <w:txbxContent>
                    <w:p w:rsidR="00EB0C8E" w:rsidRPr="00EB0C8E" w:rsidRDefault="00EB0C8E" w:rsidP="00EB0C8E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4732C8" w:rsidRPr="004732C8" w:rsidRDefault="00EB0C8E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11" name="Star: 5 Point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7D32C" id="Star: 5 Points 11" o:spid="_x0000_s1026" style="position:absolute;margin-left:340.1pt;margin-top:18.4pt;width:27.3pt;height:27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050636" wp14:editId="34CC0934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8205D" id="Star: 5 Points 15" o:spid="_x0000_s1026" style="position:absolute;margin-left:476.25pt;margin-top:20.5pt;width:27.3pt;height:27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2R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zSg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050636" wp14:editId="34CC0934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D49C7" id="Star: 5 Points 14" o:spid="_x0000_s1026" style="position:absolute;margin-left:444pt;margin-top:20.5pt;width:27.3pt;height:27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OxF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TSk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Lk7EW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050636" wp14:editId="34CC0934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F68BB" id="Star: 5 Points 13" o:spid="_x0000_s1026" style="position:absolute;margin-left:410.45pt;margin-top:20.45pt;width:27.3pt;height:27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050636" wp14:editId="34CC0934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2" name="Star: 5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D2E28" id="Star: 5 Points 12" o:spid="_x0000_s1026" style="position:absolute;margin-left:374.4pt;margin-top:20.45pt;width:27.3pt;height:27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4732C8" w:rsidRDefault="00EB0C8E" w:rsidP="004732C8">
      <w:r>
        <w:rPr>
          <w:noProof/>
        </w:rPr>
        <w:drawing>
          <wp:anchor distT="0" distB="0" distL="114300" distR="114300" simplePos="0" relativeHeight="251684864" behindDoc="1" locked="0" layoutInCell="1" allowOverlap="1" wp14:anchorId="29BE5B29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438" w:rsidRDefault="00DC4438" w:rsidP="004732C8"/>
    <w:p w:rsidR="002512FF" w:rsidRPr="002512FF" w:rsidRDefault="002512FF" w:rsidP="002512FF">
      <w:pPr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98AF23" wp14:editId="1A83AEC7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512FF" w:rsidRPr="004732C8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8AF23" id="Text Box 3" o:spid="_x0000_s1032" type="#_x0000_t202" style="position:absolute;margin-left:9.7pt;margin-top:-65.5pt;width:2in;height:2in;z-index:2516869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" filled="f" stroked="f">
                <v:textbox style="mso-fit-shape-to-text:t">
                  <w:txbxContent>
                    <w:p w:rsidR="002512FF" w:rsidRPr="004732C8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8D4D2B2" wp14:editId="27A3DEAB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Pages read:_________________________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4D2B2" id="_x0000_s1033" type="#_x0000_t202" style="position:absolute;margin-left:0;margin-top:30.75pt;width:537.45pt;height:146.1pt;z-index:2516889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Pages read:_________________________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A1FE17" wp14:editId="659DAC7E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AC6E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8" o:spid="_x0000_s1026" type="#_x0000_t176" style="position:absolute;margin-left:-54.6pt;margin-top:25.85pt;width:563.55pt;height:15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" filled="f" strokecolor="black [3213]" strokeweight="3pt"/>
            </w:pict>
          </mc:Fallback>
        </mc:AlternateContent>
      </w:r>
      <w:r>
        <w:rPr>
          <w:rFonts w:ascii="CCW Cursive Writing 7" w:hAnsi="CCW Cursive Writing 7"/>
        </w:rPr>
        <w:t>Reading scheme book</w:t>
      </w:r>
      <w:r w:rsidRPr="002512FF">
        <w:rPr>
          <w:rFonts w:ascii="CCW Cursive Writing 7" w:hAnsi="CCW Cursive Writing 7"/>
          <w:sz w:val="20"/>
        </w:rPr>
        <w:t>: _________________________________________</w: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CEF4C71" wp14:editId="33546FC1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Pages read:_________________________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F4C71" id="_x0000_s1034" type="#_x0000_t202" style="position:absolute;margin-left:0;margin-top:176.6pt;width:537.45pt;height:146.1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Pages read:_________________________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9501DBF" wp14:editId="2192120A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My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Reading Scheme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Pages read:_________________________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01DBF" id="_x0000_s1035" type="#_x0000_t202" style="position:absolute;margin-left:0;margin-top:348pt;width:537.45pt;height:146.1pt;z-index:251693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My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Reading Scheme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Pages read:_________________________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CAC173" wp14:editId="2C6C6558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21" name="Flowchart: Alternate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CE517" id="Flowchart: Alternate Process 21" o:spid="_x0000_s1026" type="#_x0000_t176" style="position:absolute;margin-left:0;margin-top:170.4pt;width:563.55pt;height:159.7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VYd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78B184" wp14:editId="123EF8E9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22" name="Flowchart: Alternate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476A3" id="Flowchart: Alternate Process 22" o:spid="_x0000_s1026" type="#_x0000_t176" style="position:absolute;margin-left:0;margin-top:167.65pt;width:563.55pt;height:159.75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y9T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" filled="f" strokecolor="black [3213]" strokeweight="3pt">
                <w10:wrap anchorx="margin"/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4DFC1F6" wp14:editId="6720C07F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FC1F6" id="_x0000_s1036" type="#_x0000_t202" style="position:absolute;margin-left:-33.75pt;margin-top:170.05pt;width:362.45pt;height:18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" filled="f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85C8F0" wp14:editId="1D7A823F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B53A03" id="Oval 24" o:spid="_x0000_s1026" style="position:absolute;margin-left:-51pt;margin-top:167.8pt;width:379.85pt;height:219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" fillcolor="white [3212]" strokecolor="black [3213]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E36374" wp14:editId="516B5EAA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512FF" w:rsidRPr="00EB0C8E" w:rsidRDefault="002512FF" w:rsidP="002512F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36374" id="Text Box 25" o:spid="_x0000_s1037" type="#_x0000_t202" style="position:absolute;margin-left:358.2pt;margin-top:160.55pt;width:2in;height:2in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VKzngIAADo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" filled="f" stroked="f">
                <v:textbox style="mso-fit-shape-to-text:t">
                  <w:txbxContent>
                    <w:p w:rsidR="002512FF" w:rsidRPr="00EB0C8E" w:rsidRDefault="002512FF" w:rsidP="002512F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1B6D9C" wp14:editId="7A48C8F1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87652" id="Star: 5 Points 26" o:spid="_x0000_s1026" style="position:absolute;margin-left:340.1pt;margin-top:18.4pt;width:27.3pt;height:27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51CC7F" wp14:editId="3E1F0339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1A825" id="Star: 5 Points 27" o:spid="_x0000_s1026" style="position:absolute;margin-left:476.25pt;margin-top:20.5pt;width:27.3pt;height:27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6CB6870" wp14:editId="04727C83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7971B" id="Star: 5 Points 28" o:spid="_x0000_s1026" style="position:absolute;margin-left:444pt;margin-top:20.5pt;width:27.3pt;height:27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FM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Ip8Uy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1F6FAD" wp14:editId="4C0C21A1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EBDEF" id="Star: 5 Points 29" o:spid="_x0000_s1026" style="position:absolute;margin-left:410.45pt;margin-top:20.45pt;width:27.3pt;height:27.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72F8E8" wp14:editId="3DC38079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30" name="Star: 5 Point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69625" id="Star: 5 Points 30" o:spid="_x0000_s1026" style="position:absolute;margin-left:374.4pt;margin-top:20.45pt;width:27.3pt;height:27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2512FF" w:rsidRDefault="002512FF" w:rsidP="002512FF">
      <w:r>
        <w:rPr>
          <w:noProof/>
        </w:rPr>
        <w:drawing>
          <wp:anchor distT="0" distB="0" distL="114300" distR="114300" simplePos="0" relativeHeight="251702272" behindDoc="1" locked="0" layoutInCell="1" allowOverlap="1" wp14:anchorId="10247189" wp14:editId="6124447F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2FF" w:rsidRPr="004732C8" w:rsidRDefault="002512FF" w:rsidP="002512FF">
      <w:pPr>
        <w:pStyle w:val="Subtitle"/>
      </w:pPr>
    </w:p>
    <w:sectPr w:rsidR="002512FF" w:rsidRPr="004732C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2FF" w:rsidRDefault="002512FF" w:rsidP="002512FF">
      <w:pPr>
        <w:spacing w:after="0" w:line="240" w:lineRule="auto"/>
      </w:pPr>
      <w:r>
        <w:separator/>
      </w:r>
    </w:p>
  </w:endnote>
  <w:endnote w:type="continuationSeparator" w:id="0">
    <w:p w:rsidR="002512FF" w:rsidRDefault="002512FF" w:rsidP="00251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2FF" w:rsidRDefault="002512FF" w:rsidP="002512FF">
      <w:pPr>
        <w:spacing w:after="0" w:line="240" w:lineRule="auto"/>
      </w:pPr>
      <w:r>
        <w:separator/>
      </w:r>
    </w:p>
  </w:footnote>
  <w:footnote w:type="continuationSeparator" w:id="0">
    <w:p w:rsidR="002512FF" w:rsidRDefault="002512FF" w:rsidP="002512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2C8"/>
    <w:rsid w:val="002512FF"/>
    <w:rsid w:val="004732C8"/>
    <w:rsid w:val="00565A4B"/>
    <w:rsid w:val="009066AE"/>
    <w:rsid w:val="00DC4438"/>
    <w:rsid w:val="00EB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68E667-4B0B-4608-8DE2-F934ABE5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2FF"/>
  </w:style>
  <w:style w:type="paragraph" w:styleId="Footer">
    <w:name w:val="footer"/>
    <w:basedOn w:val="Normal"/>
    <w:link w:val="FooterChar"/>
    <w:uiPriority w:val="99"/>
    <w:unhideWhenUsed/>
    <w:rsid w:val="0025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2FF"/>
  </w:style>
  <w:style w:type="paragraph" w:styleId="Subtitle">
    <w:name w:val="Subtitle"/>
    <w:basedOn w:val="Normal"/>
    <w:next w:val="Normal"/>
    <w:link w:val="SubtitleChar"/>
    <w:uiPriority w:val="11"/>
    <w:qFormat/>
    <w:rsid w:val="002512F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512FF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7AB4BAF6</Template>
  <TotalTime>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Cooper</cp:lastModifiedBy>
  <cp:revision>2</cp:revision>
  <cp:lastPrinted>2019-10-18T07:05:00Z</cp:lastPrinted>
  <dcterms:created xsi:type="dcterms:W3CDTF">2020-09-18T08:29:00Z</dcterms:created>
  <dcterms:modified xsi:type="dcterms:W3CDTF">2020-09-18T08:29:00Z</dcterms:modified>
</cp:coreProperties>
</file>