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24898B2F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EB610A">
        <w:rPr>
          <w:rFonts w:ascii="XCCW Joined 7a" w:hAnsi="XCCW Joined 7a"/>
          <w:b/>
          <w:sz w:val="18"/>
          <w:u w:val="single"/>
        </w:rPr>
        <w:t>7</w:t>
      </w:r>
      <w:r w:rsidR="00EB610A" w:rsidRPr="00EB610A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EB610A">
        <w:rPr>
          <w:rFonts w:ascii="XCCW Joined 7a" w:hAnsi="XCCW Joined 7a"/>
          <w:b/>
          <w:sz w:val="18"/>
          <w:u w:val="single"/>
        </w:rPr>
        <w:t xml:space="preserve"> </w:t>
      </w:r>
      <w:proofErr w:type="spellStart"/>
      <w:r w:rsidR="00EB610A">
        <w:rPr>
          <w:rFonts w:ascii="XCCW Joined 7a" w:hAnsi="XCCW Joined 7a"/>
          <w:b/>
          <w:sz w:val="18"/>
          <w:u w:val="single"/>
        </w:rPr>
        <w:t>May</w:t>
      </w:r>
      <w:r w:rsidR="006604A8" w:rsidRPr="006604A8">
        <w:rPr>
          <w:rFonts w:ascii="XCCW Joined 7a" w:hAnsi="XCCW Joined 7a"/>
          <w:b/>
          <w:sz w:val="18"/>
          <w:u w:val="single"/>
          <w:vertAlign w:val="superscript"/>
        </w:rPr>
        <w:t>t</w:t>
      </w:r>
      <w:proofErr w:type="spellEnd"/>
    </w:p>
    <w:p w14:paraId="4A96101F" w14:textId="0CD88AD9" w:rsidR="00473A99" w:rsidRPr="00344865" w:rsidRDefault="00EB610A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365ACDDD">
                <wp:simplePos x="0" y="0"/>
                <wp:positionH relativeFrom="margin">
                  <wp:posOffset>3183170</wp:posOffset>
                </wp:positionH>
                <wp:positionV relativeFrom="paragraph">
                  <wp:posOffset>268917</wp:posOffset>
                </wp:positionV>
                <wp:extent cx="3302000" cy="2197289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0" cy="21972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ACC84" w14:textId="668EBE9D" w:rsidR="001E79D3" w:rsidRPr="006604A8" w:rsidRDefault="00473A99" w:rsidP="006604A8">
                            <w:pPr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E79D3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P.E is now Mon and Weds-</w:t>
                            </w:r>
                            <w:r w:rsidR="003E443A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t-shirts must be worn under Leavers hoodies please. </w:t>
                            </w:r>
                          </w:p>
                          <w:p w14:paraId="1456067D" w14:textId="77777777" w:rsidR="00703077" w:rsidRDefault="006604A8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04A8"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Blended learning books-</w:t>
                            </w:r>
                            <w:r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should our “Bubble burst” you need a Blended learning book to be kept at home. Please let us know if you will need a new one so we can order enough.</w:t>
                            </w:r>
                          </w:p>
                          <w:p w14:paraId="12FDAC9D" w14:textId="77777777" w:rsidR="00703077" w:rsidRDefault="0070307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F056242" w14:textId="240DAFAF" w:rsidR="006604A8" w:rsidRPr="00703077" w:rsidRDefault="0070307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03077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Please see the separate letter about future dates for Year 6</w:t>
                            </w:r>
                            <w: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  <w:r w:rsidRPr="00703077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6604A8" w:rsidRPr="00703077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0.65pt;margin-top:21.15pt;width:260pt;height:17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" fillcolor="white [3201]" strokeweight=".5pt">
                <v:textbox>
                  <w:txbxContent>
                    <w:p w14:paraId="045ACC84" w14:textId="668EBE9D" w:rsidR="001E79D3" w:rsidRPr="006604A8" w:rsidRDefault="00473A99" w:rsidP="006604A8">
                      <w:pPr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="001E79D3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P.E is now Mon and Weds-</w:t>
                      </w:r>
                      <w:r w:rsidR="003E443A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t-shirts must be worn under Leavers hoodies please. </w:t>
                      </w:r>
                    </w:p>
                    <w:p w14:paraId="1456067D" w14:textId="77777777" w:rsidR="00703077" w:rsidRDefault="006604A8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6604A8"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>Blended learning books-</w:t>
                      </w:r>
                      <w:r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should our “Bubble burst” you need a Blended learning book to be kept at home. Please let us know if you will need a new one so we can order enough.</w:t>
                      </w:r>
                    </w:p>
                    <w:p w14:paraId="12FDAC9D" w14:textId="77777777" w:rsidR="00703077" w:rsidRDefault="0070307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</w:pPr>
                    </w:p>
                    <w:p w14:paraId="4F056242" w14:textId="240DAFAF" w:rsidR="006604A8" w:rsidRPr="00703077" w:rsidRDefault="0070307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</w:pPr>
                      <w:r w:rsidRPr="00703077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Please see the separate letter about future dates for Year 6</w:t>
                      </w:r>
                      <w: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.</w:t>
                      </w:r>
                      <w:r w:rsidRPr="00703077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6604A8" w:rsidRPr="00703077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bookmarkStart w:id="1" w:name="_GoBack"/>
                      <w:bookmarkEnd w:id="1"/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0C3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EBAFD29">
                <wp:simplePos x="0" y="0"/>
                <wp:positionH relativeFrom="margin">
                  <wp:posOffset>-131693</wp:posOffset>
                </wp:positionH>
                <wp:positionV relativeFrom="paragraph">
                  <wp:posOffset>287075</wp:posOffset>
                </wp:positionV>
                <wp:extent cx="3223895" cy="1892411"/>
                <wp:effectExtent l="0" t="0" r="1460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892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5A67E250" w14:textId="104BC772" w:rsidR="00473A99" w:rsidRP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We started a new topic in Science – ‘Electricity’</w:t>
                            </w:r>
                          </w:p>
                          <w:p w14:paraId="462F2C9E" w14:textId="36E5BBAD" w:rsid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wrote the first draft of our autobiographies </w:t>
                            </w:r>
                          </w:p>
                          <w:p w14:paraId="265DB3F7" w14:textId="06D216B7" w:rsidR="00393EA3" w:rsidRP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We revised decimal numbers – adding, subtracting, multiplying.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10.35pt;margin-top:22.6pt;width:253.85pt;height:14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5A67E250" w14:textId="104BC772" w:rsidR="00473A99" w:rsidRP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>We started a new topic in Science – ‘Electricity’</w:t>
                      </w:r>
                    </w:p>
                    <w:p w14:paraId="462F2C9E" w14:textId="36E5BBAD" w:rsid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wrote the first draft of our autobiographies </w:t>
                      </w:r>
                    </w:p>
                    <w:p w14:paraId="265DB3F7" w14:textId="06D216B7" w:rsidR="00393EA3" w:rsidRP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>We revised decimal numbers – adding, subtracting, multiplying.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>
        <w:rPr>
          <w:rFonts w:ascii="XCCW Joined 7a" w:hAnsi="XCCW Joined 7a"/>
          <w:sz w:val="18"/>
          <w:u w:val="single"/>
        </w:rPr>
        <w:t>12th</w:t>
      </w:r>
      <w:r w:rsidR="006604A8">
        <w:rPr>
          <w:rFonts w:ascii="XCCW Joined 7a" w:hAnsi="XCCW Joined 7a"/>
          <w:sz w:val="18"/>
          <w:u w:val="single"/>
        </w:rPr>
        <w:t xml:space="preserve"> May 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26F25317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A0406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3BE8A1AA" w:rsidR="00473A99" w:rsidRPr="00A0406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A0406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A0406E">
        <w:rPr>
          <w:rFonts w:ascii="XCCW Joined 7a" w:hAnsi="XCCW Joined 7a"/>
          <w:noProof/>
          <w:sz w:val="20"/>
          <w:szCs w:val="20"/>
          <w:lang w:eastAsia="en-GB"/>
        </w:rPr>
        <w:t>.</w:t>
      </w:r>
      <w:r w:rsidR="00EB610A">
        <w:rPr>
          <w:rFonts w:ascii="XCCW Joined 7a" w:hAnsi="XCCW Joined 7a"/>
          <w:noProof/>
          <w:sz w:val="20"/>
          <w:szCs w:val="20"/>
          <w:lang w:eastAsia="en-GB"/>
        </w:rPr>
        <w:t xml:space="preserve"> Please complete the reading log sheet. </w:t>
      </w:r>
    </w:p>
    <w:p w14:paraId="49F63A1D" w14:textId="77777777" w:rsidR="003C6F36" w:rsidRPr="00A0406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54A6A34E" w:rsidR="00C27E90" w:rsidRPr="00EB610A" w:rsidRDefault="00473A99" w:rsidP="00EB610A">
      <w:pPr>
        <w:autoSpaceDE w:val="0"/>
        <w:autoSpaceDN w:val="0"/>
        <w:adjustRightInd w:val="0"/>
        <w:rPr>
          <w:rFonts w:ascii="XCCW Joined 7a" w:hAnsi="XCCW Joined 7a" w:cs="Tuffy"/>
          <w:color w:val="000000"/>
          <w:sz w:val="16"/>
          <w:szCs w:val="16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Words with a long /e/ sound spelt ‘</w:t>
      </w:r>
      <w:proofErr w:type="spellStart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ie</w:t>
      </w:r>
      <w:proofErr w:type="spellEnd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or ‘</w:t>
      </w:r>
      <w:proofErr w:type="spellStart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ei</w:t>
      </w:r>
      <w:proofErr w:type="spellEnd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after c (and exceptions)</w:t>
      </w:r>
      <w:r w:rsidR="00EB610A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 xml:space="preserve"> Week 5 </w:t>
      </w:r>
      <w:r w:rsidR="00C27E90" w:rsidRPr="00A0406E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4D06D5A0" w14:textId="1929ED4B" w:rsidR="006B5EB6" w:rsidRDefault="00EB610A" w:rsidP="00473A99">
      <w:pPr>
        <w:rPr>
          <w:rFonts w:ascii="CCW Cursive Writing 7" w:hAnsi="CCW Cursive Writing 7"/>
          <w:sz w:val="18"/>
        </w:rPr>
      </w:pPr>
      <w:r>
        <w:rPr>
          <w:rFonts w:ascii="XCCW Joined 7a" w:hAnsi="XCCW Joined 7a"/>
          <w:b/>
          <w:sz w:val="20"/>
          <w:szCs w:val="20"/>
        </w:rPr>
        <w:t xml:space="preserve">English- </w:t>
      </w:r>
      <w:r w:rsidRPr="00EB610A">
        <w:rPr>
          <w:rFonts w:ascii="XCCW Joined 7a" w:hAnsi="XCCW Joined 7a"/>
          <w:sz w:val="20"/>
          <w:szCs w:val="20"/>
        </w:rPr>
        <w:t>Complete the SPAG revision mat</w:t>
      </w:r>
      <w:r>
        <w:rPr>
          <w:rFonts w:ascii="XCCW Joined 7a" w:hAnsi="XCCW Joined 7a"/>
          <w:sz w:val="20"/>
          <w:szCs w:val="20"/>
        </w:rPr>
        <w:t xml:space="preserve"> and Spag.com test</w:t>
      </w:r>
      <w:r w:rsidR="006D4A09">
        <w:rPr>
          <w:rFonts w:ascii="XCCW Joined 7a" w:hAnsi="XCCW Joined 7a"/>
          <w:sz w:val="20"/>
          <w:szCs w:val="20"/>
        </w:rPr>
        <w:t xml:space="preserve"> – Active and Passive ( </w:t>
      </w:r>
      <w:hyperlink r:id="rId5" w:history="1">
        <w:r w:rsidR="006D4A09" w:rsidRPr="006D4A09">
          <w:rPr>
            <w:rStyle w:val="Hyperlink"/>
            <w:rFonts w:ascii="XCCW Joined 7a" w:hAnsi="XCCW Joined 7a"/>
            <w:sz w:val="20"/>
            <w:szCs w:val="20"/>
          </w:rPr>
          <w:t>https://www.theschoolrun.com/what-are-active-and-passive-sentences</w:t>
        </w:r>
      </w:hyperlink>
      <w:r w:rsidR="006D4A09">
        <w:rPr>
          <w:rFonts w:ascii="XCCW Joined 7a" w:hAnsi="XCCW Joined 7a"/>
          <w:sz w:val="20"/>
          <w:szCs w:val="20"/>
        </w:rPr>
        <w:t xml:space="preserve">, </w:t>
      </w:r>
      <w:hyperlink r:id="rId6" w:history="1">
        <w:r w:rsidR="006D4A09" w:rsidRPr="006D4A09">
          <w:rPr>
            <w:rStyle w:val="Hyperlink"/>
            <w:rFonts w:ascii="XCCW Joined 7a" w:hAnsi="XCCW Joined 7a"/>
            <w:sz w:val="20"/>
            <w:szCs w:val="20"/>
          </w:rPr>
          <w:t>https://www.bbc.co.uk/bitesize/topics/zwwp8mn</w:t>
        </w:r>
      </w:hyperlink>
      <w:r w:rsidR="006D4A09">
        <w:rPr>
          <w:rFonts w:ascii="XCCW Joined 7a" w:hAnsi="XCCW Joined 7a"/>
          <w:sz w:val="20"/>
          <w:szCs w:val="20"/>
        </w:rPr>
        <w:t xml:space="preserve"> ) </w:t>
      </w:r>
    </w:p>
    <w:p w14:paraId="626E17C7" w14:textId="39F632A1" w:rsidR="006B5EB6" w:rsidRDefault="006B5EB6" w:rsidP="00473A99">
      <w:pPr>
        <w:rPr>
          <w:rFonts w:ascii="CCW Cursive Writing 7" w:hAnsi="CCW Cursive Writing 7"/>
          <w:sz w:val="18"/>
        </w:rPr>
      </w:pPr>
    </w:p>
    <w:p w14:paraId="07DBB126" w14:textId="7181E729" w:rsidR="006B5EB6" w:rsidRDefault="006B5EB6" w:rsidP="00473A99">
      <w:pPr>
        <w:rPr>
          <w:rFonts w:ascii="CCW Cursive Writing 7" w:hAnsi="CCW Cursive Writing 7"/>
          <w:sz w:val="18"/>
        </w:rPr>
      </w:pPr>
    </w:p>
    <w:p w14:paraId="1696555A" w14:textId="45A1C50C" w:rsidR="006B5EB6" w:rsidRDefault="006B5EB6" w:rsidP="00473A99">
      <w:pPr>
        <w:rPr>
          <w:rFonts w:ascii="CCW Cursive Writing 7" w:hAnsi="CCW Cursive Writing 7"/>
          <w:sz w:val="18"/>
        </w:rPr>
      </w:pP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703077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44C29"/>
    <w:rsid w:val="00094214"/>
    <w:rsid w:val="000B4D30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61E9"/>
    <w:rsid w:val="001E79D3"/>
    <w:rsid w:val="001F60C3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3B62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EE1"/>
    <w:rsid w:val="006B5EB6"/>
    <w:rsid w:val="006C6A28"/>
    <w:rsid w:val="006D2A0B"/>
    <w:rsid w:val="006D4A09"/>
    <w:rsid w:val="00702297"/>
    <w:rsid w:val="00703077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B610A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wwp8mn" TargetMode="External"/><Relationship Id="rId5" Type="http://schemas.openxmlformats.org/officeDocument/2006/relationships/hyperlink" Target="https://www.theschoolrun.com/what-are-active-and-passive-sentenc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13E9D7A8</Template>
  <TotalTime>7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2021-03-17T14:45:00Z</cp:lastPrinted>
  <dcterms:created xsi:type="dcterms:W3CDTF">2021-05-04T17:36:00Z</dcterms:created>
  <dcterms:modified xsi:type="dcterms:W3CDTF">2021-05-06T12:44:00Z</dcterms:modified>
</cp:coreProperties>
</file>