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18ADE" w14:textId="77777777" w:rsidR="002A48F4" w:rsidRPr="00AE0E48" w:rsidRDefault="002A48F4" w:rsidP="002A48F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01D022" wp14:editId="669A8C3B">
                <wp:simplePos x="0" y="0"/>
                <wp:positionH relativeFrom="column">
                  <wp:posOffset>-262890</wp:posOffset>
                </wp:positionH>
                <wp:positionV relativeFrom="paragraph">
                  <wp:posOffset>304800</wp:posOffset>
                </wp:positionV>
                <wp:extent cx="6795770" cy="805815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05815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0B174AE4" id="Rectangle 3" o:spid="_x0000_s1026" style="position:absolute;margin-left:-20.7pt;margin-top:24pt;width:535.1pt;height:6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" filled="f" strokecolor="#1f3763 [1604]" strokeweight="1pt">
                <v:stroke dashstyle="1 1"/>
              </v:rect>
            </w:pict>
          </mc:Fallback>
        </mc:AlternateContent>
      </w:r>
    </w:p>
    <w:p w14:paraId="5659401D" w14:textId="77777777" w:rsidR="002A48F4" w:rsidRPr="00AE0E48" w:rsidRDefault="007D0C8F" w:rsidP="002A48F4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Homework set: Fri 11</w:t>
      </w:r>
      <w:r w:rsidRPr="007D0C8F">
        <w:rPr>
          <w:rFonts w:ascii="CCW Cursive Writing 7" w:hAnsi="CCW Cursive Writing 7"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sz w:val="18"/>
          <w:u w:val="single"/>
        </w:rPr>
        <w:t xml:space="preserve"> Sep </w:t>
      </w:r>
    </w:p>
    <w:p w14:paraId="38FD6DBB" w14:textId="77777777" w:rsidR="002A48F4" w:rsidRPr="00AE0E48" w:rsidRDefault="00B63D08" w:rsidP="002A48F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29224" wp14:editId="77C8C025">
                <wp:simplePos x="0" y="0"/>
                <wp:positionH relativeFrom="column">
                  <wp:posOffset>-139065</wp:posOffset>
                </wp:positionH>
                <wp:positionV relativeFrom="paragraph">
                  <wp:posOffset>312420</wp:posOffset>
                </wp:positionV>
                <wp:extent cx="3467100" cy="27336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2733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D77DD5" w14:textId="77777777" w:rsidR="002A48F4" w:rsidRPr="00AE0E48" w:rsidRDefault="002A48F4" w:rsidP="002A48F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bookmarkStart w:id="0" w:name="_GoBack"/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570323BA" w14:textId="77777777" w:rsidR="002A48F4" w:rsidRPr="00B63D08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B63D08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We have explored formal language to include in formal letter writing in English. </w:t>
                            </w:r>
                          </w:p>
                          <w:p w14:paraId="2E7E7E1F" w14:textId="77777777" w:rsidR="002A48F4" w:rsidRPr="00B63D08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B63D08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In Maths, we have continued place value and have learnt how to </w:t>
                            </w:r>
                            <w:r w:rsidR="005B0BD6" w:rsidRPr="00B63D08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read, write and order numbers up to 1,000,000 or more. </w:t>
                            </w:r>
                          </w:p>
                          <w:p w14:paraId="45B94626" w14:textId="77777777" w:rsidR="002A48F4" w:rsidRPr="00B63D08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B63D08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>We have commenced our Science unit of the Classification of Living Things.</w:t>
                            </w:r>
                          </w:p>
                          <w:p w14:paraId="6FC5064E" w14:textId="77777777" w:rsidR="002A48F4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B63D08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>We have also commenced our topic: Rainforests and Deforestatio</w:t>
                            </w:r>
                            <w:r w:rsidR="005B0BD6" w:rsidRPr="00B63D08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n in Geography. </w:t>
                            </w:r>
                            <w:r w:rsidRPr="00B63D08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 </w:t>
                            </w:r>
                          </w:p>
                          <w:p w14:paraId="748FCAC1" w14:textId="77777777" w:rsidR="00B63D08" w:rsidRPr="00B63D08" w:rsidRDefault="00B63D08" w:rsidP="002A4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In R.E we have been thinking about the journey of our </w:t>
                            </w:r>
                            <w:proofErr w:type="spellStart"/>
                            <w: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>liie</w:t>
                            </w:r>
                            <w:proofErr w:type="spellEnd"/>
                            <w: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 so far.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02922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0.95pt;margin-top:24.6pt;width:273pt;height:21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" fillcolor="white [3201]" strokeweight=".5pt">
                <v:textbox>
                  <w:txbxContent>
                    <w:p w14:paraId="25D77DD5" w14:textId="77777777" w:rsidR="002A48F4" w:rsidRPr="00AE0E48" w:rsidRDefault="002A48F4" w:rsidP="002A48F4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bookmarkStart w:id="1" w:name="_GoBack"/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570323BA" w14:textId="77777777" w:rsidR="002A48F4" w:rsidRPr="00B63D08" w:rsidRDefault="002A48F4" w:rsidP="002A4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B63D08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We have explored formal language to include in formal letter writing in English. </w:t>
                      </w:r>
                    </w:p>
                    <w:p w14:paraId="2E7E7E1F" w14:textId="77777777" w:rsidR="002A48F4" w:rsidRPr="00B63D08" w:rsidRDefault="002A48F4" w:rsidP="002A4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B63D08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In Maths, we have continued place value and have learnt how to </w:t>
                      </w:r>
                      <w:r w:rsidR="005B0BD6" w:rsidRPr="00B63D08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read, write and order numbers up to 1,000,000 or more. </w:t>
                      </w:r>
                    </w:p>
                    <w:p w14:paraId="45B94626" w14:textId="77777777" w:rsidR="002A48F4" w:rsidRPr="00B63D08" w:rsidRDefault="002A48F4" w:rsidP="002A4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B63D08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>We have commenced our Science unit of the Classification of Living Things.</w:t>
                      </w:r>
                    </w:p>
                    <w:p w14:paraId="6FC5064E" w14:textId="77777777" w:rsidR="002A48F4" w:rsidRDefault="002A48F4" w:rsidP="002A4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B63D08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>We have also commenced our topic: Rainforests and Deforestatio</w:t>
                      </w:r>
                      <w:r w:rsidR="005B0BD6" w:rsidRPr="00B63D08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n in Geography. </w:t>
                      </w:r>
                      <w:r w:rsidRPr="00B63D08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 </w:t>
                      </w:r>
                    </w:p>
                    <w:p w14:paraId="748FCAC1" w14:textId="77777777" w:rsidR="00B63D08" w:rsidRPr="00B63D08" w:rsidRDefault="00B63D08" w:rsidP="002A4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In R.E we have been thinking about the journey of our </w:t>
                      </w:r>
                      <w:proofErr w:type="spellStart"/>
                      <w: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>liie</w:t>
                      </w:r>
                      <w:proofErr w:type="spellEnd"/>
                      <w: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 so far. 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8E1A96"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3D09BA" wp14:editId="7DAB0B25">
                <wp:simplePos x="0" y="0"/>
                <wp:positionH relativeFrom="column">
                  <wp:posOffset>3423285</wp:posOffset>
                </wp:positionH>
                <wp:positionV relativeFrom="paragraph">
                  <wp:posOffset>302895</wp:posOffset>
                </wp:positionV>
                <wp:extent cx="2962275" cy="25241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71D60A" w14:textId="77777777" w:rsidR="002A48F4" w:rsidRPr="00AE0E48" w:rsidRDefault="002A48F4" w:rsidP="002A48F4">
                            <w:pP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14:paraId="6E2CF886" w14:textId="77777777" w:rsidR="002A48F4" w:rsidRPr="00B63D08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</w:pPr>
                            <w:r w:rsidRPr="00B63D08"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 xml:space="preserve">We will be learning how to round </w:t>
                            </w:r>
                            <w:r w:rsidR="005B0BD6" w:rsidRPr="00B63D08"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 xml:space="preserve">numbers to the nearest 100, 100 and 10,000 with up to </w:t>
                            </w:r>
                            <w:proofErr w:type="gramStart"/>
                            <w:r w:rsidR="005B0BD6" w:rsidRPr="00B63D08"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>6 digit</w:t>
                            </w:r>
                            <w:proofErr w:type="gramEnd"/>
                            <w:r w:rsidR="005B0BD6" w:rsidRPr="00B63D08"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 xml:space="preserve"> numbers. </w:t>
                            </w:r>
                            <w:r w:rsidRPr="00B63D08"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4E47240A" w14:textId="77777777" w:rsidR="002A48F4" w:rsidRPr="00B63D08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</w:pPr>
                            <w:r w:rsidRPr="00B63D08"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>We will be continuing our letter writing unit.</w:t>
                            </w:r>
                          </w:p>
                          <w:p w14:paraId="1A3E7B1D" w14:textId="77777777" w:rsidR="002A48F4" w:rsidRPr="00B63D08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</w:pPr>
                            <w:r w:rsidRPr="00B63D08"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>We will be learning about the location of the rainforests in the world.</w:t>
                            </w:r>
                          </w:p>
                          <w:p w14:paraId="6A05B517" w14:textId="77777777" w:rsidR="002A48F4" w:rsidRPr="00B63D08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</w:pPr>
                            <w:r w:rsidRPr="00B63D08"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 xml:space="preserve">In R.E, we will be continuing our ‘Life as a Journey’ unit.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13D09BA" id="Text Box 2" o:spid="_x0000_s1027" type="#_x0000_t202" style="position:absolute;left:0;text-align:left;margin-left:269.55pt;margin-top:23.85pt;width:233.25pt;height:19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" fillcolor="white [3201]" strokeweight=".5pt">
                <v:textbox>
                  <w:txbxContent>
                    <w:p w14:paraId="1471D60A" w14:textId="77777777" w:rsidR="002A48F4" w:rsidRPr="00AE0E48" w:rsidRDefault="002A48F4" w:rsidP="002A48F4">
                      <w:pP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14:paraId="6E2CF886" w14:textId="77777777" w:rsidR="002A48F4" w:rsidRPr="00B63D08" w:rsidRDefault="002A48F4" w:rsidP="002A48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</w:pPr>
                      <w:r w:rsidRPr="00B63D08"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 xml:space="preserve">We will be learning how to round </w:t>
                      </w:r>
                      <w:r w:rsidR="005B0BD6" w:rsidRPr="00B63D08"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 xml:space="preserve">numbers to the nearest 100, 100 and 10,000 with up to 6 digit numbers. </w:t>
                      </w:r>
                      <w:r w:rsidRPr="00B63D08"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4E47240A" w14:textId="77777777" w:rsidR="002A48F4" w:rsidRPr="00B63D08" w:rsidRDefault="002A48F4" w:rsidP="002A48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</w:pPr>
                      <w:r w:rsidRPr="00B63D08"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>We will be continuing our letter writing unit.</w:t>
                      </w:r>
                    </w:p>
                    <w:p w14:paraId="1A3E7B1D" w14:textId="77777777" w:rsidR="002A48F4" w:rsidRPr="00B63D08" w:rsidRDefault="002A48F4" w:rsidP="002A48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</w:pPr>
                      <w:r w:rsidRPr="00B63D08"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>We will be learning about the location of the rainforests in the world.</w:t>
                      </w:r>
                    </w:p>
                    <w:p w14:paraId="6A05B517" w14:textId="77777777" w:rsidR="002A48F4" w:rsidRPr="00B63D08" w:rsidRDefault="002A48F4" w:rsidP="002A48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</w:pPr>
                      <w:r w:rsidRPr="00B63D08"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 xml:space="preserve">In R.E, we will be continuing our ‘Life as a Journey’ unit. </w:t>
                      </w:r>
                    </w:p>
                  </w:txbxContent>
                </v:textbox>
              </v:shape>
            </w:pict>
          </mc:Fallback>
        </mc:AlternateContent>
      </w:r>
      <w:r w:rsidR="002A48F4" w:rsidRPr="00AE0E48">
        <w:rPr>
          <w:rFonts w:ascii="CCW Cursive Writing 7" w:hAnsi="CCW Cursive Writing 7"/>
          <w:sz w:val="18"/>
          <w:u w:val="single"/>
        </w:rPr>
        <w:t>Homework due</w:t>
      </w:r>
      <w:r>
        <w:rPr>
          <w:rFonts w:ascii="CCW Cursive Writing 7" w:hAnsi="CCW Cursive Writing 7"/>
          <w:sz w:val="18"/>
          <w:u w:val="single"/>
        </w:rPr>
        <w:t xml:space="preserve"> in by</w:t>
      </w:r>
      <w:r w:rsidR="002A48F4" w:rsidRPr="00AE0E48">
        <w:rPr>
          <w:rFonts w:ascii="CCW Cursive Writing 7" w:hAnsi="CCW Cursive Writing 7"/>
          <w:sz w:val="18"/>
          <w:u w:val="single"/>
        </w:rPr>
        <w:t xml:space="preserve">: </w:t>
      </w:r>
      <w:r w:rsidR="002A48F4" w:rsidRPr="00AE0E48">
        <w:rPr>
          <w:rFonts w:ascii="CCW Cursive Writing 7" w:hAnsi="CCW Cursive Writing 7"/>
          <w:b/>
          <w:sz w:val="18"/>
          <w:u w:val="single"/>
        </w:rPr>
        <w:t xml:space="preserve">Wednesday </w:t>
      </w:r>
      <w:r w:rsidR="002A48F4">
        <w:rPr>
          <w:rFonts w:ascii="CCW Cursive Writing 7" w:hAnsi="CCW Cursive Writing 7"/>
          <w:b/>
          <w:sz w:val="18"/>
          <w:u w:val="single"/>
        </w:rPr>
        <w:t>1</w:t>
      </w:r>
      <w:r>
        <w:rPr>
          <w:rFonts w:ascii="CCW Cursive Writing 7" w:hAnsi="CCW Cursive Writing 7"/>
          <w:b/>
          <w:sz w:val="18"/>
          <w:u w:val="single"/>
        </w:rPr>
        <w:t>6th</w:t>
      </w:r>
      <w:r w:rsidR="002A48F4">
        <w:rPr>
          <w:rFonts w:ascii="CCW Cursive Writing 7" w:hAnsi="CCW Cursive Writing 7"/>
          <w:b/>
          <w:sz w:val="18"/>
          <w:u w:val="single"/>
        </w:rPr>
        <w:t xml:space="preserve"> </w:t>
      </w:r>
      <w:r w:rsidR="002A48F4" w:rsidRPr="00AE0E48">
        <w:rPr>
          <w:rFonts w:ascii="CCW Cursive Writing 7" w:hAnsi="CCW Cursive Writing 7"/>
          <w:b/>
          <w:sz w:val="18"/>
          <w:u w:val="single"/>
        </w:rPr>
        <w:t>September</w:t>
      </w:r>
    </w:p>
    <w:p w14:paraId="6D676690" w14:textId="77777777" w:rsidR="002A48F4" w:rsidRPr="00AE0E48" w:rsidRDefault="002A48F4" w:rsidP="002A48F4">
      <w:pPr>
        <w:jc w:val="center"/>
        <w:rPr>
          <w:rFonts w:ascii="CCW Cursive Writing 7" w:hAnsi="CCW Cursive Writing 7"/>
          <w:sz w:val="18"/>
          <w:u w:val="single"/>
        </w:rPr>
      </w:pPr>
    </w:p>
    <w:p w14:paraId="32D69507" w14:textId="77777777" w:rsidR="002A48F4" w:rsidRPr="00AE0E48" w:rsidRDefault="002A48F4" w:rsidP="002A48F4">
      <w:pPr>
        <w:rPr>
          <w:rFonts w:ascii="CCW Cursive Writing 7" w:hAnsi="CCW Cursive Writing 7"/>
          <w:sz w:val="18"/>
        </w:rPr>
      </w:pPr>
    </w:p>
    <w:p w14:paraId="6D200AFA" w14:textId="77777777" w:rsidR="002A48F4" w:rsidRPr="00AE0E48" w:rsidRDefault="002A48F4" w:rsidP="002A48F4">
      <w:pPr>
        <w:rPr>
          <w:rFonts w:ascii="CCW Cursive Writing 7" w:hAnsi="CCW Cursive Writing 7"/>
          <w:sz w:val="18"/>
        </w:rPr>
      </w:pPr>
    </w:p>
    <w:p w14:paraId="01520612" w14:textId="77777777" w:rsidR="002A48F4" w:rsidRPr="00AE0E48" w:rsidRDefault="002A48F4" w:rsidP="002A48F4">
      <w:pPr>
        <w:rPr>
          <w:rFonts w:ascii="CCW Cursive Writing 7" w:hAnsi="CCW Cursive Writing 7"/>
          <w:sz w:val="18"/>
        </w:rPr>
      </w:pPr>
    </w:p>
    <w:p w14:paraId="42BF8DB9" w14:textId="77777777" w:rsidR="002A48F4" w:rsidRPr="00AE0E48" w:rsidRDefault="002A48F4" w:rsidP="002A48F4">
      <w:pPr>
        <w:rPr>
          <w:rFonts w:ascii="CCW Cursive Writing 7" w:hAnsi="CCW Cursive Writing 7"/>
          <w:sz w:val="18"/>
        </w:rPr>
      </w:pPr>
    </w:p>
    <w:p w14:paraId="49ACB9FD" w14:textId="77777777" w:rsidR="002A48F4" w:rsidRPr="00AE0E48" w:rsidRDefault="002A48F4" w:rsidP="002A48F4">
      <w:pPr>
        <w:rPr>
          <w:rFonts w:ascii="CCW Cursive Writing 7" w:hAnsi="CCW Cursive Writing 7"/>
          <w:sz w:val="18"/>
        </w:rPr>
      </w:pPr>
    </w:p>
    <w:p w14:paraId="026804AB" w14:textId="77777777" w:rsidR="002A48F4" w:rsidRPr="00AE0E48" w:rsidRDefault="002A48F4" w:rsidP="002A48F4">
      <w:pPr>
        <w:rPr>
          <w:rFonts w:ascii="CCW Cursive Writing 7" w:hAnsi="CCW Cursive Writing 7"/>
          <w:b/>
          <w:sz w:val="18"/>
        </w:rPr>
      </w:pPr>
    </w:p>
    <w:p w14:paraId="6B87BADB" w14:textId="77777777" w:rsidR="002A48F4" w:rsidRPr="00AE0E48" w:rsidRDefault="002A48F4" w:rsidP="002A48F4">
      <w:pPr>
        <w:rPr>
          <w:rFonts w:ascii="CCW Cursive Writing 7" w:hAnsi="CCW Cursive Writing 7"/>
          <w:b/>
          <w:sz w:val="18"/>
        </w:rPr>
      </w:pPr>
    </w:p>
    <w:p w14:paraId="1F64213D" w14:textId="77777777" w:rsidR="00CB0349" w:rsidRDefault="00CB0349" w:rsidP="002A48F4">
      <w:pPr>
        <w:pStyle w:val="NoSpacing"/>
        <w:rPr>
          <w:rFonts w:ascii="CCW Cursive Writing 7" w:hAnsi="CCW Cursive Writing 7"/>
          <w:b/>
          <w:sz w:val="18"/>
        </w:rPr>
      </w:pPr>
    </w:p>
    <w:p w14:paraId="5118603E" w14:textId="33FD81AA" w:rsidR="002A48F4" w:rsidRPr="00AE0E48" w:rsidRDefault="002A48F4" w:rsidP="002A48F4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14:paraId="2F30FEAB" w14:textId="77777777" w:rsidR="00CC2561" w:rsidRDefault="00CC2561" w:rsidP="002A48F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05A6BF4A" w14:textId="77777777" w:rsidR="002A48F4" w:rsidRPr="00CD30C7" w:rsidRDefault="002A48F4" w:rsidP="002A48F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14:paraId="69053333" w14:textId="77777777" w:rsidR="002A48F4" w:rsidRDefault="00A44DA1" w:rsidP="002A48F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Please </w:t>
      </w:r>
      <w:r w:rsidR="002A48F4" w:rsidRPr="00CD30C7">
        <w:rPr>
          <w:rFonts w:ascii="CCW Cursive Writing 7" w:hAnsi="CCW Cursive Writing 7"/>
          <w:noProof/>
          <w:sz w:val="18"/>
          <w:lang w:eastAsia="en-GB"/>
        </w:rPr>
        <w:t xml:space="preserve">read frequently throughout the week and </w:t>
      </w:r>
      <w:r>
        <w:rPr>
          <w:rFonts w:ascii="CCW Cursive Writing 7" w:hAnsi="CCW Cursive Writing 7"/>
          <w:noProof/>
          <w:sz w:val="18"/>
          <w:lang w:eastAsia="en-GB"/>
        </w:rPr>
        <w:t xml:space="preserve">complete </w:t>
      </w:r>
      <w:r w:rsidR="002A48F4" w:rsidRPr="00CD30C7">
        <w:rPr>
          <w:rFonts w:ascii="CCW Cursive Writing 7" w:hAnsi="CCW Cursive Writing 7"/>
          <w:noProof/>
          <w:sz w:val="18"/>
          <w:lang w:eastAsia="en-GB"/>
        </w:rPr>
        <w:t xml:space="preserve">reading </w:t>
      </w:r>
      <w:r w:rsidR="002A48F4">
        <w:rPr>
          <w:rFonts w:ascii="CCW Cursive Writing 7" w:hAnsi="CCW Cursive Writing 7"/>
          <w:noProof/>
          <w:sz w:val="18"/>
          <w:lang w:eastAsia="en-GB"/>
        </w:rPr>
        <w:t>comments in</w:t>
      </w:r>
      <w:r>
        <w:rPr>
          <w:rFonts w:ascii="CCW Cursive Writing 7" w:hAnsi="CCW Cursive Writing 7"/>
          <w:noProof/>
          <w:sz w:val="18"/>
          <w:lang w:eastAsia="en-GB"/>
        </w:rPr>
        <w:t xml:space="preserve"> your</w:t>
      </w:r>
      <w:r w:rsidR="002A48F4">
        <w:rPr>
          <w:rFonts w:ascii="CCW Cursive Writing 7" w:hAnsi="CCW Cursive Writing 7"/>
          <w:noProof/>
          <w:sz w:val="18"/>
          <w:lang w:eastAsia="en-GB"/>
        </w:rPr>
        <w:t xml:space="preserve"> homework books.</w:t>
      </w:r>
      <w:r w:rsidR="002A48F4" w:rsidRPr="00CD30C7">
        <w:rPr>
          <w:rFonts w:ascii="CCW Cursive Writing 7" w:hAnsi="CCW Cursive Writing 7"/>
          <w:noProof/>
          <w:sz w:val="18"/>
          <w:lang w:eastAsia="en-GB"/>
        </w:rPr>
        <w:t xml:space="preserve"> The reading grids should be used </w:t>
      </w:r>
      <w:r w:rsidR="002A48F4">
        <w:rPr>
          <w:rFonts w:ascii="CCW Cursive Writing 7" w:hAnsi="CCW Cursive Writing 7"/>
          <w:noProof/>
          <w:sz w:val="18"/>
          <w:lang w:eastAsia="en-GB"/>
        </w:rPr>
        <w:t>twice</w:t>
      </w:r>
      <w:r w:rsidR="002A48F4"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select</w:t>
      </w:r>
      <w:r w:rsidR="002A48F4">
        <w:rPr>
          <w:rFonts w:ascii="CCW Cursive Writing 7" w:hAnsi="CCW Cursive Writing 7"/>
          <w:noProof/>
          <w:sz w:val="18"/>
          <w:lang w:eastAsia="en-GB"/>
        </w:rPr>
        <w:t xml:space="preserve"> any</w:t>
      </w:r>
      <w:r w:rsidR="002A48F4"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</w:t>
      </w:r>
      <w:r>
        <w:rPr>
          <w:rFonts w:ascii="CCW Cursive Writing 7" w:hAnsi="CCW Cursive Writing 7"/>
          <w:noProof/>
          <w:sz w:val="18"/>
          <w:lang w:eastAsia="en-GB"/>
        </w:rPr>
        <w:t>your</w:t>
      </w:r>
      <w:r w:rsidR="002A48F4" w:rsidRPr="00CD30C7">
        <w:rPr>
          <w:rFonts w:ascii="CCW Cursive Writing 7" w:hAnsi="CCW Cursive Writing 7"/>
          <w:noProof/>
          <w:sz w:val="18"/>
          <w:lang w:eastAsia="en-GB"/>
        </w:rPr>
        <w:t xml:space="preserve"> activity in </w:t>
      </w:r>
      <w:r>
        <w:rPr>
          <w:rFonts w:ascii="CCW Cursive Writing 7" w:hAnsi="CCW Cursive Writing 7"/>
          <w:noProof/>
          <w:sz w:val="18"/>
          <w:lang w:eastAsia="en-GB"/>
        </w:rPr>
        <w:t xml:space="preserve">your </w:t>
      </w:r>
      <w:r w:rsidR="002A48F4" w:rsidRPr="00CD30C7">
        <w:rPr>
          <w:rFonts w:ascii="CCW Cursive Writing 7" w:hAnsi="CCW Cursive Writing 7"/>
          <w:noProof/>
          <w:sz w:val="18"/>
          <w:lang w:eastAsia="en-GB"/>
        </w:rPr>
        <w:t>homework book.</w:t>
      </w:r>
      <w:r>
        <w:rPr>
          <w:rFonts w:ascii="CCW Cursive Writing 7" w:hAnsi="CCW Cursive Writing 7"/>
          <w:noProof/>
          <w:sz w:val="18"/>
          <w:lang w:eastAsia="en-GB"/>
        </w:rPr>
        <w:t xml:space="preserve">You must do one comment </w:t>
      </w:r>
      <w:r w:rsidR="002A48F4" w:rsidRPr="00A44DA1">
        <w:rPr>
          <w:rFonts w:ascii="CCW Cursive Writing 7" w:hAnsi="CCW Cursive Writing 7"/>
          <w:noProof/>
          <w:sz w:val="18"/>
          <w:lang w:eastAsia="en-GB"/>
        </w:rPr>
        <w:t>over the weeken</w:t>
      </w:r>
      <w:r>
        <w:rPr>
          <w:rFonts w:ascii="CCW Cursive Writing 7" w:hAnsi="CCW Cursive Writing 7"/>
          <w:noProof/>
          <w:sz w:val="18"/>
          <w:lang w:eastAsia="en-GB"/>
        </w:rPr>
        <w:t>d.</w:t>
      </w:r>
      <w:r w:rsidR="002A48F4">
        <w:rPr>
          <w:rFonts w:ascii="CCW Cursive Writing 7" w:hAnsi="CCW Cursive Writing 7"/>
          <w:noProof/>
          <w:sz w:val="18"/>
          <w:lang w:eastAsia="en-GB"/>
        </w:rPr>
        <w:t xml:space="preserve"> </w:t>
      </w:r>
      <w:r w:rsidR="002A48F4" w:rsidRPr="002A48F4">
        <w:rPr>
          <w:rFonts w:ascii="CCW Cursive Writing 7" w:hAnsi="CCW Cursive Writing 7"/>
          <w:noProof/>
          <w:color w:val="FF0000"/>
          <w:sz w:val="18"/>
          <w:lang w:eastAsia="en-GB"/>
        </w:rPr>
        <w:t xml:space="preserve">See Reading </w:t>
      </w:r>
      <w:r w:rsidR="005B0BD6">
        <w:rPr>
          <w:rFonts w:ascii="CCW Cursive Writing 7" w:hAnsi="CCW Cursive Writing 7"/>
          <w:noProof/>
          <w:color w:val="FF0000"/>
          <w:sz w:val="18"/>
          <w:lang w:eastAsia="en-GB"/>
        </w:rPr>
        <w:t>Journal</w:t>
      </w:r>
      <w:r w:rsidR="002A48F4" w:rsidRPr="002A48F4">
        <w:rPr>
          <w:rFonts w:ascii="CCW Cursive Writing 7" w:hAnsi="CCW Cursive Writing 7"/>
          <w:noProof/>
          <w:color w:val="FF0000"/>
          <w:sz w:val="18"/>
          <w:lang w:eastAsia="en-GB"/>
        </w:rPr>
        <w:t xml:space="preserve"> sheet in Homework book. </w:t>
      </w:r>
    </w:p>
    <w:p w14:paraId="078A2A03" w14:textId="77777777" w:rsidR="002A48F4" w:rsidRPr="00CD30C7" w:rsidRDefault="002A48F4" w:rsidP="002A48F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14:paraId="5A7A5994" w14:textId="77777777" w:rsidR="002A48F4" w:rsidRPr="00503394" w:rsidRDefault="002A48F4" w:rsidP="002A48F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14:paraId="22CB6E37" w14:textId="77777777" w:rsidR="002A48F4" w:rsidRPr="00CD30C7" w:rsidRDefault="002A48F4" w:rsidP="002A48F4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>
        <w:rPr>
          <w:rFonts w:ascii="CCW Cursive Writing 7" w:hAnsi="CCW Cursive Writing 7"/>
          <w:noProof/>
          <w:sz w:val="18"/>
          <w:szCs w:val="18"/>
          <w:lang w:eastAsia="en-GB"/>
        </w:rPr>
        <w:t xml:space="preserve">Children should practise their target </w: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spellings in their homework book.</w:t>
      </w:r>
    </w:p>
    <w:p w14:paraId="714FF996" w14:textId="77777777" w:rsidR="002A48F4" w:rsidRPr="00045621" w:rsidRDefault="002A48F4" w:rsidP="00243C0B">
      <w:pPr>
        <w:jc w:val="center"/>
        <w:rPr>
          <w:rFonts w:ascii="Comic Sans MS" w:hAnsi="Comic Sans MS"/>
          <w:sz w:val="20"/>
          <w:szCs w:val="20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</w:t>
      </w:r>
      <w:r w:rsidR="00243C0B">
        <w:rPr>
          <w:rFonts w:ascii="Comic Sans MS" w:hAnsi="Comic Sans MS"/>
          <w:sz w:val="20"/>
          <w:szCs w:val="20"/>
        </w:rPr>
        <w:t>-ant –</w:t>
      </w:r>
      <w:proofErr w:type="spellStart"/>
      <w:r w:rsidR="00243C0B">
        <w:rPr>
          <w:rFonts w:ascii="Comic Sans MS" w:hAnsi="Comic Sans MS"/>
          <w:sz w:val="20"/>
          <w:szCs w:val="20"/>
        </w:rPr>
        <w:t>ancy</w:t>
      </w:r>
      <w:proofErr w:type="spellEnd"/>
      <w:r w:rsidR="00243C0B">
        <w:rPr>
          <w:rFonts w:ascii="Comic Sans MS" w:hAnsi="Comic Sans MS"/>
          <w:sz w:val="20"/>
          <w:szCs w:val="20"/>
        </w:rPr>
        <w:t xml:space="preserve"> – </w:t>
      </w:r>
      <w:proofErr w:type="spellStart"/>
      <w:r w:rsidR="00243C0B">
        <w:rPr>
          <w:rFonts w:ascii="Comic Sans MS" w:hAnsi="Comic Sans MS"/>
          <w:sz w:val="20"/>
          <w:szCs w:val="20"/>
        </w:rPr>
        <w:t>ance</w:t>
      </w:r>
      <w:proofErr w:type="spellEnd"/>
      <w:r w:rsidR="00243C0B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243C0B">
        <w:rPr>
          <w:rFonts w:ascii="Comic Sans MS" w:hAnsi="Comic Sans MS"/>
          <w:sz w:val="20"/>
          <w:szCs w:val="20"/>
        </w:rPr>
        <w:t>ent</w:t>
      </w:r>
      <w:proofErr w:type="spellEnd"/>
      <w:r w:rsidR="00243C0B">
        <w:rPr>
          <w:rFonts w:ascii="Comic Sans MS" w:hAnsi="Comic Sans MS"/>
          <w:sz w:val="20"/>
          <w:szCs w:val="20"/>
        </w:rPr>
        <w:t xml:space="preserve"> </w:t>
      </w:r>
    </w:p>
    <w:p w14:paraId="2426E5E2" w14:textId="77777777" w:rsidR="002A48F4" w:rsidRPr="00CD30C7" w:rsidRDefault="002A48F4" w:rsidP="002A48F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14:paraId="034DC248" w14:textId="77777777" w:rsidR="003E6746" w:rsidRDefault="003E6746" w:rsidP="002A48F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Complete page 3 in the Maths homework book. </w:t>
      </w:r>
    </w:p>
    <w:p w14:paraId="5922F9F4" w14:textId="77777777" w:rsidR="00EB5834" w:rsidRDefault="00EB5834" w:rsidP="002A48F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14:paraId="59F520F7" w14:textId="2BFE830A" w:rsidR="007E0E23" w:rsidRDefault="007E0E23" w:rsidP="002A48F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14:paraId="5DF5F245" w14:textId="66BF54F0" w:rsidR="007E0E23" w:rsidRPr="007E0E23" w:rsidRDefault="007E0E23" w:rsidP="002A48F4">
      <w:pPr>
        <w:pStyle w:val="NoSpacing"/>
        <w:rPr>
          <w:rFonts w:ascii="CCW Cursive Writing 7" w:hAnsi="CCW Cursive Writing 7"/>
          <w:b/>
          <w:bCs/>
          <w:noProof/>
          <w:sz w:val="18"/>
          <w:u w:val="single"/>
          <w:lang w:eastAsia="en-GB"/>
        </w:rPr>
      </w:pPr>
      <w:r w:rsidRPr="007E0E23">
        <w:rPr>
          <w:rFonts w:ascii="CCW Cursive Writing 7" w:hAnsi="CCW Cursive Writing 7"/>
          <w:b/>
          <w:bCs/>
          <w:noProof/>
          <w:sz w:val="18"/>
          <w:u w:val="single"/>
          <w:lang w:eastAsia="en-GB"/>
        </w:rPr>
        <w:t xml:space="preserve">British Values homework </w:t>
      </w:r>
      <w:r>
        <w:rPr>
          <w:rFonts w:ascii="CCW Cursive Writing 7" w:hAnsi="CCW Cursive Writing 7"/>
          <w:b/>
          <w:bCs/>
          <w:noProof/>
          <w:sz w:val="18"/>
          <w:u w:val="single"/>
          <w:lang w:eastAsia="en-GB"/>
        </w:rPr>
        <w:t xml:space="preserve">– </w:t>
      </w:r>
      <w:r w:rsidRPr="007E0E23">
        <w:rPr>
          <w:rFonts w:ascii="CCW Cursive Writing 7" w:hAnsi="CCW Cursive Writing 7"/>
          <w:noProof/>
          <w:sz w:val="18"/>
          <w:lang w:eastAsia="en-GB"/>
        </w:rPr>
        <w:t>see sheet for more information</w:t>
      </w:r>
      <w:r>
        <w:rPr>
          <w:rFonts w:ascii="CCW Cursive Writing 7" w:hAnsi="CCW Cursive Writing 7"/>
          <w:b/>
          <w:bCs/>
          <w:noProof/>
          <w:sz w:val="18"/>
          <w:u w:val="single"/>
          <w:lang w:eastAsia="en-GB"/>
        </w:rPr>
        <w:t xml:space="preserve"> </w:t>
      </w:r>
    </w:p>
    <w:p w14:paraId="69807EAE" w14:textId="77777777" w:rsidR="00E82C13" w:rsidRDefault="00E82C13" w:rsidP="002A48F4">
      <w:pPr>
        <w:rPr>
          <w:rFonts w:ascii="CCW Cursive Writing 7" w:hAnsi="CCW Cursive Writing 7"/>
          <w:b/>
          <w:sz w:val="18"/>
        </w:rPr>
      </w:pPr>
    </w:p>
    <w:p w14:paraId="0188D05A" w14:textId="77777777" w:rsidR="002A48F4" w:rsidRPr="00AE0E48" w:rsidRDefault="002A48F4" w:rsidP="002A48F4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14:paraId="78ADB8D3" w14:textId="77777777" w:rsidR="002A48F4" w:rsidRPr="00AE0E48" w:rsidRDefault="002A48F4" w:rsidP="002A48F4">
      <w:pPr>
        <w:rPr>
          <w:rFonts w:ascii="CCW Cursive Writing 7" w:hAnsi="CCW Cursive Writing 7"/>
          <w:sz w:val="18"/>
          <w:u w:val="single"/>
        </w:rPr>
      </w:pPr>
    </w:p>
    <w:p w14:paraId="3B987655" w14:textId="77777777" w:rsidR="002A48F4" w:rsidRPr="00AE0E48" w:rsidRDefault="002A48F4" w:rsidP="002A48F4">
      <w:pPr>
        <w:rPr>
          <w:rFonts w:ascii="CCW Cursive Writing 7" w:hAnsi="CCW Cursive Writing 7"/>
          <w:sz w:val="18"/>
          <w:u w:val="single"/>
        </w:rPr>
      </w:pPr>
    </w:p>
    <w:p w14:paraId="63006DAC" w14:textId="77777777" w:rsidR="002A48F4" w:rsidRPr="00AE0E48" w:rsidRDefault="002A48F4" w:rsidP="002A48F4">
      <w:pPr>
        <w:rPr>
          <w:rFonts w:ascii="CCW Cursive Writing 7" w:hAnsi="CCW Cursive Writing 7"/>
          <w:sz w:val="18"/>
        </w:rPr>
      </w:pPr>
    </w:p>
    <w:p w14:paraId="227C54AD" w14:textId="77777777" w:rsidR="002A48F4" w:rsidRDefault="002A48F4" w:rsidP="002A48F4"/>
    <w:p w14:paraId="16C927A0" w14:textId="77777777" w:rsidR="00862519" w:rsidRDefault="00CB0349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8F4"/>
    <w:rsid w:val="00045621"/>
    <w:rsid w:val="0022732F"/>
    <w:rsid w:val="00243C0B"/>
    <w:rsid w:val="002A48F4"/>
    <w:rsid w:val="002B5B3A"/>
    <w:rsid w:val="003E6746"/>
    <w:rsid w:val="005B0BD6"/>
    <w:rsid w:val="007D0C8F"/>
    <w:rsid w:val="007E0E23"/>
    <w:rsid w:val="00856E01"/>
    <w:rsid w:val="008E1A96"/>
    <w:rsid w:val="00A00E3E"/>
    <w:rsid w:val="00A44DA1"/>
    <w:rsid w:val="00B63D08"/>
    <w:rsid w:val="00BB1C16"/>
    <w:rsid w:val="00CB0349"/>
    <w:rsid w:val="00CC2561"/>
    <w:rsid w:val="00DA48E4"/>
    <w:rsid w:val="00DF1C2F"/>
    <w:rsid w:val="00E82C13"/>
    <w:rsid w:val="00EB0B05"/>
    <w:rsid w:val="00EB5834"/>
    <w:rsid w:val="00FD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37ABE"/>
  <w15:chartTrackingRefBased/>
  <w15:docId w15:val="{DD75883C-1CAC-4AFF-B7C0-0D9FB127E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48F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8F4"/>
    <w:pPr>
      <w:ind w:left="720"/>
      <w:contextualSpacing/>
    </w:pPr>
  </w:style>
  <w:style w:type="paragraph" w:styleId="NoSpacing">
    <w:name w:val="No Spacing"/>
    <w:uiPriority w:val="1"/>
    <w:qFormat/>
    <w:rsid w:val="002A48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894ED779</Template>
  <TotalTime>12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21</cp:revision>
  <cp:lastPrinted>2020-09-09T12:41:00Z</cp:lastPrinted>
  <dcterms:created xsi:type="dcterms:W3CDTF">2020-08-29T16:50:00Z</dcterms:created>
  <dcterms:modified xsi:type="dcterms:W3CDTF">2020-09-09T12:41:00Z</dcterms:modified>
</cp:coreProperties>
</file>