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43A39" w14:textId="19F14D0F"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E6385A" wp14:editId="2000C77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46ADBF5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  <w:r w:rsidR="008741E6">
        <w:rPr>
          <w:rFonts w:ascii="CCW Cursive Writing 7" w:hAnsi="CCW Cursive Writing 7"/>
          <w:sz w:val="18"/>
          <w:u w:val="single"/>
        </w:rPr>
        <w:t xml:space="preserve"> </w:t>
      </w:r>
    </w:p>
    <w:p w14:paraId="33AA5042" w14:textId="47BAD5F4" w:rsidR="00A8751C" w:rsidRPr="00B70432" w:rsidRDefault="000F3A8E" w:rsidP="00AA5CDE">
      <w:pPr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308FF6" wp14:editId="355F39B5">
                <wp:simplePos x="0" y="0"/>
                <wp:positionH relativeFrom="column">
                  <wp:posOffset>3234393</wp:posOffset>
                </wp:positionH>
                <wp:positionV relativeFrom="paragraph">
                  <wp:posOffset>335453</wp:posOffset>
                </wp:positionV>
                <wp:extent cx="3159067" cy="2576946"/>
                <wp:effectExtent l="0" t="0" r="2286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067" cy="2576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667B2" w14:textId="77777777" w:rsidR="000C5D18" w:rsidRDefault="000C5D18" w:rsidP="000C5D18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14:paraId="0C54CBAC" w14:textId="77777777" w:rsidR="000C5D18" w:rsidRPr="000F3A8E" w:rsidRDefault="000C5D18" w:rsidP="000F3A8E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0F3A8E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 xml:space="preserve">In English, children will be to exploring the poem ‘Imagine’ by Pie Corbett. </w:t>
                            </w:r>
                          </w:p>
                          <w:p w14:paraId="3E7DD25E" w14:textId="7BFC2468" w:rsidR="000C5D18" w:rsidRPr="000F3A8E" w:rsidRDefault="000C5D18" w:rsidP="000F3A8E">
                            <w:pPr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24"/>
                              </w:rPr>
                            </w:pPr>
                            <w:r w:rsidRPr="000F3A8E">
                              <w:rPr>
                                <w:rFonts w:ascii="CCW Cursive Writing 7" w:hAnsi="CCW Cursive Writing 7"/>
                                <w:bCs/>
                                <w:sz w:val="16"/>
                                <w:szCs w:val="24"/>
                              </w:rPr>
                              <w:t>Children will be commencing our unit on figurative language and create their very own poems.</w:t>
                            </w:r>
                          </w:p>
                          <w:p w14:paraId="2C162BD9" w14:textId="7532165F" w:rsidR="000C5D18" w:rsidRPr="000F3A8E" w:rsidRDefault="000C5D18" w:rsidP="000F3A8E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0F3A8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Children need a sho</w:t>
                            </w:r>
                            <w:r w:rsidR="000F3A8E" w:rsidRPr="000F3A8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e</w:t>
                            </w:r>
                            <w:r w:rsidRPr="000F3A8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box or other small box, small play figures, scraps of wall paper for our lesson on Thursday 1</w:t>
                            </w:r>
                            <w:r w:rsidR="000F3A8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st O</w:t>
                            </w:r>
                            <w:r w:rsidRPr="000F3A8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ctober. </w:t>
                            </w:r>
                          </w:p>
                          <w:p w14:paraId="699CFDAB" w14:textId="77777777" w:rsidR="000C5D18" w:rsidRPr="00EA00E8" w:rsidRDefault="000C5D18" w:rsidP="000C5D18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308FF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4.7pt;margin-top:26.4pt;width:248.75pt;height:20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" fillcolor="white [3201]" strokeweight=".5pt">
                <v:textbox>
                  <w:txbxContent>
                    <w:p w14:paraId="10D667B2" w14:textId="77777777" w:rsidR="000C5D18" w:rsidRDefault="000C5D18" w:rsidP="000C5D18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14:paraId="0C54CBAC" w14:textId="77777777" w:rsidR="000C5D18" w:rsidRPr="000F3A8E" w:rsidRDefault="000C5D18" w:rsidP="000F3A8E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0F3A8E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 xml:space="preserve">In English, children will be to exploring the poem ‘Imagine’ by Pie Corbett. </w:t>
                      </w:r>
                    </w:p>
                    <w:p w14:paraId="3E7DD25E" w14:textId="7BFC2468" w:rsidR="000C5D18" w:rsidRPr="000F3A8E" w:rsidRDefault="000C5D18" w:rsidP="000F3A8E">
                      <w:pPr>
                        <w:rPr>
                          <w:rFonts w:ascii="CCW Cursive Writing 7" w:hAnsi="CCW Cursive Writing 7"/>
                          <w:bCs/>
                          <w:sz w:val="16"/>
                          <w:szCs w:val="24"/>
                        </w:rPr>
                      </w:pPr>
                      <w:r w:rsidRPr="000F3A8E">
                        <w:rPr>
                          <w:rFonts w:ascii="CCW Cursive Writing 7" w:hAnsi="CCW Cursive Writing 7"/>
                          <w:bCs/>
                          <w:sz w:val="16"/>
                          <w:szCs w:val="24"/>
                        </w:rPr>
                        <w:t>Children will be commencing our unit on figurative language and create their very own poems.</w:t>
                      </w:r>
                    </w:p>
                    <w:p w14:paraId="2C162BD9" w14:textId="7532165F" w:rsidR="000C5D18" w:rsidRPr="000F3A8E" w:rsidRDefault="000C5D18" w:rsidP="000F3A8E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0F3A8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Children need a sho</w:t>
                      </w:r>
                      <w:r w:rsidR="000F3A8E" w:rsidRPr="000F3A8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e</w:t>
                      </w:r>
                      <w:r w:rsidRPr="000F3A8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box or other small box, small play figures, scraps of wall paper for our lesson on Thursday 1</w:t>
                      </w:r>
                      <w:r w:rsidR="000F3A8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st O</w:t>
                      </w:r>
                      <w:r w:rsidRPr="000F3A8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ctober. </w:t>
                      </w:r>
                    </w:p>
                    <w:p w14:paraId="699CFDAB" w14:textId="77777777" w:rsidR="000C5D18" w:rsidRPr="00EA00E8" w:rsidRDefault="000C5D18" w:rsidP="000C5D18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8751C" w:rsidRPr="00B70432">
        <w:rPr>
          <w:rFonts w:ascii="CCW Cursive Writing 7" w:hAnsi="CCW Cursive Writing 7"/>
          <w:b/>
          <w:sz w:val="18"/>
          <w:u w:val="single"/>
        </w:rPr>
        <w:t>Homework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set Friday </w:t>
      </w:r>
      <w:r w:rsidR="00C86D9C">
        <w:rPr>
          <w:rFonts w:ascii="CCW Cursive Writing 7" w:hAnsi="CCW Cursive Writing 7"/>
          <w:b/>
          <w:sz w:val="18"/>
          <w:u w:val="single"/>
        </w:rPr>
        <w:t>25th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Sep and due in by </w:t>
      </w:r>
      <w:r w:rsidR="00A8751C" w:rsidRPr="00B70432"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C86D9C">
        <w:rPr>
          <w:rFonts w:ascii="CCW Cursive Writing 7" w:hAnsi="CCW Cursive Writing 7"/>
          <w:b/>
          <w:sz w:val="18"/>
          <w:u w:val="single"/>
        </w:rPr>
        <w:t>30th</w:t>
      </w:r>
      <w:r w:rsidR="00A8751C" w:rsidRPr="00B70432">
        <w:rPr>
          <w:rFonts w:ascii="CCW Cursive Writing 7" w:hAnsi="CCW Cursive Writing 7"/>
          <w:b/>
          <w:sz w:val="18"/>
          <w:u w:val="single"/>
        </w:rPr>
        <w:t xml:space="preserve"> September</w:t>
      </w:r>
    </w:p>
    <w:p w14:paraId="27D5CC9E" w14:textId="4A3AAAE4" w:rsidR="00A8751C" w:rsidRPr="00AE0E48" w:rsidRDefault="00C86D9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1E8DDE" wp14:editId="34E0497E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114675" cy="1897039"/>
                <wp:effectExtent l="0" t="0" r="28575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8970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6A904" w14:textId="77777777" w:rsidR="000C5D18" w:rsidRPr="000C5D18" w:rsidRDefault="000C5D18" w:rsidP="000C5D18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0C5D1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6B9ED9B7" w14:textId="77777777" w:rsidR="000C5D18" w:rsidRPr="000C5D18" w:rsidRDefault="000C5D18" w:rsidP="000C5D1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0C5D1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In our Maths lessons, we have been exploring the difference between positive and negative numbers.</w:t>
                            </w:r>
                          </w:p>
                          <w:p w14:paraId="68C43A10" w14:textId="0FBB432D" w:rsidR="004A70BE" w:rsidRDefault="000C5D18" w:rsidP="004A70B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 w:rsidRPr="000C5D1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 xml:space="preserve">We have continued </w:t>
                            </w:r>
                            <w:r w:rsidR="004A70BE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our fitness and athletics units in P.E</w:t>
                            </w:r>
                          </w:p>
                          <w:p w14:paraId="1E0CC53B" w14:textId="50B23EEB" w:rsidR="006D3F8C" w:rsidRPr="004A70BE" w:rsidRDefault="006D3F8C" w:rsidP="004A70B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24"/>
                              </w:rPr>
                              <w:t>In Art we have been drawing flowers</w:t>
                            </w:r>
                          </w:p>
                          <w:p w14:paraId="11BFE0CB" w14:textId="77777777" w:rsidR="000C5D18" w:rsidRPr="00AE0E48" w:rsidRDefault="000C5D18" w:rsidP="000C5D18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E8DDE" id="Text Box 1" o:spid="_x0000_s1027" type="#_x0000_t202" style="position:absolute;left:0;text-align:left;margin-left:0;margin-top:.5pt;width:245.25pt;height:149.3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" fillcolor="white [3201]" strokeweight=".5pt">
                <v:textbox>
                  <w:txbxContent>
                    <w:p w14:paraId="6456A904" w14:textId="77777777" w:rsidR="000C5D18" w:rsidRPr="000C5D18" w:rsidRDefault="000C5D18" w:rsidP="000C5D18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0C5D1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…</w:t>
                      </w:r>
                    </w:p>
                    <w:p w14:paraId="6B9ED9B7" w14:textId="77777777" w:rsidR="000C5D18" w:rsidRPr="000C5D18" w:rsidRDefault="000C5D18" w:rsidP="000C5D1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0C5D1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In our Maths lessons, we have been exploring the difference between positive and negative numbers.</w:t>
                      </w:r>
                    </w:p>
                    <w:p w14:paraId="68C43A10" w14:textId="0FBB432D" w:rsidR="004A70BE" w:rsidRDefault="000C5D18" w:rsidP="004A70B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 w:rsidRPr="000C5D1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 xml:space="preserve">We have continued </w:t>
                      </w:r>
                      <w:r w:rsidR="004A70BE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our fitness and athletics units in P.E</w:t>
                      </w:r>
                    </w:p>
                    <w:p w14:paraId="1E0CC53B" w14:textId="50B23EEB" w:rsidR="006D3F8C" w:rsidRPr="004A70BE" w:rsidRDefault="006D3F8C" w:rsidP="004A70B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24"/>
                        </w:rPr>
                        <w:t>In Art we have been drawing flowers</w:t>
                      </w:r>
                    </w:p>
                    <w:p w14:paraId="11BFE0CB" w14:textId="77777777" w:rsidR="000C5D18" w:rsidRPr="00AE0E48" w:rsidRDefault="000C5D18" w:rsidP="000C5D18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179EAB" w14:textId="29DA937C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352ED4B9" w14:textId="77777777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60A38570" w14:textId="0603F985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7C42F76B" w14:textId="70A9F60A"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14:paraId="301ACCFE" w14:textId="362F19E8"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</w:p>
    <w:p w14:paraId="6E8C0713" w14:textId="77777777" w:rsidR="000F3A8E" w:rsidRDefault="000F3A8E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3089CD1B" w14:textId="77777777" w:rsidR="000F3A8E" w:rsidRDefault="000F3A8E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381743F7" w14:textId="77777777" w:rsidR="000F3A8E" w:rsidRDefault="000F3A8E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0F36EF56" w14:textId="5976A7FC" w:rsidR="00A8751C" w:rsidRPr="006B265A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6B265A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Reading:</w:t>
      </w:r>
    </w:p>
    <w:p w14:paraId="149103E2" w14:textId="7B7C02C8" w:rsidR="008725CF" w:rsidRPr="00B65432" w:rsidRDefault="00C86D9C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Complete the Reading log- three entries over the week please.</w:t>
      </w:r>
    </w:p>
    <w:p w14:paraId="5F83BBEC" w14:textId="77777777" w:rsidR="00C86D9C" w:rsidRPr="00B65432" w:rsidRDefault="00C86D9C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</w:p>
    <w:p w14:paraId="1A4EC487" w14:textId="25CCCE34" w:rsidR="00A8751C" w:rsidRPr="00B65432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B65432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Spellings:</w:t>
      </w:r>
    </w:p>
    <w:p w14:paraId="5AD63733" w14:textId="3C2CE2AF" w:rsidR="00A8751C" w:rsidRPr="00B65432" w:rsidRDefault="007D5A8D" w:rsidP="008725CF">
      <w:pPr>
        <w:pStyle w:val="NoSpacing"/>
        <w:rPr>
          <w:rFonts w:ascii="CCW Cursive Writing 7" w:hAnsi="CCW Cursive Writing 7"/>
          <w:b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P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ractise the following spellings in </w:t>
      </w: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your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homework book.The spellings </w:t>
      </w:r>
      <w:r w:rsidR="009F2E29" w:rsidRPr="00B65432">
        <w:rPr>
          <w:rFonts w:ascii="CCW Cursive Writing 7" w:hAnsi="CCW Cursive Writing 7"/>
          <w:noProof/>
          <w:sz w:val="16"/>
          <w:szCs w:val="16"/>
          <w:lang w:eastAsia="en-GB"/>
        </w:rPr>
        <w:t>next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week focus on the </w:t>
      </w:r>
      <w:r w:rsidR="009F2E29" w:rsidRPr="00B65432">
        <w:rPr>
          <w:rFonts w:ascii="XCCW Joined 7a" w:hAnsi="XCCW Joined 7a" w:cs="Arial"/>
          <w:color w:val="000000"/>
          <w:sz w:val="16"/>
          <w:szCs w:val="16"/>
        </w:rPr>
        <w:t xml:space="preserve">    </w:t>
      </w:r>
      <w:proofErr w:type="spellStart"/>
      <w:r w:rsidR="009F2E29" w:rsidRPr="00B65432">
        <w:rPr>
          <w:rFonts w:ascii="Comic Sans MS" w:hAnsi="Comic Sans MS"/>
          <w:sz w:val="16"/>
          <w:szCs w:val="16"/>
        </w:rPr>
        <w:t>ible</w:t>
      </w:r>
      <w:proofErr w:type="spellEnd"/>
      <w:r w:rsidR="009F2E29" w:rsidRPr="00B65432">
        <w:rPr>
          <w:rFonts w:ascii="Comic Sans MS" w:hAnsi="Comic Sans MS"/>
          <w:sz w:val="16"/>
          <w:szCs w:val="16"/>
        </w:rPr>
        <w:t xml:space="preserve"> </w:t>
      </w:r>
      <w:proofErr w:type="gramStart"/>
      <w:r w:rsidR="009F2E29" w:rsidRPr="00B65432">
        <w:rPr>
          <w:rFonts w:ascii="Comic Sans MS" w:hAnsi="Comic Sans MS"/>
          <w:sz w:val="16"/>
          <w:szCs w:val="16"/>
        </w:rPr>
        <w:t xml:space="preserve">able  </w:t>
      </w:r>
      <w:proofErr w:type="spellStart"/>
      <w:r w:rsidR="009F2E29" w:rsidRPr="00B65432">
        <w:rPr>
          <w:rFonts w:ascii="Comic Sans MS" w:hAnsi="Comic Sans MS"/>
          <w:sz w:val="16"/>
          <w:szCs w:val="16"/>
        </w:rPr>
        <w:t>ibly</w:t>
      </w:r>
      <w:proofErr w:type="spellEnd"/>
      <w:proofErr w:type="gramEnd"/>
      <w:r w:rsidR="009F2E29" w:rsidRPr="00B65432">
        <w:rPr>
          <w:rFonts w:ascii="Comic Sans MS" w:hAnsi="Comic Sans MS"/>
          <w:sz w:val="16"/>
          <w:szCs w:val="16"/>
        </w:rPr>
        <w:t xml:space="preserve"> ably</w:t>
      </w:r>
      <w:r w:rsidR="00A8751C" w:rsidRPr="00B65432">
        <w:rPr>
          <w:rFonts w:ascii="CCW Cursive Writing 7" w:hAnsi="CCW Cursive Writing 7"/>
          <w:b/>
          <w:noProof/>
          <w:sz w:val="16"/>
          <w:szCs w:val="16"/>
          <w:lang w:eastAsia="en-GB"/>
        </w:rPr>
        <w:t xml:space="preserve">. </w:t>
      </w:r>
    </w:p>
    <w:p w14:paraId="6710764B" w14:textId="77777777" w:rsidR="008725CF" w:rsidRPr="00B65432" w:rsidRDefault="008725CF" w:rsidP="008725CF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14:paraId="7D97021F" w14:textId="77777777" w:rsidR="00A8751C" w:rsidRPr="00B65432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B65432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 xml:space="preserve">Maths: </w:t>
      </w:r>
    </w:p>
    <w:p w14:paraId="6CB47460" w14:textId="77777777" w:rsidR="00C86D9C" w:rsidRPr="00B65432" w:rsidRDefault="00230A65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P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>age</w:t>
      </w:r>
      <w:r w:rsidR="00D653D0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</w:t>
      </w:r>
      <w:r w:rsidR="009F2E29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5 </w:t>
      </w:r>
      <w:r w:rsidR="00A8751C" w:rsidRPr="00B65432">
        <w:rPr>
          <w:rFonts w:ascii="CCW Cursive Writing 7" w:hAnsi="CCW Cursive Writing 7"/>
          <w:noProof/>
          <w:sz w:val="16"/>
          <w:szCs w:val="16"/>
          <w:lang w:eastAsia="en-GB"/>
        </w:rPr>
        <w:t>Maths homework book</w:t>
      </w:r>
      <w:r w:rsidR="000D6E75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(Triangles group)</w:t>
      </w:r>
      <w:r w:rsidR="00D653D0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. </w:t>
      </w:r>
      <w:r w:rsidR="009F2E29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Negative Numbers </w:t>
      </w:r>
      <w:r w:rsidR="001C1C3D"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  </w:t>
      </w:r>
    </w:p>
    <w:p w14:paraId="3C313A70" w14:textId="2355A408" w:rsidR="000D6E75" w:rsidRPr="00B65432" w:rsidRDefault="000D6E75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 xml:space="preserve">Page 5 and 6 </w:t>
      </w:r>
      <w:r w:rsidR="00C86D9C" w:rsidRPr="00B65432">
        <w:rPr>
          <w:rFonts w:ascii="CCW Cursive Writing 7" w:hAnsi="CCW Cursive Writing 7"/>
          <w:noProof/>
          <w:sz w:val="16"/>
          <w:szCs w:val="16"/>
          <w:lang w:eastAsia="en-GB"/>
        </w:rPr>
        <w:t>-</w:t>
      </w: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Octagon, Hexagon and Squares group</w:t>
      </w:r>
    </w:p>
    <w:p w14:paraId="2539482A" w14:textId="01949553" w:rsidR="007430B6" w:rsidRPr="00B65432" w:rsidRDefault="001C1C3D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B65432">
        <w:rPr>
          <w:rFonts w:ascii="CCW Cursive Writing 7" w:hAnsi="CCW Cursive Writing 7"/>
          <w:noProof/>
          <w:sz w:val="16"/>
          <w:szCs w:val="16"/>
          <w:lang w:eastAsia="en-GB"/>
        </w:rPr>
        <w:t>Check Purple Mash ‘ to do’ for a Negative numbers quiz</w:t>
      </w:r>
    </w:p>
    <w:p w14:paraId="21923220" w14:textId="77777777" w:rsidR="00230A65" w:rsidRPr="00B65432" w:rsidRDefault="00230A65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</w:p>
    <w:p w14:paraId="0099B851" w14:textId="7243240F" w:rsidR="004C54A8" w:rsidRPr="00B65432" w:rsidRDefault="00684A3C" w:rsidP="004C54A8">
      <w:pPr>
        <w:rPr>
          <w:rFonts w:ascii="XCCW Joined 7a" w:hAnsi="XCCW Joined 7a"/>
          <w:b/>
          <w:sz w:val="16"/>
          <w:szCs w:val="16"/>
          <w:u w:val="single"/>
        </w:rPr>
      </w:pPr>
      <w:r w:rsidRPr="00B65432">
        <w:rPr>
          <w:rFonts w:ascii="XCCW Joined 7a" w:hAnsi="XCCW Joined 7a"/>
          <w:b/>
          <w:sz w:val="16"/>
          <w:szCs w:val="16"/>
          <w:u w:val="single"/>
        </w:rPr>
        <w:t>English</w:t>
      </w:r>
      <w:r w:rsidR="004C54A8" w:rsidRPr="00B65432">
        <w:rPr>
          <w:rFonts w:ascii="XCCW Joined 7a" w:hAnsi="XCCW Joined 7a"/>
          <w:b/>
          <w:sz w:val="16"/>
          <w:szCs w:val="16"/>
          <w:u w:val="single"/>
        </w:rPr>
        <w:t>/</w:t>
      </w:r>
      <w:proofErr w:type="gramStart"/>
      <w:r w:rsidR="004C54A8" w:rsidRPr="00B65432">
        <w:rPr>
          <w:rFonts w:ascii="XCCW Joined 7a" w:hAnsi="XCCW Joined 7a"/>
          <w:b/>
          <w:sz w:val="16"/>
          <w:szCs w:val="16"/>
          <w:u w:val="single"/>
        </w:rPr>
        <w:t>R.E</w:t>
      </w:r>
      <w:proofErr w:type="gramEnd"/>
      <w:r w:rsidR="004C54A8" w:rsidRPr="00B65432">
        <w:rPr>
          <w:rFonts w:ascii="XCCW Joined 7a" w:hAnsi="XCCW Joined 7a"/>
          <w:b/>
          <w:sz w:val="16"/>
          <w:szCs w:val="16"/>
          <w:u w:val="single"/>
        </w:rPr>
        <w:t xml:space="preserve"> </w:t>
      </w:r>
      <w:r w:rsidR="004C54A8" w:rsidRPr="00B65432">
        <w:rPr>
          <w:rFonts w:ascii="XCCW Joined 7a" w:hAnsi="XCCW Joined 7a" w:cs="Arial"/>
          <w:sz w:val="16"/>
          <w:szCs w:val="16"/>
        </w:rPr>
        <w:t>Homework for 2 weeks</w:t>
      </w:r>
      <w:r w:rsidR="00971FF8" w:rsidRPr="00B65432">
        <w:rPr>
          <w:rFonts w:ascii="XCCW Joined 7a" w:hAnsi="XCCW Joined 7a" w:cs="Arial"/>
          <w:sz w:val="16"/>
          <w:szCs w:val="16"/>
        </w:rPr>
        <w:t xml:space="preserve"> </w:t>
      </w:r>
      <w:r w:rsidR="00971FF8" w:rsidRPr="00B65432">
        <w:rPr>
          <w:rFonts w:ascii="XCCW Joined 7a" w:hAnsi="XCCW Joined 7a" w:cs="Arial"/>
          <w:b/>
          <w:sz w:val="16"/>
          <w:szCs w:val="16"/>
          <w:u w:val="single"/>
        </w:rPr>
        <w:t>Journeys of faith</w:t>
      </w:r>
      <w:r w:rsidR="00971FF8" w:rsidRPr="00B65432">
        <w:rPr>
          <w:rFonts w:ascii="XCCW Joined 7a" w:hAnsi="XCCW Joined 7a" w:cs="Arial"/>
          <w:sz w:val="16"/>
          <w:szCs w:val="16"/>
        </w:rPr>
        <w:t xml:space="preserve"> </w:t>
      </w:r>
      <w:r w:rsidR="00130D04" w:rsidRPr="00B65432">
        <w:rPr>
          <w:rFonts w:ascii="XCCW Joined 7a" w:hAnsi="XCCW Joined 7a" w:cs="Arial"/>
          <w:sz w:val="16"/>
          <w:szCs w:val="16"/>
        </w:rPr>
        <w:t xml:space="preserve"> </w:t>
      </w:r>
      <w:r w:rsidR="00130D04" w:rsidRPr="00B65432">
        <w:rPr>
          <w:rFonts w:ascii="XCCW Joined 7a" w:hAnsi="XCCW Joined 7a" w:cs="Arial"/>
          <w:b/>
          <w:bCs/>
          <w:sz w:val="16"/>
          <w:szCs w:val="16"/>
        </w:rPr>
        <w:t>Complete this homework this week</w:t>
      </w:r>
    </w:p>
    <w:p w14:paraId="0993A76C" w14:textId="1D911F25" w:rsidR="000F3A8E" w:rsidRPr="000F3A8E" w:rsidRDefault="004C54A8" w:rsidP="000F3A8E">
      <w:pPr>
        <w:pStyle w:val="Header"/>
        <w:rPr>
          <w:rFonts w:ascii="XCCW Joined 7a" w:hAnsi="XCCW Joined 7a"/>
          <w:b/>
          <w:sz w:val="16"/>
          <w:szCs w:val="16"/>
        </w:rPr>
      </w:pPr>
      <w:r w:rsidRPr="00B65432">
        <w:rPr>
          <w:rFonts w:ascii="XCCW Joined 7a" w:hAnsi="XCCW Joined 7a" w:cs="Arial"/>
          <w:sz w:val="16"/>
          <w:szCs w:val="16"/>
        </w:rPr>
        <w:t xml:space="preserve">Map the journey of a significant </w:t>
      </w:r>
      <w:r w:rsidRPr="00B65432">
        <w:rPr>
          <w:rFonts w:ascii="XCCW Joined 7a" w:hAnsi="XCCW Joined 7a" w:cs="Arial"/>
          <w:b/>
          <w:sz w:val="16"/>
          <w:szCs w:val="16"/>
        </w:rPr>
        <w:t>character of faith</w:t>
      </w:r>
      <w:r w:rsidRPr="00B65432">
        <w:rPr>
          <w:rFonts w:ascii="XCCW Joined 7a" w:hAnsi="XCCW Joined 7a" w:cs="Arial"/>
          <w:sz w:val="16"/>
          <w:szCs w:val="16"/>
        </w:rPr>
        <w:t xml:space="preserve"> from history, a pop star</w:t>
      </w:r>
      <w:r w:rsidR="00971FF8" w:rsidRPr="00B65432">
        <w:rPr>
          <w:rFonts w:ascii="XCCW Joined 7a" w:hAnsi="XCCW Joined 7a" w:cs="Arial"/>
          <w:sz w:val="16"/>
          <w:szCs w:val="16"/>
        </w:rPr>
        <w:t xml:space="preserve">, </w:t>
      </w:r>
      <w:r w:rsidRPr="00B65432">
        <w:rPr>
          <w:rFonts w:ascii="XCCW Joined 7a" w:hAnsi="XCCW Joined 7a" w:cs="Arial"/>
          <w:sz w:val="16"/>
          <w:szCs w:val="16"/>
        </w:rPr>
        <w:t>sporting personalit</w:t>
      </w:r>
      <w:r w:rsidR="00971FF8" w:rsidRPr="00B65432">
        <w:rPr>
          <w:rFonts w:ascii="XCCW Joined 7a" w:hAnsi="XCCW Joined 7a" w:cs="Arial"/>
          <w:sz w:val="16"/>
          <w:szCs w:val="16"/>
        </w:rPr>
        <w:t>y or another famous person.</w:t>
      </w:r>
      <w:r w:rsidR="00E97667" w:rsidRPr="00B65432">
        <w:rPr>
          <w:rFonts w:ascii="XCCW Joined 7a" w:hAnsi="XCCW Joined 7a" w:cs="Arial"/>
          <w:sz w:val="16"/>
          <w:szCs w:val="16"/>
        </w:rPr>
        <w:t xml:space="preserve"> </w:t>
      </w:r>
      <w:r w:rsidR="00E709CF" w:rsidRPr="00B65432">
        <w:rPr>
          <w:rFonts w:ascii="XCCW Joined 7a" w:hAnsi="XCCW Joined 7a" w:cs="Arial"/>
          <w:sz w:val="16"/>
          <w:szCs w:val="16"/>
        </w:rPr>
        <w:t>Think about…</w:t>
      </w:r>
      <w:r w:rsidRPr="00B65432">
        <w:rPr>
          <w:rFonts w:ascii="XCCW Joined 7a" w:hAnsi="XCCW Joined 7a" w:cs="Arial"/>
          <w:sz w:val="16"/>
          <w:szCs w:val="16"/>
        </w:rPr>
        <w:t>In what ways do their life</w:t>
      </w:r>
      <w:r w:rsidR="001E3CB3" w:rsidRPr="00B65432">
        <w:rPr>
          <w:rFonts w:ascii="XCCW Joined 7a" w:hAnsi="XCCW Joined 7a" w:cs="Arial"/>
          <w:sz w:val="16"/>
          <w:szCs w:val="16"/>
        </w:rPr>
        <w:t xml:space="preserve"> faith</w:t>
      </w:r>
      <w:r w:rsidRPr="00B65432">
        <w:rPr>
          <w:rFonts w:ascii="XCCW Joined 7a" w:hAnsi="XCCW Joined 7a" w:cs="Arial"/>
          <w:sz w:val="16"/>
          <w:szCs w:val="16"/>
        </w:rPr>
        <w:t xml:space="preserve"> journeys inspire </w:t>
      </w:r>
      <w:r w:rsidR="00E709CF" w:rsidRPr="00B65432">
        <w:rPr>
          <w:rFonts w:ascii="XCCW Joined 7a" w:hAnsi="XCCW Joined 7a" w:cs="Arial"/>
          <w:sz w:val="16"/>
          <w:szCs w:val="16"/>
        </w:rPr>
        <w:t>you</w:t>
      </w:r>
      <w:r w:rsidRPr="00B65432">
        <w:rPr>
          <w:rFonts w:ascii="XCCW Joined 7a" w:hAnsi="XCCW Joined 7a" w:cs="Arial"/>
          <w:sz w:val="16"/>
          <w:szCs w:val="16"/>
        </w:rPr>
        <w:t xml:space="preserve">? </w:t>
      </w:r>
      <w:r w:rsidR="00971FF8" w:rsidRPr="00B65432">
        <w:rPr>
          <w:rFonts w:ascii="XCCW Joined 7a" w:hAnsi="XCCW Joined 7a" w:cs="Arial"/>
          <w:sz w:val="16"/>
          <w:szCs w:val="16"/>
        </w:rPr>
        <w:t>W</w:t>
      </w:r>
      <w:r w:rsidRPr="00B65432">
        <w:rPr>
          <w:rFonts w:ascii="XCCW Joined 7a" w:hAnsi="XCCW Joined 7a" w:cs="Arial"/>
          <w:sz w:val="16"/>
          <w:szCs w:val="16"/>
        </w:rPr>
        <w:t xml:space="preserve">rite a paragraph of reasons as to how/why they inspire </w:t>
      </w:r>
      <w:r w:rsidR="00971FF8" w:rsidRPr="00B65432">
        <w:rPr>
          <w:rFonts w:ascii="XCCW Joined 7a" w:hAnsi="XCCW Joined 7a" w:cs="Arial"/>
          <w:sz w:val="16"/>
          <w:szCs w:val="16"/>
        </w:rPr>
        <w:t>you</w:t>
      </w:r>
      <w:r w:rsidRPr="00B65432">
        <w:rPr>
          <w:rFonts w:ascii="XCCW Joined 7a" w:hAnsi="XCCW Joined 7a" w:cs="Arial"/>
          <w:sz w:val="16"/>
          <w:szCs w:val="16"/>
        </w:rPr>
        <w:t xml:space="preserve"> to live </w:t>
      </w:r>
      <w:r w:rsidR="00E709CF" w:rsidRPr="00B65432">
        <w:rPr>
          <w:rFonts w:ascii="XCCW Joined 7a" w:hAnsi="XCCW Joined 7a" w:cs="Arial"/>
          <w:sz w:val="16"/>
          <w:szCs w:val="16"/>
        </w:rPr>
        <w:t>your</w:t>
      </w:r>
      <w:r w:rsidRPr="00B65432">
        <w:rPr>
          <w:rFonts w:ascii="XCCW Joined 7a" w:hAnsi="XCCW Joined 7a" w:cs="Arial"/>
          <w:sz w:val="16"/>
          <w:szCs w:val="16"/>
        </w:rPr>
        <w:t xml:space="preserve"> journey </w:t>
      </w:r>
      <w:r w:rsidR="00E709CF" w:rsidRPr="00B65432">
        <w:rPr>
          <w:rFonts w:ascii="XCCW Joined 7a" w:hAnsi="XCCW Joined 7a" w:cs="Arial"/>
          <w:sz w:val="16"/>
          <w:szCs w:val="16"/>
        </w:rPr>
        <w:t>of life</w:t>
      </w:r>
      <w:r w:rsidR="00344651" w:rsidRPr="00B65432">
        <w:rPr>
          <w:rFonts w:ascii="XCCW Joined 7a" w:hAnsi="XCCW Joined 7a" w:cs="Arial"/>
          <w:sz w:val="16"/>
          <w:szCs w:val="16"/>
        </w:rPr>
        <w:t xml:space="preserve">. </w:t>
      </w:r>
      <w:r w:rsidR="00E97667" w:rsidRPr="00B65432">
        <w:rPr>
          <w:rFonts w:ascii="XCCW Joined 7a" w:hAnsi="XCCW Joined 7a" w:cs="Arial"/>
          <w:sz w:val="16"/>
          <w:szCs w:val="16"/>
        </w:rPr>
        <w:t xml:space="preserve">Write in full sentences. </w:t>
      </w:r>
      <w:r w:rsidR="00344651" w:rsidRPr="00B65432">
        <w:rPr>
          <w:rFonts w:ascii="XCCW Joined 7a" w:hAnsi="XCCW Joined 7a" w:cs="Arial"/>
          <w:sz w:val="16"/>
          <w:szCs w:val="16"/>
        </w:rPr>
        <w:t>Complete the box below about the person-</w:t>
      </w:r>
      <w:r w:rsidR="00E42F4A" w:rsidRPr="00B65432">
        <w:rPr>
          <w:rFonts w:ascii="XCCW Joined 7a" w:hAnsi="XCCW Joined 7a" w:cs="Arial"/>
          <w:sz w:val="16"/>
          <w:szCs w:val="16"/>
        </w:rPr>
        <w:t xml:space="preserve"> cut out this box and add</w:t>
      </w:r>
      <w:r w:rsidR="006B265A" w:rsidRPr="00B65432">
        <w:rPr>
          <w:rFonts w:ascii="XCCW Joined 7a" w:hAnsi="XCCW Joined 7a" w:cs="Arial"/>
          <w:sz w:val="16"/>
          <w:szCs w:val="16"/>
        </w:rPr>
        <w:t xml:space="preserve"> it</w:t>
      </w:r>
      <w:r w:rsidR="00E42F4A" w:rsidRPr="00B65432">
        <w:rPr>
          <w:rFonts w:ascii="XCCW Joined 7a" w:hAnsi="XCCW Joined 7a" w:cs="Arial"/>
          <w:sz w:val="16"/>
          <w:szCs w:val="16"/>
        </w:rPr>
        <w:t xml:space="preserve"> to a </w:t>
      </w:r>
      <w:r w:rsidR="00344651" w:rsidRPr="00B65432">
        <w:rPr>
          <w:rFonts w:ascii="XCCW Joined 7a" w:hAnsi="XCCW Joined 7a" w:cs="Arial"/>
          <w:sz w:val="16"/>
          <w:szCs w:val="16"/>
        </w:rPr>
        <w:t>poster about your person...add photos of them, quotes they have said or</w:t>
      </w:r>
      <w:r w:rsidR="00E42F4A" w:rsidRPr="00B65432">
        <w:rPr>
          <w:rFonts w:ascii="XCCW Joined 7a" w:hAnsi="XCCW Joined 7a" w:cs="Arial"/>
          <w:sz w:val="16"/>
          <w:szCs w:val="16"/>
        </w:rPr>
        <w:t xml:space="preserve"> things</w:t>
      </w:r>
      <w:r w:rsidR="00344651" w:rsidRPr="00B65432">
        <w:rPr>
          <w:rFonts w:ascii="XCCW Joined 7a" w:hAnsi="XCCW Joined 7a" w:cs="Arial"/>
          <w:sz w:val="16"/>
          <w:szCs w:val="16"/>
        </w:rPr>
        <w:t xml:space="preserve"> people have said about them…</w:t>
      </w:r>
      <w:r w:rsidR="00AA5CDE" w:rsidRPr="00B65432">
        <w:rPr>
          <w:rFonts w:ascii="XCCW Joined 7a" w:hAnsi="XCCW Joined 7a"/>
          <w:b/>
          <w:sz w:val="16"/>
          <w:szCs w:val="16"/>
        </w:rPr>
        <w:t xml:space="preserve"> </w:t>
      </w:r>
    </w:p>
    <w:p w14:paraId="218869AB" w14:textId="77777777" w:rsidR="000F3A8E" w:rsidRDefault="000F3A8E" w:rsidP="00AA5CDE">
      <w:pPr>
        <w:rPr>
          <w:rFonts w:ascii="CCW Cursive Writing 7" w:hAnsi="CCW Cursive Writing 7"/>
          <w:b/>
          <w:sz w:val="18"/>
          <w:szCs w:val="18"/>
        </w:rPr>
      </w:pPr>
    </w:p>
    <w:p w14:paraId="1B3B7DC6" w14:textId="08FB9784" w:rsidR="00AA5CDE" w:rsidRPr="006B265A" w:rsidRDefault="000F3A8E" w:rsidP="00AA5CDE">
      <w:pPr>
        <w:rPr>
          <w:rFonts w:ascii="CCW Cursive Writing 7" w:hAnsi="CCW Cursive Writing 7"/>
          <w:b/>
          <w:sz w:val="18"/>
          <w:szCs w:val="18"/>
        </w:rPr>
      </w:pPr>
      <w:r w:rsidRPr="006B265A">
        <w:rPr>
          <w:rFonts w:ascii="CCW Cursive Writing 7" w:hAnsi="CCW Cursive Writing 7"/>
          <w:b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5D9015A4" wp14:editId="4AF17DFA">
                <wp:simplePos x="0" y="0"/>
                <wp:positionH relativeFrom="margin">
                  <wp:align>right</wp:align>
                </wp:positionH>
                <wp:positionV relativeFrom="paragraph">
                  <wp:posOffset>328088</wp:posOffset>
                </wp:positionV>
                <wp:extent cx="6457950" cy="3042920"/>
                <wp:effectExtent l="0" t="0" r="1905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304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B5C36" w14:textId="77777777" w:rsidR="00AA5CDE" w:rsidRDefault="00AA5CDE" w:rsidP="00E42F4A">
                            <w:pPr>
                              <w:spacing w:line="480" w:lineRule="auto"/>
                            </w:pPr>
                          </w:p>
                          <w:p w14:paraId="7CAD6386" w14:textId="77777777" w:rsidR="00AA5CDE" w:rsidRDefault="00E42F4A" w:rsidP="00E42F4A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B265A">
                              <w:t>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015A4" id="Text Box 2" o:spid="_x0000_s1028" type="#_x0000_t202" style="position:absolute;margin-left:457.3pt;margin-top:25.85pt;width:508.5pt;height:239.6pt;z-index:251658239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" strokeweight="1.5pt">
                <v:textbox>
                  <w:txbxContent>
                    <w:p w14:paraId="681B5C36" w14:textId="77777777" w:rsidR="00AA5CDE" w:rsidRDefault="00AA5CDE" w:rsidP="00E42F4A">
                      <w:pPr>
                        <w:spacing w:line="480" w:lineRule="auto"/>
                      </w:pPr>
                    </w:p>
                    <w:p w14:paraId="7CAD6386" w14:textId="77777777" w:rsidR="00AA5CDE" w:rsidRDefault="00E42F4A" w:rsidP="00E42F4A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B265A">
                        <w:t>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3A2F" w:rsidRPr="006B265A">
        <w:rPr>
          <w:rFonts w:ascii="CCW Cursive Writing 7" w:hAnsi="CCW Cursive Writing 7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3BC322" wp14:editId="5973A333">
                <wp:simplePos x="0" y="0"/>
                <wp:positionH relativeFrom="margin">
                  <wp:align>center</wp:align>
                </wp:positionH>
                <wp:positionV relativeFrom="paragraph">
                  <wp:posOffset>857885</wp:posOffset>
                </wp:positionV>
                <wp:extent cx="3302758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EB3BA7" id="Straight Connector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7.55pt" to="260.05pt,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" strokecolor="#4579b8 [3044]">
                <w10:wrap anchorx="margin"/>
              </v:line>
            </w:pict>
          </mc:Fallback>
        </mc:AlternateContent>
      </w:r>
      <w:r w:rsidR="00AA5CDE" w:rsidRPr="006B265A">
        <w:rPr>
          <w:rFonts w:ascii="CCW Cursive Writing 7" w:hAnsi="CCW Cursive Writing 7"/>
          <w:b/>
          <w:sz w:val="18"/>
          <w:szCs w:val="18"/>
        </w:rPr>
        <w:t>P</w:t>
      </w:r>
      <w:r>
        <w:rPr>
          <w:rFonts w:ascii="CCW Cursive Writing 7" w:hAnsi="CCW Cursive Writing 7"/>
          <w:b/>
          <w:sz w:val="18"/>
          <w:szCs w:val="18"/>
        </w:rPr>
        <w:t>a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>rent/Carer</w:t>
      </w:r>
      <w:r w:rsidR="006B265A">
        <w:rPr>
          <w:rFonts w:ascii="CCW Cursive Writing 7" w:hAnsi="CCW Cursive Writing 7"/>
          <w:b/>
          <w:sz w:val="18"/>
          <w:szCs w:val="18"/>
        </w:rPr>
        <w:t xml:space="preserve"> signature/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 xml:space="preserve"> comments</w:t>
      </w:r>
      <w:r w:rsidR="00AA5CDE" w:rsidRPr="006B265A">
        <w:rPr>
          <w:rFonts w:ascii="CCW Cursive Writing 7" w:hAnsi="CCW Cursive Writing 7" w:cs="Times New Roman"/>
          <w:b/>
          <w:sz w:val="18"/>
          <w:szCs w:val="18"/>
        </w:rPr>
        <w:t>…</w:t>
      </w:r>
    </w:p>
    <w:p w14:paraId="5454D704" w14:textId="25865F22" w:rsidR="00344651" w:rsidRPr="004C54A8" w:rsidRDefault="00344651" w:rsidP="004C54A8">
      <w:pPr>
        <w:pStyle w:val="Header"/>
        <w:rPr>
          <w:rFonts w:ascii="XCCW Joined 7a" w:hAnsi="XCCW Joined 7a" w:cs="Arial"/>
          <w:sz w:val="20"/>
        </w:rPr>
      </w:pPr>
    </w:p>
    <w:p w14:paraId="55C9963C" w14:textId="66B726AF" w:rsidR="007430B6" w:rsidRDefault="007430B6" w:rsidP="00A8751C">
      <w:pPr>
        <w:rPr>
          <w:rFonts w:ascii="CCW Cursive Writing 7" w:hAnsi="CCW Cursive Writing 7"/>
          <w:b/>
          <w:sz w:val="18"/>
        </w:rPr>
      </w:pPr>
    </w:p>
    <w:p w14:paraId="31955736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493F7D2C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23B1D08F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779AD40A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09C57886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77AD6DF0" w14:textId="29417D1D" w:rsidR="007A47E2" w:rsidRDefault="007A47E2" w:rsidP="00A8751C">
      <w:pPr>
        <w:rPr>
          <w:rFonts w:ascii="CCW Cursive Writing 7" w:hAnsi="CCW Cursive Writing 7"/>
          <w:b/>
          <w:sz w:val="18"/>
        </w:rPr>
      </w:pPr>
      <w:bookmarkStart w:id="0" w:name="_GoBack"/>
      <w:bookmarkEnd w:id="0"/>
    </w:p>
    <w:p w14:paraId="535F9868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1566B051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1F86C16F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0FB78709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0EC4113B" w14:textId="77777777" w:rsidR="007A47E2" w:rsidRDefault="007A47E2" w:rsidP="00A8751C">
      <w:pPr>
        <w:rPr>
          <w:rFonts w:ascii="CCW Cursive Writing 7" w:hAnsi="CCW Cursive Writing 7"/>
          <w:b/>
          <w:sz w:val="18"/>
        </w:rPr>
      </w:pPr>
    </w:p>
    <w:p w14:paraId="12D5B750" w14:textId="77777777" w:rsidR="00D653D0" w:rsidRDefault="00D653D0"/>
    <w:sectPr w:rsidR="00D653D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16728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1C"/>
    <w:rsid w:val="000C5D18"/>
    <w:rsid w:val="000C6A56"/>
    <w:rsid w:val="000D6E75"/>
    <w:rsid w:val="000F3A8E"/>
    <w:rsid w:val="00130D04"/>
    <w:rsid w:val="00187C2D"/>
    <w:rsid w:val="001C1C3D"/>
    <w:rsid w:val="001E3CB3"/>
    <w:rsid w:val="00200962"/>
    <w:rsid w:val="00230A65"/>
    <w:rsid w:val="002577EE"/>
    <w:rsid w:val="002654CE"/>
    <w:rsid w:val="00273A2F"/>
    <w:rsid w:val="002C5360"/>
    <w:rsid w:val="00342E0E"/>
    <w:rsid w:val="00344651"/>
    <w:rsid w:val="00404911"/>
    <w:rsid w:val="004A70BE"/>
    <w:rsid w:val="004C54A8"/>
    <w:rsid w:val="005F2B96"/>
    <w:rsid w:val="00641533"/>
    <w:rsid w:val="00684A3C"/>
    <w:rsid w:val="006B265A"/>
    <w:rsid w:val="006D3F8C"/>
    <w:rsid w:val="007430B6"/>
    <w:rsid w:val="007A47E2"/>
    <w:rsid w:val="007D5A8D"/>
    <w:rsid w:val="008725CF"/>
    <w:rsid w:val="008741E6"/>
    <w:rsid w:val="00971FF8"/>
    <w:rsid w:val="009F2E29"/>
    <w:rsid w:val="00A8751C"/>
    <w:rsid w:val="00A9727D"/>
    <w:rsid w:val="00AA5CDE"/>
    <w:rsid w:val="00B65432"/>
    <w:rsid w:val="00B70432"/>
    <w:rsid w:val="00C44610"/>
    <w:rsid w:val="00C86D9C"/>
    <w:rsid w:val="00CD3882"/>
    <w:rsid w:val="00D653D0"/>
    <w:rsid w:val="00DE54DA"/>
    <w:rsid w:val="00E42F4A"/>
    <w:rsid w:val="00E709CF"/>
    <w:rsid w:val="00E97667"/>
    <w:rsid w:val="00EE7144"/>
    <w:rsid w:val="00F60743"/>
    <w:rsid w:val="00F6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23D00"/>
  <w15:docId w15:val="{EE064903-06BD-4A55-813E-D5A7BEA9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7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51C"/>
    <w:pPr>
      <w:ind w:left="720"/>
      <w:contextualSpacing/>
    </w:pPr>
  </w:style>
  <w:style w:type="paragraph" w:styleId="NoSpacing">
    <w:name w:val="No Spacing"/>
    <w:uiPriority w:val="1"/>
    <w:qFormat/>
    <w:rsid w:val="00A8751C"/>
    <w:pPr>
      <w:spacing w:after="0" w:line="240" w:lineRule="auto"/>
    </w:pPr>
  </w:style>
  <w:style w:type="paragraph" w:styleId="Header">
    <w:name w:val="header"/>
    <w:basedOn w:val="Normal"/>
    <w:link w:val="HeaderChar"/>
    <w:rsid w:val="004C54A8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4C54A8"/>
    <w:rPr>
      <w:rFonts w:ascii="Comic Sans MS" w:eastAsia="Times New Roman" w:hAnsi="Comic Sans MS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727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27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FB4AADA0</Template>
  <TotalTime>97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Emma Cooper</cp:lastModifiedBy>
  <cp:revision>19</cp:revision>
  <cp:lastPrinted>2020-09-23T08:17:00Z</cp:lastPrinted>
  <dcterms:created xsi:type="dcterms:W3CDTF">2020-09-21T18:01:00Z</dcterms:created>
  <dcterms:modified xsi:type="dcterms:W3CDTF">2020-09-23T08:19:00Z</dcterms:modified>
</cp:coreProperties>
</file>