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77324F" w:rsidRPr="00AE0E48" w:rsidRDefault="0077324F" w:rsidP="0077324F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F5D882" wp14:editId="647FB62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CE741A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77324F" w:rsidRPr="00AE0E48" w:rsidRDefault="00B84AA6" w:rsidP="0077324F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 xml:space="preserve">, </w:t>
      </w:r>
    </w:p>
    <w:p w:rsidR="0077324F" w:rsidRPr="00AE0E48" w:rsidRDefault="00A2711B" w:rsidP="0077324F">
      <w:pPr>
        <w:jc w:val="center"/>
        <w:rPr>
          <w:rFonts w:ascii="CCW Cursive Writing 7" w:hAnsi="CCW Cursive Writing 7"/>
          <w:sz w:val="18"/>
          <w:u w:val="single"/>
        </w:rPr>
      </w:pPr>
      <w:r w:rsidRPr="00A2711B">
        <w:rPr>
          <w:rFonts w:ascii="CCW Cursive Writing 7" w:hAnsi="CCW Cursive Writing 7"/>
          <w:b/>
          <w:sz w:val="18"/>
          <w:u w:val="single"/>
        </w:rPr>
        <w:t>Set Fri 2</w:t>
      </w:r>
      <w:r w:rsidRPr="00A2711B">
        <w:rPr>
          <w:rFonts w:ascii="CCW Cursive Writing 7" w:hAnsi="CCW Cursive Writing 7"/>
          <w:b/>
          <w:sz w:val="18"/>
          <w:u w:val="single"/>
          <w:vertAlign w:val="superscript"/>
        </w:rPr>
        <w:t xml:space="preserve">nd </w:t>
      </w:r>
      <w:r w:rsidRPr="00A2711B">
        <w:rPr>
          <w:rFonts w:ascii="CCW Cursive Writing 7" w:hAnsi="CCW Cursive Writing 7"/>
          <w:b/>
          <w:sz w:val="18"/>
          <w:u w:val="single"/>
        </w:rPr>
        <w:t>Oct</w:t>
      </w:r>
      <w:r w:rsidRPr="00A2711B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 </w:t>
      </w:r>
      <w:r w:rsidR="0077324F" w:rsidRPr="00A2711B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7B3E6D" wp14:editId="1D1689AE">
                <wp:simplePos x="0" y="0"/>
                <wp:positionH relativeFrom="column">
                  <wp:posOffset>-62865</wp:posOffset>
                </wp:positionH>
                <wp:positionV relativeFrom="paragraph">
                  <wp:posOffset>312419</wp:posOffset>
                </wp:positionV>
                <wp:extent cx="2934335" cy="2638425"/>
                <wp:effectExtent l="0" t="0" r="1841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638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324F" w:rsidRDefault="0077324F" w:rsidP="0077324F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77324F" w:rsidRPr="000146CA" w:rsidRDefault="0077324F" w:rsidP="007732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0146CA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In our Maths lessons, we have been practising the written column methods for addition and subtraction. </w:t>
                            </w:r>
                          </w:p>
                          <w:p w:rsidR="0077324F" w:rsidRPr="000146CA" w:rsidRDefault="0077324F" w:rsidP="007732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0146CA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In English, we have celebrated National poetry day and practised our use of figurative language.</w:t>
                            </w:r>
                          </w:p>
                          <w:p w:rsidR="000146CA" w:rsidRPr="000146CA" w:rsidRDefault="000146CA" w:rsidP="007732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In R.E we made ‘secret churches’ and prayed for persecuted Christians in other parts of the world</w:t>
                            </w:r>
                          </w:p>
                          <w:p w:rsidR="0077324F" w:rsidRPr="00AE0E48" w:rsidRDefault="0077324F" w:rsidP="0077324F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7B3E6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.95pt;margin-top:24.6pt;width:231.05pt;height:20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" fillcolor="white [3201]" strokeweight=".5pt">
                <v:textbox>
                  <w:txbxContent>
                    <w:p w:rsidR="0077324F" w:rsidRDefault="0077324F" w:rsidP="0077324F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77324F" w:rsidRPr="000146CA" w:rsidRDefault="0077324F" w:rsidP="007732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0146CA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In our Maths lessons, we have been practising the written column methods for addition and subtraction. </w:t>
                      </w:r>
                    </w:p>
                    <w:p w:rsidR="0077324F" w:rsidRPr="000146CA" w:rsidRDefault="0077324F" w:rsidP="007732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0146CA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In English, we have celebrated National poetry day and practised our use of figurative language.</w:t>
                      </w:r>
                    </w:p>
                    <w:p w:rsidR="000146CA" w:rsidRPr="000146CA" w:rsidRDefault="000146CA" w:rsidP="007732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In R.E we made ‘secret churches’ and prayed for persecuted Christians in other parts of the world</w:t>
                      </w:r>
                    </w:p>
                    <w:p w:rsidR="0077324F" w:rsidRPr="00AE0E48" w:rsidRDefault="0077324F" w:rsidP="0077324F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2711B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- </w:t>
      </w:r>
      <w:r w:rsidR="0077324F" w:rsidRPr="00A2711B">
        <w:rPr>
          <w:rFonts w:ascii="CCW Cursive Writing 7" w:hAnsi="CCW Cursive Writing 7"/>
          <w:b/>
          <w:sz w:val="18"/>
          <w:u w:val="single"/>
        </w:rPr>
        <w:t xml:space="preserve">Homework due: </w:t>
      </w:r>
      <w:r w:rsidR="0077324F">
        <w:rPr>
          <w:rFonts w:ascii="CCW Cursive Writing 7" w:hAnsi="CCW Cursive Writing 7"/>
          <w:b/>
          <w:sz w:val="18"/>
          <w:u w:val="single"/>
        </w:rPr>
        <w:t xml:space="preserve">Wednesday </w:t>
      </w:r>
      <w:r>
        <w:rPr>
          <w:rFonts w:ascii="CCW Cursive Writing 7" w:hAnsi="CCW Cursive Writing 7"/>
          <w:b/>
          <w:sz w:val="18"/>
          <w:u w:val="single"/>
        </w:rPr>
        <w:t>7</w:t>
      </w:r>
      <w:r w:rsidRPr="00A2711B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October</w:t>
      </w:r>
    </w:p>
    <w:p w:rsidR="0077324F" w:rsidRPr="00AE0E48" w:rsidRDefault="0077324F" w:rsidP="0077324F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ACA6E4" wp14:editId="6E8B21A9">
                <wp:simplePos x="0" y="0"/>
                <wp:positionH relativeFrom="margin">
                  <wp:align>right</wp:align>
                </wp:positionH>
                <wp:positionV relativeFrom="paragraph">
                  <wp:posOffset>156821</wp:posOffset>
                </wp:positionV>
                <wp:extent cx="3381375" cy="2164466"/>
                <wp:effectExtent l="0" t="0" r="28575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21644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324F" w:rsidRDefault="0077324F" w:rsidP="0077324F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77324F" w:rsidRDefault="00B84AA6" w:rsidP="00B84AA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Our first assessment week- Maths and English</w:t>
                            </w:r>
                          </w:p>
                          <w:p w:rsidR="00B84AA6" w:rsidRDefault="00B84AA6" w:rsidP="00B84AA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Weds 7</w:t>
                            </w:r>
                            <w:r w:rsidRPr="00B84AA6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Oct- Visit from </w:t>
                            </w:r>
                            <w:proofErr w:type="spellStart"/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Meols</w:t>
                            </w:r>
                            <w:proofErr w:type="spellEnd"/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Cop High School</w:t>
                            </w:r>
                            <w:r w:rsidR="000146CA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, </w:t>
                            </w: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Daily Mile P.E afternoon (please wear normal school uniform)</w:t>
                            </w:r>
                          </w:p>
                          <w:p w:rsidR="004730B8" w:rsidRPr="00B84AA6" w:rsidRDefault="004730B8" w:rsidP="00B84AA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Fri 9</w:t>
                            </w:r>
                            <w:r w:rsidRPr="004730B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Oct- Wear something yellow for Mental Health awareness day </w:t>
                            </w:r>
                          </w:p>
                          <w:p w:rsidR="0077324F" w:rsidRPr="00EA00E8" w:rsidRDefault="0077324F" w:rsidP="0077324F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CA6E4" id="Text Box 2" o:spid="_x0000_s1027" type="#_x0000_t202" style="position:absolute;left:0;text-align:left;margin-left:215.05pt;margin-top:12.35pt;width:266.25pt;height:170.4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" fillcolor="white [3201]" strokeweight=".5pt">
                <v:textbox>
                  <w:txbxContent>
                    <w:p w:rsidR="0077324F" w:rsidRDefault="0077324F" w:rsidP="0077324F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77324F" w:rsidRDefault="00B84AA6" w:rsidP="00B84AA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Our first assessment week- Maths and English</w:t>
                      </w:r>
                    </w:p>
                    <w:p w:rsidR="00B84AA6" w:rsidRDefault="00B84AA6" w:rsidP="00B84AA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Weds 7</w:t>
                      </w:r>
                      <w:r w:rsidRPr="00B84AA6">
                        <w:rPr>
                          <w:rFonts w:ascii="CCW Cursive Writing 7" w:hAnsi="CCW Cursive Writing 7"/>
                          <w:sz w:val="16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Oct- Visit from </w:t>
                      </w:r>
                      <w:proofErr w:type="spellStart"/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Meols</w:t>
                      </w:r>
                      <w:proofErr w:type="spellEnd"/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Cop High School</w:t>
                      </w:r>
                      <w:r w:rsidR="000146CA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, </w:t>
                      </w: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Daily Mile P.E afternoon (please wear normal school uniform)</w:t>
                      </w:r>
                    </w:p>
                    <w:p w:rsidR="004730B8" w:rsidRPr="00B84AA6" w:rsidRDefault="004730B8" w:rsidP="00B84AA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Fri 9</w:t>
                      </w:r>
                      <w:r w:rsidRPr="004730B8">
                        <w:rPr>
                          <w:rFonts w:ascii="CCW Cursive Writing 7" w:hAnsi="CCW Cursive Writing 7"/>
                          <w:sz w:val="16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Oct- Wear something yellow for Mental Health awareness day </w:t>
                      </w:r>
                    </w:p>
                    <w:p w:rsidR="0077324F" w:rsidRPr="00EA00E8" w:rsidRDefault="0077324F" w:rsidP="0077324F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b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b/>
          <w:sz w:val="18"/>
        </w:rPr>
      </w:pPr>
    </w:p>
    <w:p w:rsidR="00747A57" w:rsidRDefault="00747A57" w:rsidP="0077324F">
      <w:pPr>
        <w:pStyle w:val="NoSpacing"/>
        <w:rPr>
          <w:rFonts w:ascii="CCW Cursive Writing 7" w:hAnsi="CCW Cursive Writing 7"/>
          <w:b/>
          <w:sz w:val="18"/>
        </w:rPr>
      </w:pPr>
    </w:p>
    <w:p w:rsidR="0077324F" w:rsidRPr="00AE0E48" w:rsidRDefault="0077324F" w:rsidP="0077324F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:rsidR="0077324F" w:rsidRPr="00CD30C7" w:rsidRDefault="0077324F" w:rsidP="0077324F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77324F" w:rsidRDefault="0077324F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also important that you read frequently throughout the week and reading logs are signed. The reading grids should be used </w:t>
      </w:r>
      <w:r>
        <w:rPr>
          <w:rFonts w:ascii="CCW Cursive Writing 7" w:hAnsi="CCW Cursive Writing 7"/>
          <w:noProof/>
          <w:sz w:val="18"/>
          <w:lang w:eastAsia="en-GB"/>
        </w:rPr>
        <w:t>twice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over the week, </w:t>
      </w:r>
      <w:r>
        <w:rPr>
          <w:rFonts w:ascii="CCW Cursive Writing 7" w:hAnsi="CCW Cursive Writing 7"/>
          <w:noProof/>
          <w:sz w:val="18"/>
          <w:lang w:eastAsia="en-GB"/>
        </w:rPr>
        <w:t>select any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</w:t>
      </w:r>
      <w:r w:rsidR="00747A57">
        <w:rPr>
          <w:rFonts w:ascii="CCW Cursive Writing 7" w:hAnsi="CCW Cursive Writing 7"/>
          <w:noProof/>
          <w:sz w:val="18"/>
          <w:lang w:eastAsia="en-GB"/>
        </w:rPr>
        <w:t>your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activity in their homework book.</w:t>
      </w:r>
    </w:p>
    <w:p w:rsidR="00820690" w:rsidRDefault="00820690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820690" w:rsidRDefault="00820690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820690">
        <w:rPr>
          <w:rFonts w:ascii="CCW Cursive Writing 7" w:hAnsi="CCW Cursive Writing 7"/>
          <w:b/>
          <w:noProof/>
          <w:sz w:val="18"/>
          <w:lang w:eastAsia="en-GB"/>
        </w:rPr>
        <w:t>Purple Mash</w:t>
      </w:r>
      <w:r>
        <w:rPr>
          <w:rFonts w:ascii="CCW Cursive Writing 7" w:hAnsi="CCW Cursive Writing 7"/>
          <w:noProof/>
          <w:sz w:val="18"/>
          <w:lang w:eastAsia="en-GB"/>
        </w:rPr>
        <w:t xml:space="preserve">- Reading comprehension Red/Yellow group- The magic pen. </w:t>
      </w:r>
    </w:p>
    <w:p w:rsidR="00820690" w:rsidRDefault="00820690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noProof/>
          <w:sz w:val="18"/>
          <w:lang w:eastAsia="en-GB"/>
        </w:rPr>
        <w:t>Then complete the linked SPAG tasks</w:t>
      </w:r>
    </w:p>
    <w:p w:rsidR="00820690" w:rsidRPr="00CD30C7" w:rsidRDefault="000A17EB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noProof/>
          <w:sz w:val="18"/>
          <w:lang w:eastAsia="en-GB"/>
        </w:rPr>
        <w:t xml:space="preserve">Orange/ Blue group- Top hat academy- then compelte the linked SPAG task </w:t>
      </w:r>
    </w:p>
    <w:p w:rsidR="00747A57" w:rsidRDefault="00747A57" w:rsidP="0077324F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77324F" w:rsidRPr="00503394" w:rsidRDefault="0077324F" w:rsidP="0077324F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77324F" w:rsidRPr="00CD30C7" w:rsidRDefault="0077324F" w:rsidP="0077324F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</w:t>
      </w:r>
      <w:r w:rsidR="00747A57">
        <w:rPr>
          <w:rFonts w:ascii="CCW Cursive Writing 7" w:hAnsi="CCW Cursive Writing 7"/>
          <w:noProof/>
          <w:sz w:val="18"/>
          <w:szCs w:val="18"/>
          <w:lang w:eastAsia="en-GB"/>
        </w:rPr>
        <w:t xml:space="preserve">k - </w:t>
      </w:r>
      <w:r w:rsidR="00747A57" w:rsidRPr="00ED7FFE">
        <w:rPr>
          <w:rFonts w:ascii="Comic Sans MS" w:hAnsi="Comic Sans MS"/>
          <w:sz w:val="20"/>
          <w:szCs w:val="20"/>
        </w:rPr>
        <w:t>Learn how to add suffixes to words that end in ‘</w:t>
      </w:r>
      <w:proofErr w:type="spellStart"/>
      <w:r w:rsidR="00747A57" w:rsidRPr="00ED7FFE">
        <w:rPr>
          <w:rFonts w:ascii="Comic Sans MS" w:hAnsi="Comic Sans MS"/>
          <w:sz w:val="20"/>
          <w:szCs w:val="20"/>
        </w:rPr>
        <w:t>fer</w:t>
      </w:r>
      <w:proofErr w:type="spellEnd"/>
      <w:r w:rsidR="00747A57" w:rsidRPr="00ED7FFE">
        <w:rPr>
          <w:rFonts w:ascii="Comic Sans MS" w:hAnsi="Comic Sans MS"/>
          <w:sz w:val="20"/>
          <w:szCs w:val="20"/>
        </w:rPr>
        <w:t>’</w:t>
      </w:r>
    </w:p>
    <w:p w:rsidR="0077324F" w:rsidRPr="00747A57" w:rsidRDefault="0077324F" w:rsidP="00747A57">
      <w:pPr>
        <w:rPr>
          <w:rFonts w:ascii="CCW Cursive Writing 7" w:hAnsi="CCW Cursive Writing 7"/>
          <w:b/>
          <w:noProof/>
          <w:color w:val="FF0000"/>
          <w:sz w:val="18"/>
          <w:lang w:eastAsia="en-GB"/>
        </w:rPr>
      </w:pPr>
    </w:p>
    <w:p w:rsidR="0077324F" w:rsidRDefault="0077324F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  <w:r w:rsidRPr="00D64916">
        <w:rPr>
          <w:rFonts w:ascii="CCW Cursive Writing 7" w:hAnsi="CCW Cursive Writing 7"/>
          <w:noProof/>
          <w:sz w:val="18"/>
          <w:lang w:eastAsia="en-GB"/>
        </w:rPr>
        <w:t xml:space="preserve">Children need to complete pages </w:t>
      </w:r>
      <w:r w:rsidR="00D64916">
        <w:rPr>
          <w:rFonts w:ascii="CCW Cursive Writing 7" w:hAnsi="CCW Cursive Writing 7"/>
          <w:noProof/>
          <w:sz w:val="18"/>
          <w:lang w:eastAsia="en-GB"/>
        </w:rPr>
        <w:t>7</w:t>
      </w:r>
      <w:r w:rsidRPr="00D64916">
        <w:rPr>
          <w:rFonts w:ascii="CCW Cursive Writing 7" w:hAnsi="CCW Cursive Writing 7"/>
          <w:noProof/>
          <w:sz w:val="18"/>
          <w:lang w:eastAsia="en-GB"/>
        </w:rPr>
        <w:t xml:space="preserve"> and 9 in their Maths homework books.</w:t>
      </w:r>
      <w:r w:rsidR="00747A57" w:rsidRPr="00D64916">
        <w:rPr>
          <w:rFonts w:ascii="CCW Cursive Writing 7" w:hAnsi="CCW Cursive Writing 7"/>
          <w:noProof/>
          <w:sz w:val="18"/>
          <w:lang w:eastAsia="en-GB"/>
        </w:rPr>
        <w:t xml:space="preserve"> </w:t>
      </w:r>
    </w:p>
    <w:p w:rsidR="00D64916" w:rsidRDefault="00D64916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D64916" w:rsidRPr="008A4394" w:rsidRDefault="00D64916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D64916">
        <w:rPr>
          <w:rFonts w:ascii="CCW Cursive Writing 7" w:hAnsi="CCW Cursive Writing 7"/>
          <w:b/>
          <w:noProof/>
          <w:sz w:val="18"/>
          <w:lang w:eastAsia="en-GB"/>
        </w:rPr>
        <w:t>Mobile phones</w:t>
      </w:r>
      <w:r>
        <w:rPr>
          <w:rFonts w:ascii="CCW Cursive Writing 7" w:hAnsi="CCW Cursive Writing 7"/>
          <w:noProof/>
          <w:sz w:val="18"/>
          <w:lang w:eastAsia="en-GB"/>
        </w:rPr>
        <w:t>- if your child is</w:t>
      </w:r>
      <w:r w:rsidRPr="00D64916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 not</w:t>
      </w: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 </w:t>
      </w:r>
      <w:r w:rsidRPr="00D64916">
        <w:rPr>
          <w:rFonts w:ascii="CCW Cursive Writing 7" w:hAnsi="CCW Cursive Writing 7"/>
          <w:noProof/>
          <w:sz w:val="18"/>
          <w:lang w:eastAsia="en-GB"/>
        </w:rPr>
        <w:t xml:space="preserve">walking home </w:t>
      </w:r>
      <w:r w:rsidR="00F76D5D">
        <w:rPr>
          <w:rFonts w:ascii="CCW Cursive Writing 7" w:hAnsi="CCW Cursive Writing 7"/>
          <w:noProof/>
          <w:sz w:val="18"/>
          <w:lang w:eastAsia="en-GB"/>
        </w:rPr>
        <w:t xml:space="preserve">they should not </w:t>
      </w:r>
      <w:r w:rsidRPr="00D64916">
        <w:rPr>
          <w:rFonts w:ascii="CCW Cursive Writing 7" w:hAnsi="CCW Cursive Writing 7"/>
          <w:noProof/>
          <w:sz w:val="18"/>
          <w:lang w:eastAsia="en-GB"/>
        </w:rPr>
        <w:t>bring a mobile phone into school. Any phones brought in</w:t>
      </w: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 must </w:t>
      </w:r>
      <w:r w:rsidR="00F76D5D" w:rsidRPr="00F76D5D">
        <w:rPr>
          <w:rFonts w:ascii="CCW Cursive Writing 7" w:hAnsi="CCW Cursive Writing 7"/>
          <w:noProof/>
          <w:sz w:val="18"/>
          <w:lang w:eastAsia="en-GB"/>
        </w:rPr>
        <w:t>go in a box which is kept in Mrs Edward’s office</w:t>
      </w:r>
      <w:r w:rsidR="00F76D5D">
        <w:rPr>
          <w:rFonts w:ascii="CCW Cursive Writing 7" w:hAnsi="CCW Cursive Writing 7"/>
          <w:noProof/>
          <w:sz w:val="18"/>
          <w:lang w:eastAsia="en-GB"/>
        </w:rPr>
        <w:t>- please hand to Miss Halfpenny on the door. Thank you</w:t>
      </w:r>
    </w:p>
    <w:p w:rsidR="0077324F" w:rsidRPr="00CD30C7" w:rsidRDefault="0077324F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77324F" w:rsidRPr="00AE0E48" w:rsidRDefault="0077324F" w:rsidP="0077324F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77324F" w:rsidRPr="00AE0E48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Default="0077324F" w:rsidP="0077324F"/>
    <w:p w:rsidR="0077324F" w:rsidRDefault="0077324F" w:rsidP="0077324F"/>
    <w:p w:rsidR="0077324F" w:rsidRDefault="0077324F" w:rsidP="0077324F"/>
    <w:p w:rsidR="0077324F" w:rsidRPr="00AE0E48" w:rsidRDefault="0077324F" w:rsidP="0077324F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F75C72" wp14:editId="28A23B7C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B480E1" id="Rectangle 5" o:spid="_x0000_s1026" style="position:absolute;margin-left:-20.7pt;margin-top:24.3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C01a95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:rsidR="0077324F" w:rsidRPr="00AE0E48" w:rsidRDefault="0077324F" w:rsidP="0077324F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30.09.19</w:t>
      </w:r>
    </w:p>
    <w:p w:rsidR="0077324F" w:rsidRPr="00AE0E48" w:rsidRDefault="0077324F" w:rsidP="0077324F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D0D51E" wp14:editId="508CCE44">
                <wp:simplePos x="0" y="0"/>
                <wp:positionH relativeFrom="column">
                  <wp:posOffset>-62865</wp:posOffset>
                </wp:positionH>
                <wp:positionV relativeFrom="paragraph">
                  <wp:posOffset>312419</wp:posOffset>
                </wp:positionV>
                <wp:extent cx="2934335" cy="2638425"/>
                <wp:effectExtent l="0" t="0" r="1841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638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324F" w:rsidRDefault="0077324F" w:rsidP="0077324F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77324F" w:rsidRDefault="0077324F" w:rsidP="007732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celebrated and welcomed our buddies in Reception to our school in our lovely Buddy Assembly. </w:t>
                            </w:r>
                          </w:p>
                          <w:p w:rsidR="0077324F" w:rsidRDefault="0077324F" w:rsidP="007732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our Maths lessons, we have been practising the written column methods for addition and subtraction. </w:t>
                            </w:r>
                          </w:p>
                          <w:p w:rsidR="0077324F" w:rsidRDefault="0077324F" w:rsidP="007732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In English, we have celebrated National poetry day and practised our use of figurative language.</w:t>
                            </w:r>
                          </w:p>
                          <w:p w:rsidR="0077324F" w:rsidRPr="00AE0E48" w:rsidRDefault="0077324F" w:rsidP="0077324F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0D51E" id="Text Box 6" o:spid="_x0000_s1028" type="#_x0000_t202" style="position:absolute;left:0;text-align:left;margin-left:-4.95pt;margin-top:24.6pt;width:231.05pt;height:20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" fillcolor="white [3201]" strokeweight=".5pt">
                <v:textbox>
                  <w:txbxContent>
                    <w:p w:rsidR="0077324F" w:rsidRDefault="0077324F" w:rsidP="0077324F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77324F" w:rsidRDefault="0077324F" w:rsidP="007732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celebrated and welcomed our buddies in Reception to our school in our lovely Buddy Assembly. </w:t>
                      </w:r>
                    </w:p>
                    <w:p w:rsidR="0077324F" w:rsidRDefault="0077324F" w:rsidP="007732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our Maths lessons, we have been practising the written column methods for addition and subtraction. </w:t>
                      </w:r>
                    </w:p>
                    <w:p w:rsidR="0077324F" w:rsidRDefault="0077324F" w:rsidP="007732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In English, we have celebrated National poetry day and practised our use of figurative language.</w:t>
                      </w:r>
                    </w:p>
                    <w:p w:rsidR="0077324F" w:rsidRPr="00AE0E48" w:rsidRDefault="0077324F" w:rsidP="0077324F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9</w:t>
      </w:r>
      <w:r w:rsidRPr="00BF600C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October</w:t>
      </w:r>
    </w:p>
    <w:p w:rsidR="0077324F" w:rsidRPr="00AE0E48" w:rsidRDefault="0077324F" w:rsidP="0077324F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D1F5F9" wp14:editId="45D6212E">
                <wp:simplePos x="0" y="0"/>
                <wp:positionH relativeFrom="margin">
                  <wp:align>right</wp:align>
                </wp:positionH>
                <wp:positionV relativeFrom="paragraph">
                  <wp:posOffset>11430</wp:posOffset>
                </wp:positionV>
                <wp:extent cx="3524250" cy="261937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2619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324F" w:rsidRDefault="0077324F" w:rsidP="0077324F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77324F" w:rsidRPr="0077324F" w:rsidRDefault="0077324F" w:rsidP="007732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77324F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Children will be practising for our Harvest service. </w:t>
                            </w:r>
                          </w:p>
                          <w:p w:rsidR="0077324F" w:rsidRPr="0077324F" w:rsidRDefault="0077324F" w:rsidP="007732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77324F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Children will be going on a trip to Greenbank High School Thursday 10</w:t>
                            </w:r>
                            <w:r w:rsidRPr="0077324F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77324F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 in the afternoon. Please sign letters and return for next week. </w:t>
                            </w:r>
                          </w:p>
                          <w:p w:rsidR="0077324F" w:rsidRPr="0077324F" w:rsidRDefault="0077324F" w:rsidP="0077324F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77324F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Children have also been given a letter about confirmation. If you are wanting more information please reply the slip to school. There is an information slot on Wednesday 9</w:t>
                            </w:r>
                            <w:r w:rsidRPr="0077324F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77324F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 after school. </w:t>
                            </w:r>
                          </w:p>
                          <w:p w:rsidR="0077324F" w:rsidRPr="00EA00E8" w:rsidRDefault="0077324F" w:rsidP="0077324F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:rsidR="0077324F" w:rsidRPr="00EA00E8" w:rsidRDefault="0077324F" w:rsidP="0077324F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D1F5F9" id="Text Box 7" o:spid="_x0000_s1029" type="#_x0000_t202" style="position:absolute;left:0;text-align:left;margin-left:226.3pt;margin-top:.9pt;width:277.5pt;height:206.2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" fillcolor="white [3201]" strokeweight=".5pt">
                <v:textbox>
                  <w:txbxContent>
                    <w:p w:rsidR="0077324F" w:rsidRDefault="0077324F" w:rsidP="0077324F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77324F" w:rsidRPr="0077324F" w:rsidRDefault="0077324F" w:rsidP="007732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77324F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Children will be practising for our Harvest service. </w:t>
                      </w:r>
                    </w:p>
                    <w:p w:rsidR="0077324F" w:rsidRPr="0077324F" w:rsidRDefault="0077324F" w:rsidP="007732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77324F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Children will be going on a trip to Greenbank High School Thursday 10</w:t>
                      </w:r>
                      <w:r w:rsidRPr="0077324F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vertAlign w:val="superscript"/>
                        </w:rPr>
                        <w:t>th</w:t>
                      </w:r>
                      <w:r w:rsidRPr="0077324F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in the afternoon. Please sign letters and return for next week. </w:t>
                      </w:r>
                    </w:p>
                    <w:p w:rsidR="0077324F" w:rsidRPr="0077324F" w:rsidRDefault="0077324F" w:rsidP="0077324F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77324F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Children have also been given a letter about confirmation. If you are wanting more information please reply the slip to school. There is an information slot on Wednesday 9</w:t>
                      </w:r>
                      <w:r w:rsidRPr="0077324F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vertAlign w:val="superscript"/>
                        </w:rPr>
                        <w:t>th</w:t>
                      </w:r>
                      <w:r w:rsidRPr="0077324F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after school. </w:t>
                      </w:r>
                    </w:p>
                    <w:p w:rsidR="0077324F" w:rsidRPr="00EA00E8" w:rsidRDefault="0077324F" w:rsidP="0077324F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:rsidR="0077324F" w:rsidRPr="00EA00E8" w:rsidRDefault="0077324F" w:rsidP="0077324F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b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b/>
          <w:sz w:val="18"/>
        </w:rPr>
      </w:pPr>
    </w:p>
    <w:p w:rsidR="0077324F" w:rsidRPr="00AE0E48" w:rsidRDefault="0077324F" w:rsidP="0077324F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:rsidR="0077324F" w:rsidRPr="00CD30C7" w:rsidRDefault="0077324F" w:rsidP="0077324F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77324F" w:rsidRPr="00CD30C7" w:rsidRDefault="0077324F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also important that you read frequently throughout the week and reading logs are signed. The reading grids should be used </w:t>
      </w:r>
      <w:r>
        <w:rPr>
          <w:rFonts w:ascii="CCW Cursive Writing 7" w:hAnsi="CCW Cursive Writing 7"/>
          <w:noProof/>
          <w:sz w:val="18"/>
          <w:lang w:eastAsia="en-GB"/>
        </w:rPr>
        <w:t>twice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over the week,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</w:p>
    <w:p w:rsidR="0077324F" w:rsidRPr="00503394" w:rsidRDefault="0077324F" w:rsidP="0077324F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77324F" w:rsidRPr="00CD30C7" w:rsidRDefault="0077324F" w:rsidP="0077324F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77324F" w:rsidRDefault="0077324F" w:rsidP="0077324F">
      <w:pPr>
        <w:rPr>
          <w:rFonts w:ascii="CCW Cursive Writing 7" w:hAnsi="CCW Cursive Writing 7"/>
          <w:noProof/>
          <w:sz w:val="18"/>
          <w:szCs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C3C5BE" wp14:editId="6B85D04E">
                <wp:simplePos x="0" y="0"/>
                <wp:positionH relativeFrom="column">
                  <wp:posOffset>-81915</wp:posOffset>
                </wp:positionH>
                <wp:positionV relativeFrom="paragraph">
                  <wp:posOffset>170180</wp:posOffset>
                </wp:positionV>
                <wp:extent cx="6486525" cy="180975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8097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FDA623" id="Rectangle 8" o:spid="_x0000_s1026" style="position:absolute;margin-left:-6.45pt;margin-top:13.4pt;width:510.75pt;height:14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" filled="f" strokecolor="black [3213]" strokeweight="1pt"/>
            </w:pict>
          </mc:Fallback>
        </mc:AlternateContent>
      </w:r>
    </w:p>
    <w:p w:rsidR="0077324F" w:rsidRDefault="0077324F" w:rsidP="0077324F">
      <w:pPr>
        <w:rPr>
          <w:rFonts w:ascii="CCW Cursive Writing 7" w:hAnsi="CCW Cursive Writing 7"/>
          <w:b/>
          <w:noProof/>
          <w:color w:val="FF0000"/>
          <w:sz w:val="18"/>
          <w:u w:val="single"/>
          <w:lang w:eastAsia="en-GB"/>
        </w:rPr>
      </w:pPr>
      <w:r w:rsidRPr="0077324F">
        <w:rPr>
          <w:rFonts w:ascii="CCW Cursive Writing 7" w:hAnsi="CCW Cursive Writing 7"/>
          <w:b/>
          <w:noProof/>
          <w:color w:val="FF0000"/>
          <w:sz w:val="18"/>
          <w:u w:val="single"/>
          <w:lang w:eastAsia="en-GB"/>
        </w:rPr>
        <w:t xml:space="preserve">This week, we will be revising words from our Spelling Passports. Children have written their words they want to revise this week: </w:t>
      </w:r>
    </w:p>
    <w:p w:rsidR="0077324F" w:rsidRDefault="0077324F" w:rsidP="0077324F">
      <w:pPr>
        <w:pStyle w:val="ListParagraph"/>
        <w:numPr>
          <w:ilvl w:val="0"/>
          <w:numId w:val="4"/>
        </w:numPr>
        <w:rPr>
          <w:rFonts w:ascii="CCW Cursive Writing 7" w:hAnsi="CCW Cursive Writing 7"/>
          <w:b/>
          <w:noProof/>
          <w:color w:val="FF0000"/>
          <w:sz w:val="18"/>
          <w:u w:val="single"/>
          <w:lang w:eastAsia="en-GB"/>
        </w:rPr>
      </w:pP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 xml:space="preserve"> </w:t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  <w:t>6.</w:t>
      </w:r>
    </w:p>
    <w:p w:rsidR="0077324F" w:rsidRDefault="0077324F" w:rsidP="0077324F">
      <w:pPr>
        <w:pStyle w:val="ListParagraph"/>
        <w:numPr>
          <w:ilvl w:val="0"/>
          <w:numId w:val="4"/>
        </w:numPr>
        <w:rPr>
          <w:rFonts w:ascii="CCW Cursive Writing 7" w:hAnsi="CCW Cursive Writing 7"/>
          <w:b/>
          <w:noProof/>
          <w:color w:val="FF0000"/>
          <w:sz w:val="18"/>
          <w:u w:val="single"/>
          <w:lang w:eastAsia="en-GB"/>
        </w:rPr>
      </w:pP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  <w:t>7.</w:t>
      </w:r>
    </w:p>
    <w:p w:rsidR="0077324F" w:rsidRPr="0077324F" w:rsidRDefault="0077324F" w:rsidP="0077324F">
      <w:pPr>
        <w:pStyle w:val="ListParagraph"/>
        <w:numPr>
          <w:ilvl w:val="0"/>
          <w:numId w:val="4"/>
        </w:numPr>
        <w:rPr>
          <w:rFonts w:ascii="CCW Cursive Writing 7" w:hAnsi="CCW Cursive Writing 7"/>
          <w:b/>
          <w:noProof/>
          <w:color w:val="FF0000"/>
          <w:sz w:val="18"/>
          <w:lang w:eastAsia="en-GB"/>
        </w:rPr>
      </w:pP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 xml:space="preserve"> </w:t>
      </w: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>8</w:t>
      </w: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>.</w:t>
      </w:r>
    </w:p>
    <w:p w:rsidR="0077324F" w:rsidRPr="0077324F" w:rsidRDefault="0077324F" w:rsidP="0077324F">
      <w:pPr>
        <w:pStyle w:val="ListParagraph"/>
        <w:numPr>
          <w:ilvl w:val="0"/>
          <w:numId w:val="4"/>
        </w:numPr>
        <w:rPr>
          <w:rFonts w:ascii="CCW Cursive Writing 7" w:hAnsi="CCW Cursive Writing 7"/>
          <w:b/>
          <w:noProof/>
          <w:color w:val="FF0000"/>
          <w:sz w:val="18"/>
          <w:lang w:eastAsia="en-GB"/>
        </w:rPr>
      </w:pP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 xml:space="preserve"> </w:t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  <w:t>9.</w:t>
      </w:r>
    </w:p>
    <w:p w:rsidR="0077324F" w:rsidRDefault="0077324F" w:rsidP="0077324F">
      <w:pPr>
        <w:pStyle w:val="ListParagraph"/>
        <w:numPr>
          <w:ilvl w:val="0"/>
          <w:numId w:val="4"/>
        </w:numPr>
        <w:rPr>
          <w:rFonts w:ascii="CCW Cursive Writing 7" w:hAnsi="CCW Cursive Writing 7"/>
          <w:b/>
          <w:noProof/>
          <w:color w:val="FF0000"/>
          <w:sz w:val="18"/>
          <w:lang w:eastAsia="en-GB"/>
        </w:rPr>
      </w:pP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 xml:space="preserve"> </w:t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  <w:t>10.</w:t>
      </w:r>
    </w:p>
    <w:p w:rsidR="0077324F" w:rsidRPr="0077324F" w:rsidRDefault="0077324F" w:rsidP="0077324F">
      <w:pPr>
        <w:pStyle w:val="ListParagraph"/>
        <w:ind w:left="1080"/>
        <w:rPr>
          <w:rFonts w:ascii="CCW Cursive Writing 7" w:hAnsi="CCW Cursive Writing 7"/>
          <w:b/>
          <w:noProof/>
          <w:color w:val="FF0000"/>
          <w:sz w:val="18"/>
          <w:lang w:eastAsia="en-GB"/>
        </w:rPr>
      </w:pPr>
    </w:p>
    <w:p w:rsidR="0077324F" w:rsidRPr="008A4394" w:rsidRDefault="0077324F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  <w:r w:rsidRPr="008A4394">
        <w:rPr>
          <w:rFonts w:ascii="CCW Cursive Writing 7" w:hAnsi="CCW Cursive Writing 7"/>
          <w:noProof/>
          <w:sz w:val="18"/>
          <w:lang w:eastAsia="en-GB"/>
        </w:rPr>
        <w:t xml:space="preserve">Children need to complete pages </w:t>
      </w:r>
      <w:r>
        <w:rPr>
          <w:rFonts w:ascii="CCW Cursive Writing 7" w:hAnsi="CCW Cursive Writing 7"/>
          <w:noProof/>
          <w:sz w:val="18"/>
          <w:lang w:eastAsia="en-GB"/>
        </w:rPr>
        <w:t xml:space="preserve">in their homework books. </w:t>
      </w:r>
    </w:p>
    <w:p w:rsidR="0077324F" w:rsidRPr="00CD30C7" w:rsidRDefault="0077324F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77324F" w:rsidRPr="00AE0E48" w:rsidRDefault="0077324F" w:rsidP="0077324F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77324F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Default="0077324F" w:rsidP="0077324F"/>
    <w:p w:rsidR="00862519" w:rsidRDefault="004D185F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2D5B7D"/>
    <w:multiLevelType w:val="hybridMultilevel"/>
    <w:tmpl w:val="07B27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2A15BB"/>
    <w:multiLevelType w:val="hybridMultilevel"/>
    <w:tmpl w:val="6D12CCA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6C6054"/>
    <w:multiLevelType w:val="hybridMultilevel"/>
    <w:tmpl w:val="6D12CCA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24F"/>
    <w:rsid w:val="000146CA"/>
    <w:rsid w:val="000A17EB"/>
    <w:rsid w:val="0022732F"/>
    <w:rsid w:val="002B690C"/>
    <w:rsid w:val="004730B8"/>
    <w:rsid w:val="004A39FF"/>
    <w:rsid w:val="004D185F"/>
    <w:rsid w:val="006873D3"/>
    <w:rsid w:val="00747A57"/>
    <w:rsid w:val="0077324F"/>
    <w:rsid w:val="00820690"/>
    <w:rsid w:val="0085153C"/>
    <w:rsid w:val="00A2711B"/>
    <w:rsid w:val="00A41216"/>
    <w:rsid w:val="00AF04BE"/>
    <w:rsid w:val="00B84AA6"/>
    <w:rsid w:val="00C95B79"/>
    <w:rsid w:val="00D64916"/>
    <w:rsid w:val="00DE67D0"/>
    <w:rsid w:val="00DF1C2F"/>
    <w:rsid w:val="00E57F14"/>
    <w:rsid w:val="00F21030"/>
    <w:rsid w:val="00F7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69CDFA-0A0A-4384-869D-4F2BC4865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324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324F"/>
    <w:pPr>
      <w:ind w:left="720"/>
      <w:contextualSpacing/>
    </w:pPr>
  </w:style>
  <w:style w:type="paragraph" w:styleId="NoSpacing">
    <w:name w:val="No Spacing"/>
    <w:uiPriority w:val="1"/>
    <w:qFormat/>
    <w:rsid w:val="0077324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67D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7D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EF6FCD3B</Template>
  <TotalTime>45</TotalTime>
  <Pages>3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20</cp:revision>
  <cp:lastPrinted>2020-10-01T07:14:00Z</cp:lastPrinted>
  <dcterms:created xsi:type="dcterms:W3CDTF">2020-09-29T13:07:00Z</dcterms:created>
  <dcterms:modified xsi:type="dcterms:W3CDTF">2020-10-01T07:17:00Z</dcterms:modified>
</cp:coreProperties>
</file>