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16DBAF" w14:textId="77777777" w:rsidR="004813CB" w:rsidRPr="00AE0E48" w:rsidRDefault="004813CB" w:rsidP="004813CB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84B18C" wp14:editId="289C12B7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rect w14:anchorId="4EC109E7" id="Rectangle 3" o:spid="_x0000_s1026" style="position:absolute;margin-left:-20.7pt;margin-top:24.3pt;width:535.1pt;height:75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TkwOXI0CAABs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</w:p>
    <w:p w14:paraId="7FF6B9A3" w14:textId="77777777" w:rsidR="00BC2596" w:rsidRDefault="00BC2596" w:rsidP="004813CB">
      <w:pPr>
        <w:jc w:val="center"/>
        <w:rPr>
          <w:rFonts w:ascii="CCW Cursive Writing 7" w:hAnsi="CCW Cursive Writing 7"/>
          <w:b/>
          <w:sz w:val="18"/>
          <w:u w:val="single"/>
        </w:rPr>
      </w:pPr>
      <w:r>
        <w:rPr>
          <w:rFonts w:ascii="CCW Cursive Writing 7" w:hAnsi="CCW Cursive Writing 7"/>
          <w:b/>
          <w:sz w:val="18"/>
          <w:u w:val="single"/>
        </w:rPr>
        <w:t xml:space="preserve">Homework Year 6 </w:t>
      </w:r>
    </w:p>
    <w:p w14:paraId="373CA617" w14:textId="66C9A413" w:rsidR="004813CB" w:rsidRPr="00BC2596" w:rsidRDefault="00D50137" w:rsidP="00BC2596">
      <w:pPr>
        <w:jc w:val="center"/>
        <w:rPr>
          <w:rFonts w:ascii="CCW Cursive Writing 7" w:hAnsi="CCW Cursive Writing 7"/>
          <w:b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86BB91" wp14:editId="1B909F53">
                <wp:simplePos x="0" y="0"/>
                <wp:positionH relativeFrom="column">
                  <wp:posOffset>-37702</wp:posOffset>
                </wp:positionH>
                <wp:positionV relativeFrom="paragraph">
                  <wp:posOffset>268918</wp:posOffset>
                </wp:positionV>
                <wp:extent cx="2886075" cy="1924334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6075" cy="192433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1F1DC4" w14:textId="77777777" w:rsidR="004813CB" w:rsidRPr="00F14386" w:rsidRDefault="004813CB" w:rsidP="004813CB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 w:rsidRPr="00F14386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This week</w:t>
                            </w:r>
                            <w:r w:rsidRPr="00F14386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>…</w:t>
                            </w:r>
                          </w:p>
                          <w:p w14:paraId="636BE83B" w14:textId="66FFE955" w:rsidR="004813CB" w:rsidRPr="00F46AFA" w:rsidRDefault="00B854E4" w:rsidP="004813CB">
                            <w:pPr>
                              <w:rPr>
                                <w:rFonts w:ascii="XCCW Joined 7a" w:hAnsi="XCCW Joined 7a"/>
                                <w:bCs/>
                                <w:sz w:val="16"/>
                                <w:szCs w:val="16"/>
                              </w:rPr>
                            </w:pPr>
                            <w:r w:rsidRPr="00F46AFA">
                              <w:rPr>
                                <w:rFonts w:ascii="XCCW Joined 7a" w:hAnsi="XCCW Joined 7a"/>
                                <w:bCs/>
                                <w:sz w:val="16"/>
                                <w:szCs w:val="16"/>
                              </w:rPr>
                              <w:t>We had a parliamentary workshop with Mrs Lund</w:t>
                            </w:r>
                            <w:r w:rsidR="00F46AFA" w:rsidRPr="00F46AFA">
                              <w:rPr>
                                <w:rFonts w:ascii="XCCW Joined 7a" w:hAnsi="XCCW Joined 7a"/>
                                <w:bCs/>
                                <w:sz w:val="16"/>
                                <w:szCs w:val="16"/>
                              </w:rPr>
                              <w:t xml:space="preserve"> and Parliament UK online workshop</w:t>
                            </w:r>
                            <w:r w:rsidR="00F46AFA">
                              <w:rPr>
                                <w:rFonts w:ascii="XCCW Joined 7a" w:hAnsi="XCCW Joined 7a"/>
                                <w:bCs/>
                                <w:sz w:val="16"/>
                                <w:szCs w:val="16"/>
                              </w:rPr>
                              <w:t>s</w:t>
                            </w:r>
                            <w:r w:rsidR="00F46AFA" w:rsidRPr="00F46AFA">
                              <w:rPr>
                                <w:rFonts w:ascii="XCCW Joined 7a" w:hAnsi="XCCW Joined 7a"/>
                                <w:bCs/>
                                <w:sz w:val="16"/>
                                <w:szCs w:val="16"/>
                              </w:rPr>
                              <w:t xml:space="preserve">. </w:t>
                            </w:r>
                          </w:p>
                          <w:p w14:paraId="50F9CE1F" w14:textId="673A3607" w:rsidR="00B854E4" w:rsidRPr="00F46AFA" w:rsidRDefault="00B854E4" w:rsidP="004813CB">
                            <w:pPr>
                              <w:rPr>
                                <w:rFonts w:ascii="XCCW Joined 7a" w:hAnsi="XCCW Joined 7a"/>
                                <w:bCs/>
                                <w:sz w:val="16"/>
                                <w:szCs w:val="16"/>
                              </w:rPr>
                            </w:pPr>
                            <w:r w:rsidRPr="00F46AFA">
                              <w:rPr>
                                <w:rFonts w:ascii="XCCW Joined 7a" w:hAnsi="XCCW Joined 7a"/>
                                <w:bCs/>
                                <w:sz w:val="16"/>
                                <w:szCs w:val="16"/>
                              </w:rPr>
                              <w:t>We planned our seasonal, healthy meal</w:t>
                            </w:r>
                            <w:r w:rsidR="00F46AFA">
                              <w:rPr>
                                <w:rFonts w:ascii="XCCW Joined 7a" w:hAnsi="XCCW Joined 7a"/>
                                <w:bCs/>
                                <w:sz w:val="16"/>
                                <w:szCs w:val="16"/>
                              </w:rPr>
                              <w:t xml:space="preserve">. </w:t>
                            </w:r>
                          </w:p>
                          <w:p w14:paraId="12584347" w14:textId="36306375" w:rsidR="00B854E4" w:rsidRPr="00F46AFA" w:rsidRDefault="00B854E4" w:rsidP="004813CB">
                            <w:pPr>
                              <w:rPr>
                                <w:rFonts w:ascii="XCCW Joined 7a" w:hAnsi="XCCW Joined 7a"/>
                                <w:bCs/>
                                <w:sz w:val="16"/>
                                <w:szCs w:val="16"/>
                              </w:rPr>
                            </w:pPr>
                            <w:r w:rsidRPr="00F46AFA">
                              <w:rPr>
                                <w:rFonts w:ascii="XCCW Joined 7a" w:hAnsi="XCCW Joined 7a"/>
                                <w:bCs/>
                                <w:sz w:val="16"/>
                                <w:szCs w:val="16"/>
                              </w:rPr>
                              <w:t xml:space="preserve">We looked at division and squared numbers in maths. </w:t>
                            </w:r>
                          </w:p>
                          <w:p w14:paraId="3DB910E0" w14:textId="77777777" w:rsidR="004813CB" w:rsidRPr="00C7415A" w:rsidRDefault="004813CB" w:rsidP="004813CB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86BB9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2.95pt;margin-top:21.15pt;width:227.25pt;height:15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" fillcolor="white [3201]" strokeweight=".5pt">
                <v:textbox>
                  <w:txbxContent>
                    <w:p w14:paraId="371F1DC4" w14:textId="77777777" w:rsidR="004813CB" w:rsidRPr="00F14386" w:rsidRDefault="004813CB" w:rsidP="004813CB">
                      <w:p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 w:rsidRPr="00F14386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This week</w:t>
                      </w:r>
                      <w:r w:rsidRPr="00F14386"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>…</w:t>
                      </w:r>
                    </w:p>
                    <w:p w14:paraId="636BE83B" w14:textId="66FFE955" w:rsidR="004813CB" w:rsidRPr="00F46AFA" w:rsidRDefault="00B854E4" w:rsidP="004813CB">
                      <w:pPr>
                        <w:rPr>
                          <w:rFonts w:ascii="XCCW Joined 7a" w:hAnsi="XCCW Joined 7a"/>
                          <w:bCs/>
                          <w:sz w:val="16"/>
                          <w:szCs w:val="16"/>
                        </w:rPr>
                      </w:pPr>
                      <w:r w:rsidRPr="00F46AFA">
                        <w:rPr>
                          <w:rFonts w:ascii="XCCW Joined 7a" w:hAnsi="XCCW Joined 7a"/>
                          <w:bCs/>
                          <w:sz w:val="16"/>
                          <w:szCs w:val="16"/>
                        </w:rPr>
                        <w:t>We had a parliamentary workshop with Mrs Lund</w:t>
                      </w:r>
                      <w:r w:rsidR="00F46AFA" w:rsidRPr="00F46AFA">
                        <w:rPr>
                          <w:rFonts w:ascii="XCCW Joined 7a" w:hAnsi="XCCW Joined 7a"/>
                          <w:bCs/>
                          <w:sz w:val="16"/>
                          <w:szCs w:val="16"/>
                        </w:rPr>
                        <w:t xml:space="preserve"> and Parliament UK online workshop</w:t>
                      </w:r>
                      <w:r w:rsidR="00F46AFA">
                        <w:rPr>
                          <w:rFonts w:ascii="XCCW Joined 7a" w:hAnsi="XCCW Joined 7a"/>
                          <w:bCs/>
                          <w:sz w:val="16"/>
                          <w:szCs w:val="16"/>
                        </w:rPr>
                        <w:t>s</w:t>
                      </w:r>
                      <w:r w:rsidR="00F46AFA" w:rsidRPr="00F46AFA">
                        <w:rPr>
                          <w:rFonts w:ascii="XCCW Joined 7a" w:hAnsi="XCCW Joined 7a"/>
                          <w:bCs/>
                          <w:sz w:val="16"/>
                          <w:szCs w:val="16"/>
                        </w:rPr>
                        <w:t xml:space="preserve">. </w:t>
                      </w:r>
                    </w:p>
                    <w:p w14:paraId="50F9CE1F" w14:textId="673A3607" w:rsidR="00B854E4" w:rsidRPr="00F46AFA" w:rsidRDefault="00B854E4" w:rsidP="004813CB">
                      <w:pPr>
                        <w:rPr>
                          <w:rFonts w:ascii="XCCW Joined 7a" w:hAnsi="XCCW Joined 7a"/>
                          <w:bCs/>
                          <w:sz w:val="16"/>
                          <w:szCs w:val="16"/>
                        </w:rPr>
                      </w:pPr>
                      <w:r w:rsidRPr="00F46AFA">
                        <w:rPr>
                          <w:rFonts w:ascii="XCCW Joined 7a" w:hAnsi="XCCW Joined 7a"/>
                          <w:bCs/>
                          <w:sz w:val="16"/>
                          <w:szCs w:val="16"/>
                        </w:rPr>
                        <w:t>We planned our seasonal, healthy meal</w:t>
                      </w:r>
                      <w:r w:rsidR="00F46AFA">
                        <w:rPr>
                          <w:rFonts w:ascii="XCCW Joined 7a" w:hAnsi="XCCW Joined 7a"/>
                          <w:bCs/>
                          <w:sz w:val="16"/>
                          <w:szCs w:val="16"/>
                        </w:rPr>
                        <w:t xml:space="preserve">. </w:t>
                      </w:r>
                    </w:p>
                    <w:p w14:paraId="12584347" w14:textId="36306375" w:rsidR="00B854E4" w:rsidRPr="00F46AFA" w:rsidRDefault="00B854E4" w:rsidP="004813CB">
                      <w:pPr>
                        <w:rPr>
                          <w:rFonts w:ascii="XCCW Joined 7a" w:hAnsi="XCCW Joined 7a"/>
                          <w:bCs/>
                          <w:sz w:val="16"/>
                          <w:szCs w:val="16"/>
                        </w:rPr>
                      </w:pPr>
                      <w:r w:rsidRPr="00F46AFA">
                        <w:rPr>
                          <w:rFonts w:ascii="XCCW Joined 7a" w:hAnsi="XCCW Joined 7a"/>
                          <w:bCs/>
                          <w:sz w:val="16"/>
                          <w:szCs w:val="16"/>
                        </w:rPr>
                        <w:t xml:space="preserve">We looked at division and squared numbers in maths. </w:t>
                      </w:r>
                    </w:p>
                    <w:p w14:paraId="3DB910E0" w14:textId="77777777" w:rsidR="004813CB" w:rsidRPr="00C7415A" w:rsidRDefault="004813CB" w:rsidP="004813CB">
                      <w:pPr>
                        <w:rPr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C2596" w:rsidRPr="00BC2596">
        <w:rPr>
          <w:rFonts w:ascii="CCW Cursive Writing 7" w:hAnsi="CCW Cursive Writing 7"/>
          <w:b/>
          <w:sz w:val="18"/>
          <w:u w:val="single"/>
        </w:rPr>
        <w:t xml:space="preserve">Set Friday </w:t>
      </w:r>
      <w:r w:rsidR="00B854E4">
        <w:rPr>
          <w:rFonts w:ascii="CCW Cursive Writing 7" w:hAnsi="CCW Cursive Writing 7"/>
          <w:b/>
          <w:sz w:val="18"/>
          <w:u w:val="single"/>
        </w:rPr>
        <w:t>23rd</w:t>
      </w:r>
      <w:r w:rsidR="00BC2596" w:rsidRPr="00BC2596">
        <w:rPr>
          <w:rFonts w:ascii="CCW Cursive Writing 7" w:hAnsi="CCW Cursive Writing 7"/>
          <w:b/>
          <w:sz w:val="18"/>
          <w:u w:val="single"/>
        </w:rPr>
        <w:t xml:space="preserve"> October and due in by Weds </w:t>
      </w:r>
      <w:r w:rsidR="00B854E4">
        <w:rPr>
          <w:rFonts w:ascii="CCW Cursive Writing 7" w:hAnsi="CCW Cursive Writing 7"/>
          <w:b/>
          <w:sz w:val="18"/>
          <w:u w:val="single"/>
        </w:rPr>
        <w:t>4</w:t>
      </w:r>
      <w:r w:rsidR="00B854E4" w:rsidRPr="00B854E4">
        <w:rPr>
          <w:rFonts w:ascii="CCW Cursive Writing 7" w:hAnsi="CCW Cursive Writing 7"/>
          <w:b/>
          <w:sz w:val="18"/>
          <w:u w:val="single"/>
          <w:vertAlign w:val="superscript"/>
        </w:rPr>
        <w:t>th</w:t>
      </w:r>
      <w:r w:rsidR="00B854E4">
        <w:rPr>
          <w:rFonts w:ascii="CCW Cursive Writing 7" w:hAnsi="CCW Cursive Writing 7"/>
          <w:b/>
          <w:sz w:val="18"/>
          <w:u w:val="single"/>
        </w:rPr>
        <w:t xml:space="preserve"> Nov</w:t>
      </w:r>
    </w:p>
    <w:p w14:paraId="2CBC8E35" w14:textId="60A85DE4" w:rsidR="004813CB" w:rsidRPr="00AE0E48" w:rsidRDefault="00F46AFA" w:rsidP="004813CB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278138B" wp14:editId="1F485DB6">
                <wp:simplePos x="0" y="0"/>
                <wp:positionH relativeFrom="column">
                  <wp:posOffset>3114353</wp:posOffset>
                </wp:positionH>
                <wp:positionV relativeFrom="paragraph">
                  <wp:posOffset>103125</wp:posOffset>
                </wp:positionV>
                <wp:extent cx="3209925" cy="1514901"/>
                <wp:effectExtent l="0" t="0" r="2857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9925" cy="151490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F73E64" w14:textId="77777777" w:rsidR="004813CB" w:rsidRDefault="004813CB" w:rsidP="004813CB">
                            <w:pP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 xml:space="preserve">Next week: </w:t>
                            </w:r>
                          </w:p>
                          <w:p w14:paraId="592179D6" w14:textId="77777777" w:rsidR="004813CB" w:rsidRDefault="004813CB" w:rsidP="004813CB">
                            <w:pP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We will be looking at what pilgrimage is in RE and will be creating our own diary entries relating to Hindu pilgrimage. </w:t>
                            </w:r>
                          </w:p>
                          <w:p w14:paraId="744BFC14" w14:textId="77777777" w:rsidR="004813CB" w:rsidRPr="00950DCC" w:rsidRDefault="004813CB" w:rsidP="004813CB">
                            <w:pP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78138B" id="Text Box 2" o:spid="_x0000_s1027" type="#_x0000_t202" style="position:absolute;left:0;text-align:left;margin-left:245.2pt;margin-top:8.1pt;width:252.75pt;height:119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" fillcolor="white [3201]" strokeweight=".5pt">
                <v:textbox>
                  <w:txbxContent>
                    <w:p w14:paraId="65F73E64" w14:textId="77777777" w:rsidR="004813CB" w:rsidRDefault="004813CB" w:rsidP="004813CB">
                      <w:pP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Next week: </w:t>
                      </w:r>
                    </w:p>
                    <w:p w14:paraId="592179D6" w14:textId="77777777" w:rsidR="004813CB" w:rsidRDefault="004813CB" w:rsidP="004813CB">
                      <w:pP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We will be looking at what pilgrimage is in RE and will be creating our own diary entries relating to Hindu pilgrimage. </w:t>
                      </w:r>
                    </w:p>
                    <w:p w14:paraId="744BFC14" w14:textId="77777777" w:rsidR="004813CB" w:rsidRPr="00950DCC" w:rsidRDefault="004813CB" w:rsidP="004813CB">
                      <w:pP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8A85687" w14:textId="77777777" w:rsidR="004813CB" w:rsidRPr="00AE0E48" w:rsidRDefault="004813CB" w:rsidP="004813CB">
      <w:pPr>
        <w:rPr>
          <w:rFonts w:ascii="CCW Cursive Writing 7" w:hAnsi="CCW Cursive Writing 7"/>
          <w:sz w:val="18"/>
        </w:rPr>
      </w:pPr>
    </w:p>
    <w:p w14:paraId="4D0C59A0" w14:textId="77777777" w:rsidR="004813CB" w:rsidRPr="00AE0E48" w:rsidRDefault="004813CB" w:rsidP="004813CB">
      <w:pPr>
        <w:rPr>
          <w:rFonts w:ascii="CCW Cursive Writing 7" w:hAnsi="CCW Cursive Writing 7"/>
          <w:sz w:val="18"/>
        </w:rPr>
      </w:pPr>
    </w:p>
    <w:p w14:paraId="6DD72E22" w14:textId="77777777" w:rsidR="004813CB" w:rsidRPr="00AE0E48" w:rsidRDefault="004813CB" w:rsidP="004813CB">
      <w:pPr>
        <w:rPr>
          <w:rFonts w:ascii="CCW Cursive Writing 7" w:hAnsi="CCW Cursive Writing 7"/>
          <w:sz w:val="18"/>
        </w:rPr>
      </w:pPr>
    </w:p>
    <w:p w14:paraId="7311B47A" w14:textId="77777777" w:rsidR="004813CB" w:rsidRPr="00AE0E48" w:rsidRDefault="004813CB" w:rsidP="004813CB">
      <w:pPr>
        <w:rPr>
          <w:rFonts w:ascii="CCW Cursive Writing 7" w:hAnsi="CCW Cursive Writing 7"/>
          <w:sz w:val="18"/>
        </w:rPr>
      </w:pPr>
    </w:p>
    <w:p w14:paraId="09459C57" w14:textId="77777777" w:rsidR="004813CB" w:rsidRDefault="004813CB" w:rsidP="004813CB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</w:p>
    <w:p w14:paraId="4E8B7E5C" w14:textId="77777777" w:rsidR="004813CB" w:rsidRDefault="004813CB" w:rsidP="004813CB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</w:p>
    <w:p w14:paraId="13A70850" w14:textId="77777777" w:rsidR="004813CB" w:rsidRDefault="004813CB" w:rsidP="004813CB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</w:p>
    <w:p w14:paraId="09F6AA99" w14:textId="77777777" w:rsidR="004813CB" w:rsidRPr="00CD30C7" w:rsidRDefault="004813CB" w:rsidP="004813CB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CD30C7">
        <w:rPr>
          <w:rFonts w:ascii="CCW Cursive Writing 7" w:hAnsi="CCW Cursive Writing 7"/>
          <w:b/>
          <w:noProof/>
          <w:sz w:val="18"/>
          <w:u w:val="single"/>
          <w:lang w:eastAsia="en-GB"/>
        </w:rPr>
        <w:t>Reading:</w:t>
      </w:r>
    </w:p>
    <w:p w14:paraId="56FB78A3" w14:textId="77777777" w:rsidR="004813CB" w:rsidRDefault="004813CB" w:rsidP="004813CB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It is also important that you read frequently throughout the week and reading </w:t>
      </w:r>
      <w:r>
        <w:rPr>
          <w:rFonts w:ascii="CCW Cursive Writing 7" w:hAnsi="CCW Cursive Writing 7"/>
          <w:noProof/>
          <w:sz w:val="18"/>
          <w:lang w:eastAsia="en-GB"/>
        </w:rPr>
        <w:t>journals need to be filled in.</w:t>
      </w: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 The reading grid should be used over the week, whe</w:t>
      </w:r>
      <w:r>
        <w:rPr>
          <w:rFonts w:ascii="CCW Cursive Writing 7" w:hAnsi="CCW Cursive Writing 7"/>
          <w:noProof/>
          <w:sz w:val="18"/>
          <w:lang w:eastAsia="en-GB"/>
        </w:rPr>
        <w:t>reby your child can select any</w:t>
      </w: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 of the reading activities each week and record their activity in their homework book.</w:t>
      </w:r>
    </w:p>
    <w:p w14:paraId="084FE2E1" w14:textId="77777777" w:rsidR="004813CB" w:rsidRPr="00CD30C7" w:rsidRDefault="004813CB" w:rsidP="004813CB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</w:p>
    <w:p w14:paraId="7BBF8729" w14:textId="77777777" w:rsidR="004813CB" w:rsidRDefault="004813CB" w:rsidP="004813CB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503394">
        <w:rPr>
          <w:rFonts w:ascii="CCW Cursive Writing 7" w:hAnsi="CCW Cursive Writing 7"/>
          <w:b/>
          <w:noProof/>
          <w:sz w:val="18"/>
          <w:u w:val="single"/>
          <w:lang w:eastAsia="en-GB"/>
        </w:rPr>
        <w:t>Spellings:</w:t>
      </w:r>
    </w:p>
    <w:p w14:paraId="7DB11D49" w14:textId="0ADCCB2A" w:rsidR="00D50137" w:rsidRPr="00D50137" w:rsidRDefault="00D50137" w:rsidP="00D50137">
      <w:pPr>
        <w:rPr>
          <w:rFonts w:ascii="XCCW Joined 7a" w:hAnsi="XCCW Joined 7a"/>
          <w:b/>
          <w:noProof/>
          <w:sz w:val="18"/>
          <w:szCs w:val="18"/>
          <w:lang w:eastAsia="en-GB"/>
        </w:rPr>
      </w:pPr>
      <w:r w:rsidRPr="00D50137">
        <w:rPr>
          <w:rFonts w:ascii="XCCW Joined 7a" w:hAnsi="XCCW Joined 7a"/>
          <w:sz w:val="20"/>
          <w:szCs w:val="20"/>
        </w:rPr>
        <w:t xml:space="preserve">Spelling passport words- </w:t>
      </w:r>
      <w:r w:rsidR="00B854E4" w:rsidRPr="00FC18CC">
        <w:rPr>
          <w:rFonts w:ascii="XCCW Joined 7a" w:hAnsi="XCCW Joined 7a"/>
          <w:noProof/>
          <w:color w:val="FF0000"/>
          <w:sz w:val="18"/>
          <w:szCs w:val="18"/>
          <w:lang w:eastAsia="en-GB"/>
        </w:rPr>
        <w:t>noun -‘ce’  verb -‘se’.</w:t>
      </w:r>
      <w:r w:rsidR="00B854E4">
        <w:rPr>
          <w:rFonts w:ascii="XCCW Joined 7a" w:hAnsi="XCCW Joined 7a"/>
          <w:noProof/>
          <w:color w:val="FF0000"/>
          <w:sz w:val="18"/>
          <w:szCs w:val="18"/>
          <w:lang w:eastAsia="en-GB"/>
        </w:rPr>
        <w:t xml:space="preserve"> Please do at least half a page in your Homework book. </w:t>
      </w:r>
    </w:p>
    <w:p w14:paraId="73029D89" w14:textId="487E4765" w:rsidR="00F46AFA" w:rsidRDefault="00F46AFA" w:rsidP="004813CB">
      <w:pPr>
        <w:rPr>
          <w:rFonts w:ascii="CCW Cursive Writing 7" w:hAnsi="CCW Cursive Writing 7"/>
          <w:b/>
          <w:sz w:val="20"/>
          <w:u w:val="single"/>
        </w:rPr>
      </w:pPr>
      <w:r>
        <w:rPr>
          <w:rFonts w:ascii="CCW Cursive Writing 7" w:hAnsi="CCW Cursive Writing 7"/>
          <w:b/>
          <w:sz w:val="20"/>
          <w:u w:val="single"/>
        </w:rPr>
        <w:t xml:space="preserve">History- </w:t>
      </w:r>
      <w:r w:rsidRPr="00F46AFA">
        <w:rPr>
          <w:rFonts w:ascii="CCW Cursive Writing 7" w:hAnsi="CCW Cursive Writing 7"/>
          <w:b/>
          <w:sz w:val="20"/>
        </w:rPr>
        <w:t>see separate sheet- Remembrance</w:t>
      </w:r>
      <w:r>
        <w:rPr>
          <w:rFonts w:ascii="CCW Cursive Writing 7" w:hAnsi="CCW Cursive Writing 7"/>
          <w:b/>
          <w:sz w:val="20"/>
          <w:u w:val="single"/>
        </w:rPr>
        <w:t xml:space="preserve"> </w:t>
      </w:r>
    </w:p>
    <w:p w14:paraId="0684F7FD" w14:textId="3626F0BC" w:rsidR="0098091C" w:rsidRPr="00F46AFA" w:rsidRDefault="0098091C" w:rsidP="0098091C">
      <w:pPr>
        <w:rPr>
          <w:rFonts w:ascii="CCW Cursive Writing 7" w:hAnsi="CCW Cursive Writing 7"/>
          <w:b/>
          <w:bCs/>
          <w:sz w:val="20"/>
        </w:rPr>
      </w:pPr>
      <w:r w:rsidRPr="0098091C">
        <w:rPr>
          <w:rFonts w:ascii="CCW Cursive Writing 7" w:hAnsi="CCW Cursive Writing 7"/>
          <w:b/>
          <w:bCs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562C1B4E" wp14:editId="1E6FEE97">
                <wp:simplePos x="0" y="0"/>
                <wp:positionH relativeFrom="margin">
                  <wp:align>left</wp:align>
                </wp:positionH>
                <wp:positionV relativeFrom="paragraph">
                  <wp:posOffset>681990</wp:posOffset>
                </wp:positionV>
                <wp:extent cx="6391275" cy="12382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91275" cy="1238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57FFAC" w14:textId="37D69B33" w:rsidR="0098091C" w:rsidRDefault="0098091C">
                            <w:r>
                              <w:t>My meal___________________________</w:t>
                            </w:r>
                          </w:p>
                          <w:p w14:paraId="3F0CB3F7" w14:textId="436566B9" w:rsidR="0098091C" w:rsidRDefault="0098091C">
                            <w:r>
                              <w:t>Ingredients I need: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2C1B4E" id="_x0000_s1028" type="#_x0000_t202" style="position:absolute;margin-left:0;margin-top:53.7pt;width:503.25pt;height:97.5pt;z-index:25166950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">
                <v:textbox>
                  <w:txbxContent>
                    <w:p w14:paraId="4457FFAC" w14:textId="37D69B33" w:rsidR="0098091C" w:rsidRDefault="0098091C">
                      <w:r>
                        <w:t>My meal___________________________</w:t>
                      </w:r>
                    </w:p>
                    <w:p w14:paraId="3F0CB3F7" w14:textId="436566B9" w:rsidR="0098091C" w:rsidRDefault="0098091C">
                      <w:r>
                        <w:t>Ingredients I need: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98091C">
        <w:rPr>
          <w:rFonts w:ascii="CCW Cursive Writing 7" w:hAnsi="CCW Cursive Writing 7"/>
          <w:b/>
          <w:bCs/>
          <w:sz w:val="20"/>
        </w:rPr>
        <w:t>Science</w:t>
      </w:r>
      <w:proofErr w:type="gramStart"/>
      <w:r w:rsidRPr="0098091C">
        <w:rPr>
          <w:rFonts w:ascii="CCW Cursive Writing 7" w:hAnsi="CCW Cursive Writing 7"/>
          <w:b/>
          <w:bCs/>
          <w:sz w:val="20"/>
        </w:rPr>
        <w:t xml:space="preserve">- </w:t>
      </w:r>
      <w:r>
        <w:rPr>
          <w:rFonts w:ascii="CCW Cursive Writing 7" w:hAnsi="CCW Cursive Writing 7"/>
          <w:b/>
          <w:bCs/>
          <w:sz w:val="20"/>
        </w:rPr>
        <w:t xml:space="preserve"> </w:t>
      </w:r>
      <w:r w:rsidRPr="0098091C">
        <w:rPr>
          <w:rFonts w:ascii="CCW Cursive Writing 7" w:hAnsi="CCW Cursive Writing 7"/>
          <w:sz w:val="20"/>
        </w:rPr>
        <w:t>Using</w:t>
      </w:r>
      <w:proofErr w:type="gramEnd"/>
      <w:r w:rsidRPr="0098091C">
        <w:rPr>
          <w:rFonts w:ascii="CCW Cursive Writing 7" w:hAnsi="CCW Cursive Writing 7"/>
          <w:sz w:val="20"/>
        </w:rPr>
        <w:t xml:space="preserve"> your plan from Science this week I would like you to make your healthy, seasonal food over the holidays.</w:t>
      </w:r>
      <w:r>
        <w:rPr>
          <w:rFonts w:ascii="CCW Cursive Writing 7" w:hAnsi="CCW Cursive Writing 7"/>
          <w:b/>
          <w:bCs/>
          <w:sz w:val="20"/>
        </w:rPr>
        <w:t xml:space="preserve"> </w:t>
      </w:r>
      <w:r w:rsidRPr="0098091C">
        <w:rPr>
          <w:rFonts w:ascii="CCW Cursive Writing 7" w:hAnsi="CCW Cursive Writing 7"/>
          <w:sz w:val="20"/>
        </w:rPr>
        <w:t>Please take photos and either email to me and I will print them – or print off and bring into school after half term please.</w:t>
      </w:r>
      <w:r>
        <w:rPr>
          <w:rFonts w:ascii="CCW Cursive Writing 7" w:hAnsi="CCW Cursive Writing 7"/>
          <w:b/>
          <w:bCs/>
          <w:sz w:val="20"/>
        </w:rPr>
        <w:t xml:space="preserve">  </w:t>
      </w:r>
    </w:p>
    <w:p w14:paraId="7D45476A" w14:textId="748F52A6" w:rsidR="0098091C" w:rsidRPr="0098091C" w:rsidRDefault="0098091C" w:rsidP="004813CB">
      <w:pPr>
        <w:rPr>
          <w:rFonts w:ascii="CCW Cursive Writing 7" w:hAnsi="CCW Cursive Writing 7"/>
          <w:sz w:val="20"/>
        </w:rPr>
      </w:pPr>
      <w:r w:rsidRPr="0098091C">
        <w:rPr>
          <w:rFonts w:ascii="CCW Cursive Writing 7" w:hAnsi="CCW Cursive Writing 7"/>
          <w:sz w:val="20"/>
        </w:rPr>
        <w:t xml:space="preserve">After you have made your food please ask your family for their positive </w:t>
      </w:r>
      <w:proofErr w:type="gramStart"/>
      <w:r w:rsidRPr="0098091C">
        <w:rPr>
          <w:rFonts w:ascii="CCW Cursive Writing 7" w:hAnsi="CCW Cursive Writing 7"/>
          <w:sz w:val="20"/>
        </w:rPr>
        <w:t>( and</w:t>
      </w:r>
      <w:proofErr w:type="gramEnd"/>
      <w:r w:rsidRPr="0098091C">
        <w:rPr>
          <w:rFonts w:ascii="CCW Cursive Writing 7" w:hAnsi="CCW Cursive Writing 7"/>
          <w:sz w:val="20"/>
        </w:rPr>
        <w:t xml:space="preserve"> negative!) comments about your meal</w:t>
      </w:r>
      <w:r w:rsidR="009140B6">
        <w:rPr>
          <w:rFonts w:ascii="CCW Cursive Writing 7" w:hAnsi="CCW Cursive Writing 7"/>
          <w:sz w:val="20"/>
        </w:rPr>
        <w:t>/food</w:t>
      </w:r>
      <w:bookmarkStart w:id="0" w:name="_GoBack"/>
      <w:bookmarkEnd w:id="0"/>
      <w:r w:rsidRPr="0098091C">
        <w:rPr>
          <w:rFonts w:ascii="CCW Cursive Writing 7" w:hAnsi="CCW Cursive Writing 7"/>
          <w:sz w:val="20"/>
        </w:rPr>
        <w:t>! Write down their comments on the speech bubbles.</w:t>
      </w:r>
    </w:p>
    <w:p w14:paraId="35F9A859" w14:textId="51BFAFF3" w:rsidR="0098091C" w:rsidRPr="0098091C" w:rsidRDefault="0098091C" w:rsidP="004813CB">
      <w:pPr>
        <w:rPr>
          <w:rFonts w:ascii="CCW Cursive Writing 7" w:hAnsi="CCW Cursive Writing 7"/>
          <w:sz w:val="20"/>
        </w:rPr>
      </w:pPr>
      <w:r w:rsidRPr="0098091C">
        <w:rPr>
          <w:rFonts w:ascii="CCW Cursive Writing 7" w:hAnsi="CCW Cursive Writing 7"/>
          <w:sz w:val="20"/>
        </w:rPr>
        <w:t xml:space="preserve">On the thought bubble write down your thoughts and how you think you could make it better if you cooked it again. </w:t>
      </w:r>
    </w:p>
    <w:p w14:paraId="4D01F110" w14:textId="77777777" w:rsidR="004813CB" w:rsidRPr="00AE0E48" w:rsidRDefault="004813CB" w:rsidP="004813CB">
      <w:pPr>
        <w:rPr>
          <w:rFonts w:ascii="CCW Cursive Writing 7" w:hAnsi="CCW Cursive Writing 7"/>
          <w:b/>
          <w:sz w:val="18"/>
        </w:rPr>
      </w:pPr>
      <w:r w:rsidRPr="00AE0E48">
        <w:rPr>
          <w:rFonts w:ascii="CCW Cursive Writing 7" w:hAnsi="CCW Cursive Writing 7"/>
          <w:b/>
          <w:sz w:val="18"/>
        </w:rPr>
        <w:t>Parent/Carer comments</w:t>
      </w:r>
      <w:r w:rsidRPr="00AE0E48">
        <w:rPr>
          <w:rFonts w:ascii="CCW Cursive Writing 7" w:hAnsi="CCW Cursive Writing 7" w:cs="Times New Roman"/>
          <w:b/>
          <w:sz w:val="18"/>
        </w:rPr>
        <w:t>…</w:t>
      </w:r>
    </w:p>
    <w:p w14:paraId="5E89E261" w14:textId="77777777" w:rsidR="004813CB" w:rsidRPr="00AE0E48" w:rsidRDefault="004813CB" w:rsidP="004813CB">
      <w:pPr>
        <w:rPr>
          <w:rFonts w:ascii="CCW Cursive Writing 7" w:hAnsi="CCW Cursive Writing 7"/>
          <w:sz w:val="18"/>
          <w:u w:val="single"/>
        </w:rPr>
      </w:pPr>
    </w:p>
    <w:p w14:paraId="6ABE8ED5" w14:textId="77777777" w:rsidR="004813CB" w:rsidRPr="00AE0E48" w:rsidRDefault="004813CB" w:rsidP="004813CB">
      <w:pPr>
        <w:rPr>
          <w:rFonts w:ascii="CCW Cursive Writing 7" w:hAnsi="CCW Cursive Writing 7"/>
          <w:sz w:val="18"/>
          <w:u w:val="single"/>
        </w:rPr>
      </w:pPr>
    </w:p>
    <w:p w14:paraId="2B7A7B4A" w14:textId="77777777" w:rsidR="004813CB" w:rsidRDefault="004813CB" w:rsidP="004813CB"/>
    <w:p w14:paraId="14D88DAB" w14:textId="77777777" w:rsidR="004813CB" w:rsidRDefault="004813CB" w:rsidP="004813CB"/>
    <w:p w14:paraId="52BF8D0C" w14:textId="77777777" w:rsidR="004813CB" w:rsidRDefault="004813CB" w:rsidP="004813CB"/>
    <w:p w14:paraId="1992DA7B" w14:textId="08F5CFA5" w:rsidR="004813CB" w:rsidRDefault="005F0E2E" w:rsidP="004813CB"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96C566E" wp14:editId="4F215902">
                <wp:simplePos x="0" y="0"/>
                <wp:positionH relativeFrom="page">
                  <wp:align>center</wp:align>
                </wp:positionH>
                <wp:positionV relativeFrom="paragraph">
                  <wp:posOffset>389890</wp:posOffset>
                </wp:positionV>
                <wp:extent cx="6795770" cy="8488907"/>
                <wp:effectExtent l="0" t="0" r="0" b="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84889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0F6B9C" id="Rectangle 5" o:spid="_x0000_s1026" style="position:absolute;margin-left:0;margin-top:30.7pt;width:535.1pt;height:668.4pt;z-index:25166643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" filled="f" stroked="f" strokeweight="1pt">
                <v:stroke dashstyle="1 1"/>
                <w10:wrap anchorx="page"/>
              </v:rect>
            </w:pict>
          </mc:Fallback>
        </mc:AlternateContent>
      </w:r>
    </w:p>
    <w:p w14:paraId="31D46159" w14:textId="7D4A6211" w:rsidR="004813CB" w:rsidRDefault="005F0E2E" w:rsidP="004813CB">
      <w:r>
        <w:rPr>
          <w:rFonts w:ascii="CCW Cursive Writing 7" w:hAnsi="CCW Cursive Writing 7"/>
          <w:noProof/>
          <w:sz w:val="18"/>
          <w:u w:val="singl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985BFD5" wp14:editId="555C2F26">
                <wp:simplePos x="0" y="0"/>
                <wp:positionH relativeFrom="column">
                  <wp:posOffset>-78787</wp:posOffset>
                </wp:positionH>
                <wp:positionV relativeFrom="paragraph">
                  <wp:posOffset>369447</wp:posOffset>
                </wp:positionV>
                <wp:extent cx="3162300" cy="1771650"/>
                <wp:effectExtent l="76200" t="0" r="19050" b="476250"/>
                <wp:wrapNone/>
                <wp:docPr id="4" name="Speech Bubble: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62300" cy="1771650"/>
                        </a:xfrm>
                        <a:prstGeom prst="wedgeRectCallout">
                          <a:avLst>
                            <a:gd name="adj1" fmla="val -51299"/>
                            <a:gd name="adj2" fmla="val 74328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F36F20C" w14:textId="77777777" w:rsidR="000532C9" w:rsidRDefault="000532C9" w:rsidP="000532C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985BFD5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Speech Bubble: Rectangle 4" o:spid="_x0000_s1029" type="#_x0000_t61" style="position:absolute;margin-left:-6.2pt;margin-top:29.1pt;width:249pt;height:139.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" adj="-281,26855" fillcolor="white [3212]" strokecolor="#1f3763 [1604]" strokeweight="1pt">
                <v:textbox>
                  <w:txbxContent>
                    <w:p w14:paraId="4F36F20C" w14:textId="77777777" w:rsidR="000532C9" w:rsidRDefault="000532C9" w:rsidP="000532C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3BA763CE" w14:textId="27956B1F" w:rsidR="004813CB" w:rsidRDefault="004813CB" w:rsidP="004813CB"/>
    <w:p w14:paraId="1FACB2D3" w14:textId="3D6E26E1" w:rsidR="004813CB" w:rsidRPr="00AE0E48" w:rsidRDefault="005F0E2E" w:rsidP="004813CB">
      <w:pPr>
        <w:jc w:val="center"/>
        <w:rPr>
          <w:rFonts w:ascii="CCW Cursive Writing 7" w:hAnsi="CCW Cursive Writing 7"/>
          <w:sz w:val="18"/>
          <w:u w:val="single"/>
        </w:rPr>
      </w:pPr>
      <w:r>
        <w:rPr>
          <w:rFonts w:ascii="CCW Cursive Writing 7" w:hAnsi="CCW Cursive Writing 7"/>
          <w:noProof/>
          <w:sz w:val="18"/>
          <w:u w:val="single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D8F9B16" wp14:editId="76E0DB99">
                <wp:simplePos x="0" y="0"/>
                <wp:positionH relativeFrom="margin">
                  <wp:posOffset>3360590</wp:posOffset>
                </wp:positionH>
                <wp:positionV relativeFrom="paragraph">
                  <wp:posOffset>8644</wp:posOffset>
                </wp:positionV>
                <wp:extent cx="2862049" cy="1924334"/>
                <wp:effectExtent l="0" t="0" r="14605" b="457200"/>
                <wp:wrapNone/>
                <wp:docPr id="9" name="Speech Bubble: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2049" cy="1924334"/>
                        </a:xfrm>
                        <a:prstGeom prst="wedgeRectCallout">
                          <a:avLst>
                            <a:gd name="adj1" fmla="val 40267"/>
                            <a:gd name="adj2" fmla="val 71640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6E0D4FE" w14:textId="77777777" w:rsidR="000532C9" w:rsidRDefault="000532C9" w:rsidP="000532C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8F9B16" id="Speech Bubble: Rectangle 9" o:spid="_x0000_s1030" type="#_x0000_t61" style="position:absolute;left:0;text-align:left;margin-left:264.6pt;margin-top:.7pt;width:225.35pt;height:151.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" adj="19498,26274" fillcolor="white [3212]" strokecolor="#1f3763 [1604]" strokeweight="1pt">
                <v:textbox>
                  <w:txbxContent>
                    <w:p w14:paraId="66E0D4FE" w14:textId="77777777" w:rsidR="000532C9" w:rsidRDefault="000532C9" w:rsidP="000532C9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D5D2A0E" w14:textId="0A61B2F2" w:rsidR="004813CB" w:rsidRDefault="004813CB" w:rsidP="004813CB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</w:p>
    <w:p w14:paraId="6A2315AD" w14:textId="2271018E" w:rsidR="004813CB" w:rsidRDefault="004813CB" w:rsidP="004813CB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</w:p>
    <w:p w14:paraId="3B392268" w14:textId="5DE4B642" w:rsidR="004813CB" w:rsidRPr="00AE0E48" w:rsidRDefault="004813CB" w:rsidP="004813CB">
      <w:pPr>
        <w:rPr>
          <w:rFonts w:ascii="CCW Cursive Writing 7" w:hAnsi="CCW Cursive Writing 7"/>
          <w:sz w:val="18"/>
          <w:u w:val="single"/>
        </w:rPr>
      </w:pPr>
    </w:p>
    <w:p w14:paraId="19E9BBC3" w14:textId="6CDB8AF1" w:rsidR="004813CB" w:rsidRPr="00AE0E48" w:rsidRDefault="004813CB" w:rsidP="004813CB">
      <w:pPr>
        <w:rPr>
          <w:rFonts w:ascii="CCW Cursive Writing 7" w:hAnsi="CCW Cursive Writing 7"/>
          <w:sz w:val="18"/>
          <w:u w:val="single"/>
        </w:rPr>
      </w:pPr>
    </w:p>
    <w:p w14:paraId="36D4E25C" w14:textId="2AA113A1" w:rsidR="004813CB" w:rsidRDefault="004813CB" w:rsidP="004813CB"/>
    <w:p w14:paraId="1FFCB7F1" w14:textId="28DF6A37" w:rsidR="004813CB" w:rsidRPr="00BA6EE1" w:rsidRDefault="005F0E2E" w:rsidP="004813CB">
      <w:pPr>
        <w:rPr>
          <w:rFonts w:ascii="CCW Cursive Writing 7" w:hAnsi="CCW Cursive Writing 7"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1DA3F77" wp14:editId="79559705">
                <wp:simplePos x="0" y="0"/>
                <wp:positionH relativeFrom="column">
                  <wp:posOffset>-174037</wp:posOffset>
                </wp:positionH>
                <wp:positionV relativeFrom="paragraph">
                  <wp:posOffset>261990</wp:posOffset>
                </wp:positionV>
                <wp:extent cx="3533775" cy="2343150"/>
                <wp:effectExtent l="19050" t="0" r="47625" b="419100"/>
                <wp:wrapNone/>
                <wp:docPr id="10" name="Thought Bubble: Cloud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33775" cy="2343150"/>
                        </a:xfrm>
                        <a:prstGeom prst="cloudCallout">
                          <a:avLst>
                            <a:gd name="adj1" fmla="val -39718"/>
                            <a:gd name="adj2" fmla="val 63531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D8355F7" w14:textId="3408B2E5" w:rsidR="000532C9" w:rsidRPr="00CA309E" w:rsidRDefault="000532C9" w:rsidP="000532C9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CA309E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How would you improve your meal if you made it again? </w:t>
                            </w:r>
                          </w:p>
                          <w:p w14:paraId="4CC3CA04" w14:textId="0E29D898" w:rsidR="000532C9" w:rsidRDefault="000532C9" w:rsidP="000532C9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14:paraId="7666EA39" w14:textId="77777777" w:rsidR="000532C9" w:rsidRPr="000532C9" w:rsidRDefault="000532C9" w:rsidP="000532C9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DA3F77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Thought Bubble: Cloud 10" o:spid="_x0000_s1031" type="#_x0000_t106" style="position:absolute;margin-left:-13.7pt;margin-top:20.65pt;width:278.25pt;height:184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" adj="2221,24523" fillcolor="white [3212]" strokecolor="#1f3763 [1604]" strokeweight="1pt">
                <v:stroke joinstyle="miter"/>
                <v:textbox>
                  <w:txbxContent>
                    <w:p w14:paraId="0D8355F7" w14:textId="3408B2E5" w:rsidR="000532C9" w:rsidRPr="00CA309E" w:rsidRDefault="000532C9" w:rsidP="000532C9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CA309E"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How would you improve your meal if you made it again? </w:t>
                      </w:r>
                    </w:p>
                    <w:p w14:paraId="4CC3CA04" w14:textId="0E29D898" w:rsidR="000532C9" w:rsidRDefault="000532C9" w:rsidP="000532C9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14:paraId="7666EA39" w14:textId="77777777" w:rsidR="000532C9" w:rsidRPr="000532C9" w:rsidRDefault="000532C9" w:rsidP="000532C9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813CB" w:rsidRPr="00BA6EE1">
        <w:rPr>
          <w:rFonts w:ascii="CCW Cursive Writing 7" w:hAnsi="CCW Cursive Writing 7"/>
          <w:sz w:val="20"/>
        </w:rPr>
        <w:t xml:space="preserve">. </w:t>
      </w:r>
    </w:p>
    <w:p w14:paraId="3D296E32" w14:textId="4108C07F" w:rsidR="004813CB" w:rsidRDefault="004813CB" w:rsidP="004813CB"/>
    <w:p w14:paraId="79753F3D" w14:textId="4DE2F22D" w:rsidR="004813CB" w:rsidRDefault="004813CB" w:rsidP="004813CB"/>
    <w:p w14:paraId="22080784" w14:textId="6C66DDA7" w:rsidR="004813CB" w:rsidRPr="00BA6EE1" w:rsidRDefault="005F0E2E" w:rsidP="004813CB">
      <w:pPr>
        <w:rPr>
          <w:rFonts w:ascii="CCW Cursive Writing 7" w:hAnsi="CCW Cursive Writing 7"/>
          <w:sz w:val="20"/>
        </w:rPr>
      </w:pPr>
      <w:r>
        <w:rPr>
          <w:rFonts w:ascii="CCW Cursive Writing 7" w:hAnsi="CCW Cursive Writing 7"/>
          <w:noProof/>
          <w:sz w:val="18"/>
          <w:u w:val="single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E5DBB66" wp14:editId="6D2258FC">
                <wp:simplePos x="0" y="0"/>
                <wp:positionH relativeFrom="margin">
                  <wp:posOffset>3647174</wp:posOffset>
                </wp:positionH>
                <wp:positionV relativeFrom="paragraph">
                  <wp:posOffset>130194</wp:posOffset>
                </wp:positionV>
                <wp:extent cx="2725572" cy="2754289"/>
                <wp:effectExtent l="0" t="0" r="17780" b="655955"/>
                <wp:wrapNone/>
                <wp:docPr id="11" name="Speech Bubble: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25572" cy="2754289"/>
                        </a:xfrm>
                        <a:prstGeom prst="wedgeRectCallout">
                          <a:avLst>
                            <a:gd name="adj1" fmla="val 40267"/>
                            <a:gd name="adj2" fmla="val 71640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97DF0E2" w14:textId="77777777" w:rsidR="000532C9" w:rsidRDefault="000532C9" w:rsidP="000532C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5DBB66" id="Speech Bubble: Rectangle 11" o:spid="_x0000_s1032" type="#_x0000_t61" style="position:absolute;margin-left:287.2pt;margin-top:10.25pt;width:214.6pt;height:216.8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" adj="19498,26274" fillcolor="white [3212]" strokecolor="#1f3763 [1604]" strokeweight="1pt">
                <v:textbox>
                  <w:txbxContent>
                    <w:p w14:paraId="197DF0E2" w14:textId="77777777" w:rsidR="000532C9" w:rsidRDefault="000532C9" w:rsidP="000532C9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813CB" w:rsidRPr="00BA6EE1">
        <w:rPr>
          <w:rFonts w:ascii="CCW Cursive Writing 7" w:hAnsi="CCW Cursive Writing 7"/>
          <w:sz w:val="20"/>
        </w:rPr>
        <w:t xml:space="preserve">. </w:t>
      </w:r>
    </w:p>
    <w:p w14:paraId="29150C46" w14:textId="4BF76191" w:rsidR="00862519" w:rsidRDefault="00CA309E"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3921D3A" wp14:editId="00F699CA">
                <wp:simplePos x="0" y="0"/>
                <wp:positionH relativeFrom="margin">
                  <wp:align>left</wp:align>
                </wp:positionH>
                <wp:positionV relativeFrom="paragraph">
                  <wp:posOffset>1749207</wp:posOffset>
                </wp:positionV>
                <wp:extent cx="3400425" cy="2238375"/>
                <wp:effectExtent l="19050" t="0" r="47625" b="409575"/>
                <wp:wrapNone/>
                <wp:docPr id="13" name="Thought Bubble: Cloud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0425" cy="2238375"/>
                        </a:xfrm>
                        <a:prstGeom prst="cloudCallout">
                          <a:avLst>
                            <a:gd name="adj1" fmla="val -39718"/>
                            <a:gd name="adj2" fmla="val 63531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1FEAB2D" w14:textId="394C9A82" w:rsidR="00CA309E" w:rsidRDefault="00CA309E" w:rsidP="00CA309E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What did you like about your meal/food? </w:t>
                            </w:r>
                          </w:p>
                          <w:p w14:paraId="4AD04AE3" w14:textId="33D5C241" w:rsidR="00CA309E" w:rsidRDefault="00CA309E" w:rsidP="00CA309E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14:paraId="2A89FEA6" w14:textId="77777777" w:rsidR="00CA309E" w:rsidRDefault="00CA309E" w:rsidP="00CA309E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14:paraId="61F9ADD2" w14:textId="77777777" w:rsidR="00CA309E" w:rsidRPr="000532C9" w:rsidRDefault="00CA309E" w:rsidP="00CA309E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921D3A" id="Thought Bubble: Cloud 13" o:spid="_x0000_s1033" type="#_x0000_t106" style="position:absolute;margin-left:0;margin-top:137.75pt;width:267.75pt;height:176.25pt;z-index:25167769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" adj="2221,24523" fillcolor="white [3212]" strokecolor="#1f3763 [1604]" strokeweight="1pt">
                <v:stroke joinstyle="miter"/>
                <v:textbox>
                  <w:txbxContent>
                    <w:p w14:paraId="41FEAB2D" w14:textId="394C9A82" w:rsidR="00CA309E" w:rsidRDefault="00CA309E" w:rsidP="00CA309E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What did you like about your meal/food? </w:t>
                      </w:r>
                    </w:p>
                    <w:p w14:paraId="4AD04AE3" w14:textId="33D5C241" w:rsidR="00CA309E" w:rsidRDefault="00CA309E" w:rsidP="00CA309E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14:paraId="2A89FEA6" w14:textId="77777777" w:rsidR="00CA309E" w:rsidRDefault="00CA309E" w:rsidP="00CA309E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14:paraId="61F9ADD2" w14:textId="77777777" w:rsidR="00CA309E" w:rsidRPr="000532C9" w:rsidRDefault="00CA309E" w:rsidP="00CA309E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862519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953072"/>
    <w:multiLevelType w:val="hybridMultilevel"/>
    <w:tmpl w:val="A80C4A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13CB"/>
    <w:rsid w:val="000532C9"/>
    <w:rsid w:val="0022732F"/>
    <w:rsid w:val="004813CB"/>
    <w:rsid w:val="005F0E2E"/>
    <w:rsid w:val="00604DDC"/>
    <w:rsid w:val="009140B6"/>
    <w:rsid w:val="0098091C"/>
    <w:rsid w:val="00AC77A1"/>
    <w:rsid w:val="00B854E4"/>
    <w:rsid w:val="00BC2596"/>
    <w:rsid w:val="00CA309E"/>
    <w:rsid w:val="00D50137"/>
    <w:rsid w:val="00DF1C2F"/>
    <w:rsid w:val="00E25E54"/>
    <w:rsid w:val="00F46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A78D2B"/>
  <w15:chartTrackingRefBased/>
  <w15:docId w15:val="{B4F008B7-AEA6-49D1-A037-6B86D7641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813CB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13CB"/>
    <w:pPr>
      <w:ind w:left="720"/>
      <w:contextualSpacing/>
    </w:pPr>
  </w:style>
  <w:style w:type="paragraph" w:styleId="NoSpacing">
    <w:name w:val="No Spacing"/>
    <w:uiPriority w:val="1"/>
    <w:qFormat/>
    <w:rsid w:val="004813C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5A4FA96E</Template>
  <TotalTime>18</TotalTime>
  <Pages>2</Pages>
  <Words>165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Emma Cooper</cp:lastModifiedBy>
  <cp:revision>11</cp:revision>
  <cp:lastPrinted>2020-10-21T15:31:00Z</cp:lastPrinted>
  <dcterms:created xsi:type="dcterms:W3CDTF">2020-10-19T17:39:00Z</dcterms:created>
  <dcterms:modified xsi:type="dcterms:W3CDTF">2020-10-21T15:33:00Z</dcterms:modified>
</cp:coreProperties>
</file>