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7E6C56C9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>Friday</w:t>
      </w:r>
      <w:r w:rsidR="00703380">
        <w:rPr>
          <w:rFonts w:ascii="XCCW Joined 7a" w:hAnsi="XCCW Joined 7a"/>
          <w:b/>
          <w:sz w:val="18"/>
          <w:u w:val="single"/>
        </w:rPr>
        <w:t xml:space="preserve"> 11</w:t>
      </w:r>
      <w:r w:rsidR="00703380" w:rsidRPr="00703380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703380">
        <w:rPr>
          <w:rFonts w:ascii="XCCW Joined 7a" w:hAnsi="XCCW Joined 7a"/>
          <w:b/>
          <w:sz w:val="18"/>
          <w:u w:val="single"/>
        </w:rPr>
        <w:t xml:space="preserve"> June </w:t>
      </w:r>
    </w:p>
    <w:p w14:paraId="4A96101F" w14:textId="51E18483" w:rsidR="00473A99" w:rsidRPr="00344865" w:rsidRDefault="0001302C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317B0D0E">
                <wp:simplePos x="0" y="0"/>
                <wp:positionH relativeFrom="margin">
                  <wp:posOffset>3185160</wp:posOffset>
                </wp:positionH>
                <wp:positionV relativeFrom="paragraph">
                  <wp:posOffset>264795</wp:posOffset>
                </wp:positionV>
                <wp:extent cx="3152140" cy="1933575"/>
                <wp:effectExtent l="0" t="0" r="1016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14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ACC84" w14:textId="668EBE9D" w:rsidR="001E79D3" w:rsidRPr="006604A8" w:rsidRDefault="00473A99" w:rsidP="006604A8">
                            <w:pPr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E79D3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P.E is now Mon and Weds-</w:t>
                            </w:r>
                            <w:r w:rsidR="003E443A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t-shirts must be worn under Leavers hoodies please. </w:t>
                            </w:r>
                          </w:p>
                          <w:p w14:paraId="28E0C8A5" w14:textId="53701378" w:rsidR="00DA1D37" w:rsidRPr="0001302C" w:rsidRDefault="001B1CA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Mon 14</w:t>
                            </w:r>
                            <w:r w:rsidRPr="001B1CA7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="0001302C" w:rsidRPr="0001302C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Geography trip for </w:t>
                            </w:r>
                            <w: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final two </w:t>
                            </w:r>
                            <w:bookmarkStart w:id="0" w:name="_GoBack"/>
                            <w:bookmarkEnd w:id="0"/>
                            <w:r w:rsidR="0001302C" w:rsidRPr="0001302C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groups- </w:t>
                            </w:r>
                            <w:r w:rsidR="0001302C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letter has been sent.</w:t>
                            </w: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0.8pt;margin-top:20.85pt;width:248.2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" fillcolor="white [3201]" strokeweight=".5pt">
                <v:textbox>
                  <w:txbxContent>
                    <w:p w14:paraId="045ACC84" w14:textId="668EBE9D" w:rsidR="001E79D3" w:rsidRPr="006604A8" w:rsidRDefault="00473A99" w:rsidP="006604A8">
                      <w:pPr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="001E79D3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P.E is now Mon and Weds-</w:t>
                      </w:r>
                      <w:r w:rsidR="003E443A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t-shirts must be worn under Leavers hoodies please. </w:t>
                      </w:r>
                    </w:p>
                    <w:p w14:paraId="28E0C8A5" w14:textId="53701378" w:rsidR="00DA1D37" w:rsidRPr="0001302C" w:rsidRDefault="001B1CA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Mon 14</w:t>
                      </w:r>
                      <w:r w:rsidRPr="001B1CA7">
                        <w:rPr>
                          <w:rFonts w:ascii="XCCW Joined 7a" w:hAnsi="XCCW Joined 7a" w:cstheme="minorHAnsi"/>
                          <w:sz w:val="18"/>
                          <w:szCs w:val="18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-</w:t>
                      </w:r>
                      <w:r w:rsidR="0001302C" w:rsidRPr="0001302C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Geography trip for </w:t>
                      </w:r>
                      <w: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final two </w:t>
                      </w:r>
                      <w:bookmarkStart w:id="1" w:name="_GoBack"/>
                      <w:bookmarkEnd w:id="1"/>
                      <w:r w:rsidR="0001302C" w:rsidRPr="0001302C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groups- </w:t>
                      </w:r>
                      <w:r w:rsidR="0001302C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letter has been sent.</w:t>
                      </w: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67A1"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2DE129C6">
                <wp:simplePos x="0" y="0"/>
                <wp:positionH relativeFrom="margin">
                  <wp:posOffset>-129540</wp:posOffset>
                </wp:positionH>
                <wp:positionV relativeFrom="paragraph">
                  <wp:posOffset>283845</wp:posOffset>
                </wp:positionV>
                <wp:extent cx="3223895" cy="1924050"/>
                <wp:effectExtent l="0" t="0" r="1460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5A67E250" w14:textId="1B054C72" w:rsidR="004567A1" w:rsidRDefault="00393EA3" w:rsidP="004567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393EA3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We</w:t>
                            </w:r>
                            <w:r w:rsidR="004567A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revised co-ordinates and scaling in maths </w:t>
                            </w:r>
                          </w:p>
                          <w:p w14:paraId="265DB3F7" w14:textId="3E3819A7" w:rsidR="00393EA3" w:rsidRDefault="004567A1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We wrote a free verse poem about the nature of God for our R.E assessment.</w:t>
                            </w:r>
                          </w:p>
                          <w:p w14:paraId="093CE626" w14:textId="3AC9A82C" w:rsidR="004567A1" w:rsidRPr="00393EA3" w:rsidRDefault="004567A1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practised our volleyball skills in P.E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10.2pt;margin-top:22.35pt;width:253.85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5A67E250" w14:textId="1B054C72" w:rsidR="004567A1" w:rsidRDefault="00393EA3" w:rsidP="004567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393EA3">
                        <w:rPr>
                          <w:rFonts w:ascii="XCCW Joined 7a" w:hAnsi="XCCW Joined 7a"/>
                          <w:sz w:val="20"/>
                          <w:szCs w:val="24"/>
                        </w:rPr>
                        <w:t>We</w:t>
                      </w:r>
                      <w:r w:rsidR="004567A1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revised co-ordinates and scaling in maths </w:t>
                      </w:r>
                    </w:p>
                    <w:p w14:paraId="265DB3F7" w14:textId="3E3819A7" w:rsidR="00393EA3" w:rsidRDefault="004567A1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>We wrote a free verse poem about the nature of God for our R.E assessment.</w:t>
                      </w:r>
                    </w:p>
                    <w:p w14:paraId="093CE626" w14:textId="3AC9A82C" w:rsidR="004567A1" w:rsidRPr="00393EA3" w:rsidRDefault="004567A1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practised our volleyball skills in P.E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EB610A">
        <w:rPr>
          <w:rFonts w:ascii="XCCW Joined 7a" w:hAnsi="XCCW Joined 7a"/>
          <w:sz w:val="18"/>
          <w:u w:val="single"/>
        </w:rPr>
        <w:t>1</w:t>
      </w:r>
      <w:r w:rsidR="00703380">
        <w:rPr>
          <w:rFonts w:ascii="XCCW Joined 7a" w:hAnsi="XCCW Joined 7a"/>
          <w:sz w:val="18"/>
          <w:u w:val="single"/>
        </w:rPr>
        <w:t>6</w:t>
      </w:r>
      <w:r w:rsidR="00EB610A">
        <w:rPr>
          <w:rFonts w:ascii="XCCW Joined 7a" w:hAnsi="XCCW Joined 7a"/>
          <w:sz w:val="18"/>
          <w:u w:val="single"/>
        </w:rPr>
        <w:t>th</w:t>
      </w:r>
      <w:r w:rsidR="006604A8">
        <w:rPr>
          <w:rFonts w:ascii="XCCW Joined 7a" w:hAnsi="XCCW Joined 7a"/>
          <w:sz w:val="18"/>
          <w:u w:val="single"/>
        </w:rPr>
        <w:t xml:space="preserve"> May 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7777B22A" w14:textId="77777777" w:rsidR="006C57FE" w:rsidRDefault="006C57FE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69944068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A0406E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3BE8A1AA" w:rsidR="00473A99" w:rsidRPr="00A0406E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A0406E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 w:rsidRPr="00A0406E">
        <w:rPr>
          <w:rFonts w:ascii="XCCW Joined 7a" w:hAnsi="XCCW Joined 7a"/>
          <w:noProof/>
          <w:sz w:val="20"/>
          <w:szCs w:val="20"/>
          <w:lang w:eastAsia="en-GB"/>
        </w:rPr>
        <w:t>.</w:t>
      </w:r>
      <w:r w:rsidR="00EB610A">
        <w:rPr>
          <w:rFonts w:ascii="XCCW Joined 7a" w:hAnsi="XCCW Joined 7a"/>
          <w:noProof/>
          <w:sz w:val="20"/>
          <w:szCs w:val="20"/>
          <w:lang w:eastAsia="en-GB"/>
        </w:rPr>
        <w:t xml:space="preserve"> Please complete the reading log sheet. </w:t>
      </w:r>
    </w:p>
    <w:p w14:paraId="49F63A1D" w14:textId="77777777" w:rsidR="003C6F36" w:rsidRPr="00A0406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1E3BBE01" w:rsidR="00C27E90" w:rsidRPr="0001302C" w:rsidRDefault="00473A99" w:rsidP="0001302C">
      <w:pPr>
        <w:rPr>
          <w:rFonts w:ascii="XCCW Joined 7a" w:hAnsi="XCCW Joined 7a"/>
          <w:sz w:val="20"/>
          <w:szCs w:val="20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01302C" w:rsidRPr="006A6F3D">
        <w:rPr>
          <w:rFonts w:ascii="XCCW Joined 7a" w:hAnsi="XCCW Joined 7a"/>
          <w:sz w:val="20"/>
          <w:szCs w:val="20"/>
        </w:rPr>
        <w:t xml:space="preserve">Summer 2 </w:t>
      </w:r>
      <w:proofErr w:type="spellStart"/>
      <w:r w:rsidR="0001302C" w:rsidRPr="006A6F3D">
        <w:rPr>
          <w:rFonts w:ascii="XCCW Joined 7a" w:hAnsi="XCCW Joined 7a"/>
          <w:sz w:val="20"/>
          <w:szCs w:val="20"/>
        </w:rPr>
        <w:t>Wk</w:t>
      </w:r>
      <w:proofErr w:type="spellEnd"/>
      <w:r w:rsidR="0001302C" w:rsidRPr="006A6F3D">
        <w:rPr>
          <w:rFonts w:ascii="XCCW Joined 7a" w:hAnsi="XCCW Joined 7a"/>
          <w:sz w:val="20"/>
          <w:szCs w:val="20"/>
        </w:rPr>
        <w:t xml:space="preserve"> 3</w:t>
      </w:r>
      <w:r w:rsidR="0001302C">
        <w:rPr>
          <w:rFonts w:ascii="XCCW Joined 7a" w:hAnsi="XCCW Joined 7a"/>
          <w:sz w:val="20"/>
          <w:szCs w:val="20"/>
        </w:rPr>
        <w:t xml:space="preserve"> </w:t>
      </w:r>
      <w:r w:rsidR="0001302C" w:rsidRPr="006A6F3D">
        <w:rPr>
          <w:rFonts w:ascii="XCCW Joined 7a" w:hAnsi="XCCW Joined 7a"/>
          <w:sz w:val="20"/>
          <w:szCs w:val="20"/>
        </w:rPr>
        <w:t>Tested 18</w:t>
      </w:r>
      <w:r w:rsidR="0001302C" w:rsidRPr="006A6F3D">
        <w:rPr>
          <w:rFonts w:ascii="XCCW Joined 7a" w:hAnsi="XCCW Joined 7a"/>
          <w:sz w:val="20"/>
          <w:szCs w:val="20"/>
          <w:vertAlign w:val="superscript"/>
        </w:rPr>
        <w:t>th</w:t>
      </w:r>
      <w:r w:rsidR="0001302C" w:rsidRPr="006A6F3D">
        <w:rPr>
          <w:rFonts w:ascii="XCCW Joined 7a" w:hAnsi="XCCW Joined 7a"/>
          <w:sz w:val="20"/>
          <w:szCs w:val="20"/>
        </w:rPr>
        <w:t xml:space="preserve"> June </w:t>
      </w:r>
      <w:proofErr w:type="spellStart"/>
      <w:r w:rsidR="0001302C" w:rsidRPr="006A6F3D">
        <w:rPr>
          <w:rStyle w:val="A14"/>
        </w:rPr>
        <w:t>Yr</w:t>
      </w:r>
      <w:proofErr w:type="spellEnd"/>
      <w:r w:rsidR="0001302C" w:rsidRPr="006A6F3D">
        <w:rPr>
          <w:rStyle w:val="A14"/>
        </w:rPr>
        <w:t xml:space="preserve"> 5/6 spelling words- revision</w:t>
      </w:r>
      <w:r w:rsidR="0001302C" w:rsidRPr="00A0406E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 </w:t>
      </w:r>
      <w:r w:rsidR="00C27E90" w:rsidRPr="00A0406E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Remember you should be doing at least half a page of practise in your homework book! </w:t>
      </w:r>
    </w:p>
    <w:p w14:paraId="4D06D5A0" w14:textId="2332F2EA" w:rsidR="006B5EB6" w:rsidRPr="0001302C" w:rsidRDefault="0001302C" w:rsidP="00473A99">
      <w:pPr>
        <w:rPr>
          <w:rFonts w:ascii="CCW Cursive Writing 7" w:hAnsi="CCW Cursive Writing 7"/>
          <w:sz w:val="18"/>
        </w:rPr>
      </w:pPr>
      <w:r>
        <w:rPr>
          <w:rFonts w:ascii="XCCW Joined 7a" w:hAnsi="XCCW Joined 7a"/>
          <w:b/>
          <w:sz w:val="20"/>
          <w:szCs w:val="20"/>
        </w:rPr>
        <w:t xml:space="preserve">Maths- </w:t>
      </w:r>
      <w:r w:rsidRPr="0001302C">
        <w:rPr>
          <w:rFonts w:ascii="XCCW Joined 7a" w:hAnsi="XCCW Joined 7a"/>
          <w:sz w:val="20"/>
          <w:szCs w:val="20"/>
        </w:rPr>
        <w:t xml:space="preserve">pages 8, 15, 39 and 41- this is all revision! </w:t>
      </w:r>
      <w:r>
        <w:rPr>
          <w:rFonts w:ascii="XCCW Joined 7a" w:hAnsi="XCCW Joined 7a"/>
          <w:sz w:val="20"/>
          <w:szCs w:val="20"/>
        </w:rPr>
        <w:t xml:space="preserve">Set a timer and do as much as you can in 45 minutes! (Triangles- </w:t>
      </w:r>
      <w:proofErr w:type="spellStart"/>
      <w:r>
        <w:rPr>
          <w:rFonts w:ascii="XCCW Joined 7a" w:hAnsi="XCCW Joined 7a"/>
          <w:sz w:val="20"/>
          <w:szCs w:val="20"/>
        </w:rPr>
        <w:t>Timestable</w:t>
      </w:r>
      <w:proofErr w:type="spellEnd"/>
      <w:r>
        <w:rPr>
          <w:rFonts w:ascii="XCCW Joined 7a" w:hAnsi="XCCW Joined 7a"/>
          <w:sz w:val="20"/>
          <w:szCs w:val="20"/>
        </w:rPr>
        <w:t xml:space="preserve"> Rockstar practice and page 39 only) </w:t>
      </w:r>
    </w:p>
    <w:p w14:paraId="626E17C7" w14:textId="39F632A1" w:rsidR="006B5EB6" w:rsidRDefault="006B5EB6" w:rsidP="00473A99">
      <w:pPr>
        <w:rPr>
          <w:rFonts w:ascii="CCW Cursive Writing 7" w:hAnsi="CCW Cursive Writing 7"/>
          <w:sz w:val="18"/>
        </w:rPr>
      </w:pPr>
    </w:p>
    <w:p w14:paraId="07DBB126" w14:textId="7181E729" w:rsidR="006B5EB6" w:rsidRDefault="006B5EB6" w:rsidP="00473A99">
      <w:pPr>
        <w:rPr>
          <w:rFonts w:ascii="CCW Cursive Writing 7" w:hAnsi="CCW Cursive Writing 7"/>
          <w:sz w:val="18"/>
        </w:rPr>
      </w:pPr>
    </w:p>
    <w:p w14:paraId="1696555A" w14:textId="45A1C50C" w:rsidR="006B5EB6" w:rsidRDefault="006B5EB6" w:rsidP="00473A99">
      <w:pPr>
        <w:rPr>
          <w:rFonts w:ascii="CCW Cursive Writing 7" w:hAnsi="CCW Cursive Writing 7"/>
          <w:sz w:val="18"/>
        </w:rPr>
      </w:pP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A80028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1302C"/>
    <w:rsid w:val="00044C29"/>
    <w:rsid w:val="00094214"/>
    <w:rsid w:val="000B4D30"/>
    <w:rsid w:val="000C2B16"/>
    <w:rsid w:val="000E070D"/>
    <w:rsid w:val="000F5A7C"/>
    <w:rsid w:val="00104283"/>
    <w:rsid w:val="00127368"/>
    <w:rsid w:val="00127AC4"/>
    <w:rsid w:val="00156391"/>
    <w:rsid w:val="001A692B"/>
    <w:rsid w:val="001B1CA7"/>
    <w:rsid w:val="001C46C1"/>
    <w:rsid w:val="001C5862"/>
    <w:rsid w:val="001E61E9"/>
    <w:rsid w:val="001E79D3"/>
    <w:rsid w:val="001F60C3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3EA3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567A1"/>
    <w:rsid w:val="00464442"/>
    <w:rsid w:val="00470588"/>
    <w:rsid w:val="00473A99"/>
    <w:rsid w:val="0047690B"/>
    <w:rsid w:val="004A6761"/>
    <w:rsid w:val="004B0623"/>
    <w:rsid w:val="004F3B62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04A8"/>
    <w:rsid w:val="00663275"/>
    <w:rsid w:val="00665254"/>
    <w:rsid w:val="006759B5"/>
    <w:rsid w:val="00691D63"/>
    <w:rsid w:val="00691EE1"/>
    <w:rsid w:val="006B5EB6"/>
    <w:rsid w:val="006C57FE"/>
    <w:rsid w:val="006C6A28"/>
    <w:rsid w:val="006D2A0B"/>
    <w:rsid w:val="006D4A09"/>
    <w:rsid w:val="00702297"/>
    <w:rsid w:val="00703077"/>
    <w:rsid w:val="00703380"/>
    <w:rsid w:val="00711890"/>
    <w:rsid w:val="00743C3F"/>
    <w:rsid w:val="00755D7B"/>
    <w:rsid w:val="00760BC0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72D0"/>
    <w:rsid w:val="008802FF"/>
    <w:rsid w:val="00890CD6"/>
    <w:rsid w:val="00896833"/>
    <w:rsid w:val="00897655"/>
    <w:rsid w:val="008B1E0B"/>
    <w:rsid w:val="008B40D5"/>
    <w:rsid w:val="008B422B"/>
    <w:rsid w:val="008D6C7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0406E"/>
    <w:rsid w:val="00A22662"/>
    <w:rsid w:val="00A23BCC"/>
    <w:rsid w:val="00A26727"/>
    <w:rsid w:val="00A33433"/>
    <w:rsid w:val="00A742FB"/>
    <w:rsid w:val="00A80028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B610A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09"/>
    <w:rPr>
      <w:color w:val="605E5C"/>
      <w:shd w:val="clear" w:color="auto" w:fill="E1DFDD"/>
    </w:rPr>
  </w:style>
  <w:style w:type="character" w:customStyle="1" w:styleId="A14">
    <w:name w:val="A1_4"/>
    <w:uiPriority w:val="99"/>
    <w:rsid w:val="0001302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8F45B9B6</Template>
  <TotalTime>7</TotalTime>
  <Pages>2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7</cp:revision>
  <cp:lastPrinted>2021-06-10T07:17:00Z</cp:lastPrinted>
  <dcterms:created xsi:type="dcterms:W3CDTF">2021-06-10T07:09:00Z</dcterms:created>
  <dcterms:modified xsi:type="dcterms:W3CDTF">2021-06-10T07:18:00Z</dcterms:modified>
</cp:coreProperties>
</file>