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43F" w:rsidRPr="00AE0E48" w:rsidRDefault="007A743F" w:rsidP="007A743F">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07D11D4B" wp14:editId="7C5D7140">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29148" id="Rectangle 5"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7A743F" w:rsidRPr="00AE0E48" w:rsidRDefault="007A743F" w:rsidP="007A743F">
      <w:pPr>
        <w:jc w:val="center"/>
        <w:rPr>
          <w:rFonts w:ascii="CCW Cursive Writing 7" w:hAnsi="CCW Cursive Writing 7"/>
          <w:sz w:val="18"/>
          <w:u w:val="single"/>
        </w:rPr>
      </w:pPr>
      <w:r>
        <w:rPr>
          <w:rFonts w:ascii="CCW Cursive Writing 7" w:hAnsi="CCW Cursive Writing 7"/>
          <w:sz w:val="18"/>
          <w:u w:val="single"/>
        </w:rPr>
        <w:t>Week Beginning: 10.02.20</w:t>
      </w:r>
    </w:p>
    <w:p w:rsidR="007A743F" w:rsidRDefault="007A743F" w:rsidP="007A743F">
      <w:pPr>
        <w:jc w:val="center"/>
        <w:rPr>
          <w:rFonts w:ascii="CCW Cursive Writing 7" w:hAnsi="CCW Cursive Writing 7"/>
          <w:b/>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27CEAE7F" wp14:editId="3F08F68F">
                <wp:simplePos x="0" y="0"/>
                <wp:positionH relativeFrom="margin">
                  <wp:align>left</wp:align>
                </wp:positionH>
                <wp:positionV relativeFrom="paragraph">
                  <wp:posOffset>264160</wp:posOffset>
                </wp:positionV>
                <wp:extent cx="4171950" cy="29813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4171950" cy="2981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743F" w:rsidRDefault="007A743F" w:rsidP="007A743F">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7A743F" w:rsidRDefault="007A743F" w:rsidP="007A743F">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This week we have been journalists writing our own newspaper reports on the Mt St Helens eruption. </w:t>
                            </w:r>
                          </w:p>
                          <w:p w:rsidR="007A743F" w:rsidRDefault="007A743F" w:rsidP="007A743F">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also been writing our own narratives with a flashback relating to the class text: Kensuke’s Kingdom. </w:t>
                            </w:r>
                          </w:p>
                          <w:p w:rsidR="007A743F" w:rsidRDefault="007A743F" w:rsidP="007A743F">
                            <w:pPr>
                              <w:ind w:left="360"/>
                              <w:rPr>
                                <w:rFonts w:ascii="CCW Cursive Writing 7" w:hAnsi="CCW Cursive Writing 7" w:cs="Times New Roman"/>
                                <w:b/>
                                <w:sz w:val="16"/>
                                <w:szCs w:val="24"/>
                              </w:rPr>
                            </w:pPr>
                            <w:r>
                              <w:rPr>
                                <w:rFonts w:ascii="CCW Cursive Writing 7" w:hAnsi="CCW Cursive Writing 7" w:cs="Times New Roman"/>
                                <w:b/>
                                <w:sz w:val="16"/>
                                <w:szCs w:val="24"/>
                              </w:rPr>
                              <w:t>We have continued our gymnastics lessons with our specialist coach and these lessons will continue after half term so children will need their indoor PE kits back in school for Wednesday 26</w:t>
                            </w:r>
                            <w:r w:rsidRPr="007A743F">
                              <w:rPr>
                                <w:rFonts w:ascii="CCW Cursive Writing 7" w:hAnsi="CCW Cursive Writing 7" w:cs="Times New Roman"/>
                                <w:b/>
                                <w:sz w:val="16"/>
                                <w:szCs w:val="24"/>
                                <w:vertAlign w:val="superscript"/>
                              </w:rPr>
                              <w:t>th</w:t>
                            </w:r>
                            <w:r>
                              <w:rPr>
                                <w:rFonts w:ascii="CCW Cursive Writing 7" w:hAnsi="CCW Cursive Writing 7" w:cs="Times New Roman"/>
                                <w:b/>
                                <w:sz w:val="16"/>
                                <w:szCs w:val="24"/>
                              </w:rPr>
                              <w:t xml:space="preserve"> February.</w:t>
                            </w:r>
                          </w:p>
                          <w:p w:rsidR="007A743F" w:rsidRPr="003F5047" w:rsidRDefault="007A743F" w:rsidP="007A743F">
                            <w:pPr>
                              <w:ind w:left="360"/>
                              <w:rPr>
                                <w:rFonts w:ascii="CCW Cursive Writing 7" w:hAnsi="CCW Cursive Writing 7" w:cs="Times New Roman"/>
                                <w:b/>
                                <w:sz w:val="16"/>
                                <w:szCs w:val="24"/>
                              </w:rPr>
                            </w:pPr>
                          </w:p>
                          <w:p w:rsidR="007A743F" w:rsidRPr="00AE0E48" w:rsidRDefault="007A743F" w:rsidP="007A743F">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CEAE7F" id="_x0000_t202" coordsize="21600,21600" o:spt="202" path="m,l,21600r21600,l21600,xe">
                <v:stroke joinstyle="miter"/>
                <v:path gradientshapeok="t" o:connecttype="rect"/>
              </v:shapetype>
              <v:shape id="Text Box 6" o:spid="_x0000_s1026" type="#_x0000_t202" style="position:absolute;left:0;text-align:left;margin-left:0;margin-top:20.8pt;width:328.5pt;height:23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" fillcolor="white [3201]" strokeweight=".5pt">
                <v:textbox>
                  <w:txbxContent>
                    <w:p w:rsidR="007A743F" w:rsidRDefault="007A743F" w:rsidP="007A743F">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7A743F" w:rsidRDefault="007A743F" w:rsidP="007A743F">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This week we have been journalists writing our own newspaper reports on the Mt St Helens eruption. </w:t>
                      </w:r>
                    </w:p>
                    <w:p w:rsidR="007A743F" w:rsidRDefault="007A743F" w:rsidP="007A743F">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also been writing our own narratives with a flashback relating to the class text: Kensuke’s Kingdom. </w:t>
                      </w:r>
                    </w:p>
                    <w:p w:rsidR="007A743F" w:rsidRDefault="007A743F" w:rsidP="007A743F">
                      <w:pPr>
                        <w:ind w:left="360"/>
                        <w:rPr>
                          <w:rFonts w:ascii="CCW Cursive Writing 7" w:hAnsi="CCW Cursive Writing 7" w:cs="Times New Roman"/>
                          <w:b/>
                          <w:sz w:val="16"/>
                          <w:szCs w:val="24"/>
                        </w:rPr>
                      </w:pPr>
                      <w:r>
                        <w:rPr>
                          <w:rFonts w:ascii="CCW Cursive Writing 7" w:hAnsi="CCW Cursive Writing 7" w:cs="Times New Roman"/>
                          <w:b/>
                          <w:sz w:val="16"/>
                          <w:szCs w:val="24"/>
                        </w:rPr>
                        <w:t>We have continued our gymnastics lessons with our specialist coach and these lessons will continue after half term so children will need their indoor PE kits back in school for Wednesday 26</w:t>
                      </w:r>
                      <w:r w:rsidRPr="007A743F">
                        <w:rPr>
                          <w:rFonts w:ascii="CCW Cursive Writing 7" w:hAnsi="CCW Cursive Writing 7" w:cs="Times New Roman"/>
                          <w:b/>
                          <w:sz w:val="16"/>
                          <w:szCs w:val="24"/>
                          <w:vertAlign w:val="superscript"/>
                        </w:rPr>
                        <w:t>th</w:t>
                      </w:r>
                      <w:r>
                        <w:rPr>
                          <w:rFonts w:ascii="CCW Cursive Writing 7" w:hAnsi="CCW Cursive Writing 7" w:cs="Times New Roman"/>
                          <w:b/>
                          <w:sz w:val="16"/>
                          <w:szCs w:val="24"/>
                        </w:rPr>
                        <w:t xml:space="preserve"> February.</w:t>
                      </w:r>
                    </w:p>
                    <w:p w:rsidR="007A743F" w:rsidRPr="003F5047" w:rsidRDefault="007A743F" w:rsidP="007A743F">
                      <w:pPr>
                        <w:ind w:left="360"/>
                        <w:rPr>
                          <w:rFonts w:ascii="CCW Cursive Writing 7" w:hAnsi="CCW Cursive Writing 7" w:cs="Times New Roman"/>
                          <w:b/>
                          <w:sz w:val="16"/>
                          <w:szCs w:val="24"/>
                        </w:rPr>
                      </w:pPr>
                    </w:p>
                    <w:p w:rsidR="007A743F" w:rsidRPr="00AE0E48" w:rsidRDefault="007A743F" w:rsidP="007A743F">
                      <w:pPr>
                        <w:rPr>
                          <w:rFonts w:ascii="Jarman" w:hAnsi="Jarman"/>
                          <w:b/>
                          <w:szCs w:val="24"/>
                        </w:rPr>
                      </w:pPr>
                    </w:p>
                  </w:txbxContent>
                </v:textbox>
                <w10:wrap anchorx="margin"/>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26</w:t>
      </w:r>
      <w:proofErr w:type="gramStart"/>
      <w:r w:rsidRPr="007A743F">
        <w:rPr>
          <w:rFonts w:ascii="CCW Cursive Writing 7" w:hAnsi="CCW Cursive Writing 7"/>
          <w:b/>
          <w:sz w:val="18"/>
          <w:u w:val="single"/>
          <w:vertAlign w:val="superscript"/>
        </w:rPr>
        <w:t>th</w:t>
      </w:r>
      <w:r>
        <w:rPr>
          <w:rFonts w:ascii="CCW Cursive Writing 7" w:hAnsi="CCW Cursive Writing 7"/>
          <w:b/>
          <w:sz w:val="18"/>
          <w:u w:val="single"/>
        </w:rPr>
        <w:t xml:space="preserve">  February</w:t>
      </w:r>
      <w:proofErr w:type="gramEnd"/>
      <w:r>
        <w:rPr>
          <w:rFonts w:ascii="CCW Cursive Writing 7" w:hAnsi="CCW Cursive Writing 7"/>
          <w:b/>
          <w:sz w:val="18"/>
          <w:u w:val="single"/>
        </w:rPr>
        <w:t xml:space="preserve"> </w:t>
      </w:r>
    </w:p>
    <w:p w:rsidR="007A743F" w:rsidRPr="00AE0E48" w:rsidRDefault="007A743F" w:rsidP="007A743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55E79D2C" wp14:editId="318576EE">
                <wp:simplePos x="0" y="0"/>
                <wp:positionH relativeFrom="column">
                  <wp:posOffset>4299585</wp:posOffset>
                </wp:positionH>
                <wp:positionV relativeFrom="paragraph">
                  <wp:posOffset>11429</wp:posOffset>
                </wp:positionV>
                <wp:extent cx="2028825" cy="27527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028825" cy="2752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743F" w:rsidRPr="007A743F" w:rsidRDefault="007A743F" w:rsidP="007A743F">
                            <w:pPr>
                              <w:rPr>
                                <w:rFonts w:ascii="CCW Cursive Writing 7" w:hAnsi="CCW Cursive Writing 7" w:cs="Times New Roman"/>
                                <w:b/>
                                <w:sz w:val="24"/>
                                <w:szCs w:val="24"/>
                                <w:u w:val="single"/>
                              </w:rPr>
                            </w:pPr>
                            <w:r w:rsidRPr="007A743F">
                              <w:rPr>
                                <w:rFonts w:ascii="CCW Cursive Writing 7" w:hAnsi="CCW Cursive Writing 7"/>
                                <w:b/>
                                <w:sz w:val="20"/>
                                <w:szCs w:val="24"/>
                                <w:u w:val="single"/>
                              </w:rPr>
                              <w:t>After Half Term:</w:t>
                            </w:r>
                          </w:p>
                          <w:p w:rsidR="007A743F" w:rsidRDefault="007A743F" w:rsidP="007A743F">
                            <w:pPr>
                              <w:ind w:left="360"/>
                              <w:rPr>
                                <w:rFonts w:ascii="CCW Cursive Writing 7" w:hAnsi="CCW Cursive Writing 7"/>
                                <w:b/>
                                <w:sz w:val="16"/>
                                <w:szCs w:val="24"/>
                              </w:rPr>
                            </w:pPr>
                            <w:r>
                              <w:rPr>
                                <w:rFonts w:ascii="CCW Cursive Writing 7" w:hAnsi="CCW Cursive Writing 7"/>
                                <w:b/>
                                <w:sz w:val="16"/>
                                <w:szCs w:val="24"/>
                              </w:rPr>
                              <w:t>Don’t forget World Book day is Thursday 5</w:t>
                            </w:r>
                            <w:r w:rsidRPr="007A743F">
                              <w:rPr>
                                <w:rFonts w:ascii="CCW Cursive Writing 7" w:hAnsi="CCW Cursive Writing 7"/>
                                <w:b/>
                                <w:sz w:val="16"/>
                                <w:szCs w:val="24"/>
                                <w:vertAlign w:val="superscript"/>
                              </w:rPr>
                              <w:t>th</w:t>
                            </w:r>
                            <w:r>
                              <w:rPr>
                                <w:rFonts w:ascii="CCW Cursive Writing 7" w:hAnsi="CCW Cursive Writing 7"/>
                                <w:b/>
                                <w:sz w:val="16"/>
                                <w:szCs w:val="24"/>
                              </w:rPr>
                              <w:t xml:space="preserve"> March. Our class theme is detective/spy novels. Children can dress up as any character relating to this theme. And bring in their favourite novel from this theme. </w:t>
                            </w:r>
                          </w:p>
                          <w:p w:rsidR="007A743F" w:rsidRPr="00C373E7" w:rsidRDefault="007A743F" w:rsidP="007A743F">
                            <w:pPr>
                              <w:ind w:left="360"/>
                              <w:rPr>
                                <w:rFonts w:ascii="CCW Cursive Writing 7" w:hAnsi="CCW Cursive Writing 7"/>
                                <w:b/>
                                <w:sz w:val="16"/>
                                <w:szCs w:val="24"/>
                              </w:rPr>
                            </w:pPr>
                          </w:p>
                          <w:p w:rsidR="007A743F" w:rsidRPr="00EA00E8" w:rsidRDefault="007A743F" w:rsidP="007A743F">
                            <w:pPr>
                              <w:pStyle w:val="ListParagraph"/>
                              <w:rPr>
                                <w:rFonts w:ascii="CCW Cursive Writing 7" w:hAnsi="CCW Cursive Writing 7"/>
                                <w:sz w:val="16"/>
                                <w:szCs w:val="24"/>
                              </w:rPr>
                            </w:pPr>
                          </w:p>
                          <w:p w:rsidR="007A743F" w:rsidRPr="00EA00E8" w:rsidRDefault="007A743F" w:rsidP="007A743F">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79D2C" id="Text Box 7" o:spid="_x0000_s1027" type="#_x0000_t202" style="position:absolute;left:0;text-align:left;margin-left:338.55pt;margin-top:.9pt;width:159.75pt;height:21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" fillcolor="white [3201]" strokeweight=".5pt">
                <v:textbox>
                  <w:txbxContent>
                    <w:p w:rsidR="007A743F" w:rsidRPr="007A743F" w:rsidRDefault="007A743F" w:rsidP="007A743F">
                      <w:pPr>
                        <w:rPr>
                          <w:rFonts w:ascii="CCW Cursive Writing 7" w:hAnsi="CCW Cursive Writing 7" w:cs="Times New Roman"/>
                          <w:b/>
                          <w:sz w:val="24"/>
                          <w:szCs w:val="24"/>
                          <w:u w:val="single"/>
                        </w:rPr>
                      </w:pPr>
                      <w:r w:rsidRPr="007A743F">
                        <w:rPr>
                          <w:rFonts w:ascii="CCW Cursive Writing 7" w:hAnsi="CCW Cursive Writing 7"/>
                          <w:b/>
                          <w:sz w:val="20"/>
                          <w:szCs w:val="24"/>
                          <w:u w:val="single"/>
                        </w:rPr>
                        <w:t>After Half Term:</w:t>
                      </w:r>
                    </w:p>
                    <w:p w:rsidR="007A743F" w:rsidRDefault="007A743F" w:rsidP="007A743F">
                      <w:pPr>
                        <w:ind w:left="360"/>
                        <w:rPr>
                          <w:rFonts w:ascii="CCW Cursive Writing 7" w:hAnsi="CCW Cursive Writing 7"/>
                          <w:b/>
                          <w:sz w:val="16"/>
                          <w:szCs w:val="24"/>
                        </w:rPr>
                      </w:pPr>
                      <w:r>
                        <w:rPr>
                          <w:rFonts w:ascii="CCW Cursive Writing 7" w:hAnsi="CCW Cursive Writing 7"/>
                          <w:b/>
                          <w:sz w:val="16"/>
                          <w:szCs w:val="24"/>
                        </w:rPr>
                        <w:t>Don’t forget World Book day is Thursday 5</w:t>
                      </w:r>
                      <w:r w:rsidRPr="007A743F">
                        <w:rPr>
                          <w:rFonts w:ascii="CCW Cursive Writing 7" w:hAnsi="CCW Cursive Writing 7"/>
                          <w:b/>
                          <w:sz w:val="16"/>
                          <w:szCs w:val="24"/>
                          <w:vertAlign w:val="superscript"/>
                        </w:rPr>
                        <w:t>th</w:t>
                      </w:r>
                      <w:r>
                        <w:rPr>
                          <w:rFonts w:ascii="CCW Cursive Writing 7" w:hAnsi="CCW Cursive Writing 7"/>
                          <w:b/>
                          <w:sz w:val="16"/>
                          <w:szCs w:val="24"/>
                        </w:rPr>
                        <w:t xml:space="preserve"> March. Our class theme is detective/spy novels. Children can dress up as any character relating to this theme. And bring in their favourite novel from this theme. </w:t>
                      </w:r>
                    </w:p>
                    <w:p w:rsidR="007A743F" w:rsidRPr="00C373E7" w:rsidRDefault="007A743F" w:rsidP="007A743F">
                      <w:pPr>
                        <w:ind w:left="360"/>
                        <w:rPr>
                          <w:rFonts w:ascii="CCW Cursive Writing 7" w:hAnsi="CCW Cursive Writing 7"/>
                          <w:b/>
                          <w:sz w:val="16"/>
                          <w:szCs w:val="24"/>
                        </w:rPr>
                      </w:pPr>
                    </w:p>
                    <w:p w:rsidR="007A743F" w:rsidRPr="00EA00E8" w:rsidRDefault="007A743F" w:rsidP="007A743F">
                      <w:pPr>
                        <w:pStyle w:val="ListParagraph"/>
                        <w:rPr>
                          <w:rFonts w:ascii="CCW Cursive Writing 7" w:hAnsi="CCW Cursive Writing 7"/>
                          <w:sz w:val="16"/>
                          <w:szCs w:val="24"/>
                        </w:rPr>
                      </w:pPr>
                    </w:p>
                    <w:p w:rsidR="007A743F" w:rsidRPr="00EA00E8" w:rsidRDefault="007A743F" w:rsidP="007A743F">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7A743F" w:rsidRPr="00AE0E48" w:rsidRDefault="007A743F" w:rsidP="007A743F">
      <w:pPr>
        <w:jc w:val="center"/>
        <w:rPr>
          <w:rFonts w:ascii="CCW Cursive Writing 7" w:hAnsi="CCW Cursive Writing 7"/>
          <w:sz w:val="18"/>
          <w:u w:val="single"/>
        </w:rPr>
      </w:pPr>
    </w:p>
    <w:p w:rsidR="007A743F" w:rsidRPr="00AE0E48" w:rsidRDefault="007A743F" w:rsidP="007A743F">
      <w:pPr>
        <w:rPr>
          <w:rFonts w:ascii="CCW Cursive Writing 7" w:hAnsi="CCW Cursive Writing 7"/>
          <w:sz w:val="18"/>
        </w:rPr>
      </w:pPr>
    </w:p>
    <w:p w:rsidR="007A743F" w:rsidRPr="00AE0E48" w:rsidRDefault="007A743F" w:rsidP="007A743F">
      <w:pPr>
        <w:rPr>
          <w:rFonts w:ascii="CCW Cursive Writing 7" w:hAnsi="CCW Cursive Writing 7"/>
          <w:sz w:val="18"/>
        </w:rPr>
      </w:pPr>
    </w:p>
    <w:p w:rsidR="007A743F" w:rsidRPr="00AE0E48" w:rsidRDefault="007A743F" w:rsidP="007A743F">
      <w:pPr>
        <w:rPr>
          <w:rFonts w:ascii="CCW Cursive Writing 7" w:hAnsi="CCW Cursive Writing 7"/>
          <w:sz w:val="18"/>
        </w:rPr>
      </w:pPr>
    </w:p>
    <w:p w:rsidR="007A743F" w:rsidRPr="00AE0E48" w:rsidRDefault="007A743F" w:rsidP="007A743F">
      <w:pPr>
        <w:rPr>
          <w:rFonts w:ascii="CCW Cursive Writing 7" w:hAnsi="CCW Cursive Writing 7"/>
          <w:sz w:val="18"/>
        </w:rPr>
      </w:pPr>
    </w:p>
    <w:p w:rsidR="007A743F" w:rsidRPr="00AE0E48" w:rsidRDefault="007A743F" w:rsidP="007A743F">
      <w:pPr>
        <w:rPr>
          <w:rFonts w:ascii="CCW Cursive Writing 7" w:hAnsi="CCW Cursive Writing 7"/>
          <w:b/>
          <w:sz w:val="18"/>
        </w:rPr>
      </w:pPr>
    </w:p>
    <w:p w:rsidR="007A743F" w:rsidRDefault="007A743F" w:rsidP="007A743F">
      <w:pPr>
        <w:pStyle w:val="NoSpacing"/>
        <w:rPr>
          <w:rFonts w:ascii="CCW Cursive Writing 7" w:hAnsi="CCW Cursive Writing 7"/>
          <w:b/>
          <w:sz w:val="18"/>
        </w:rPr>
      </w:pPr>
    </w:p>
    <w:p w:rsidR="007A743F" w:rsidRDefault="007A743F" w:rsidP="007A743F">
      <w:pPr>
        <w:pStyle w:val="NoSpacing"/>
        <w:rPr>
          <w:rFonts w:ascii="CCW Cursive Writing 7" w:hAnsi="CCW Cursive Writing 7"/>
          <w:b/>
          <w:sz w:val="18"/>
        </w:rPr>
      </w:pPr>
    </w:p>
    <w:p w:rsidR="007A743F" w:rsidRDefault="007A743F" w:rsidP="007A743F">
      <w:pPr>
        <w:pStyle w:val="NoSpacing"/>
        <w:rPr>
          <w:rFonts w:ascii="CCW Cursive Writing 7" w:hAnsi="CCW Cursive Writing 7"/>
          <w:b/>
          <w:sz w:val="18"/>
        </w:rPr>
      </w:pPr>
    </w:p>
    <w:p w:rsidR="007A743F" w:rsidRDefault="007A743F" w:rsidP="007A743F">
      <w:pPr>
        <w:pStyle w:val="NoSpacing"/>
        <w:rPr>
          <w:rFonts w:ascii="CCW Cursive Writing 7" w:hAnsi="CCW Cursive Writing 7"/>
          <w:b/>
          <w:sz w:val="18"/>
        </w:rPr>
      </w:pPr>
    </w:p>
    <w:p w:rsidR="007A743F" w:rsidRPr="00AE0E48" w:rsidRDefault="007A743F" w:rsidP="007A743F">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7A743F" w:rsidRPr="00CD30C7" w:rsidRDefault="007A743F" w:rsidP="007A743F">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7A743F" w:rsidRPr="00CD30C7" w:rsidRDefault="007A743F" w:rsidP="007A743F">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should still be reading at home but this week do not need to complete their reading journals as the reading actvity is set online on Purplemash. Don’t forget about our Book Battleships too! Children can win 10 Dojos for each row completed! Children have been asked to change their books ready for half term. </w:t>
      </w:r>
    </w:p>
    <w:p w:rsidR="007A743F" w:rsidRDefault="007A743F" w:rsidP="007A743F">
      <w:pPr>
        <w:pStyle w:val="NoSpacing"/>
        <w:rPr>
          <w:rFonts w:ascii="CCW Cursive Writing 7" w:hAnsi="CCW Cursive Writing 7"/>
          <w:b/>
          <w:noProof/>
          <w:sz w:val="18"/>
          <w:u w:val="single"/>
          <w:lang w:eastAsia="en-GB"/>
        </w:rPr>
      </w:pPr>
    </w:p>
    <w:p w:rsidR="007A743F" w:rsidRPr="00503394" w:rsidRDefault="007A743F" w:rsidP="007A743F">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7A743F" w:rsidRPr="00CD30C7" w:rsidRDefault="007A743F" w:rsidP="007A743F">
      <w:pPr>
        <w:pStyle w:val="NoSpacing"/>
        <w:rPr>
          <w:rFonts w:ascii="CCW Cursive Writing 7" w:hAnsi="CCW Cursive Writing 7"/>
          <w:b/>
          <w:noProof/>
          <w:sz w:val="18"/>
          <w:szCs w:val="18"/>
          <w:u w:val="single"/>
          <w:lang w:eastAsia="en-GB"/>
        </w:rPr>
      </w:pPr>
      <w:r>
        <w:rPr>
          <w:rFonts w:ascii="CCW Cursive Writing 7" w:hAnsi="CCW Cursive Writing 7"/>
          <w:noProof/>
          <w:sz w:val="18"/>
          <w:szCs w:val="18"/>
          <w:lang w:eastAsia="en-GB"/>
        </w:rPr>
        <w:t>Spelling revision is set online on Purplemash this week.</w:t>
      </w:r>
      <w:r w:rsidRPr="002157BA">
        <w:rPr>
          <w:rFonts w:ascii="CCW Cursive Writing 7" w:hAnsi="CCW Cursive Writing 7"/>
          <w:b/>
          <w:noProof/>
          <w:sz w:val="18"/>
          <w:u w:val="single"/>
          <w:lang w:eastAsia="en-GB"/>
        </w:rPr>
        <w:t xml:space="preserve"> </w:t>
      </w:r>
      <w:r>
        <w:rPr>
          <w:rFonts w:ascii="CCW Cursive Writing 7" w:hAnsi="CCW Cursive Writing 7"/>
          <w:b/>
          <w:noProof/>
          <w:sz w:val="18"/>
          <w:u w:val="single"/>
          <w:lang w:eastAsia="en-GB"/>
        </w:rPr>
        <w:t>Children’s logins are in their homework books.</w:t>
      </w:r>
    </w:p>
    <w:p w:rsidR="007A743F" w:rsidRDefault="007A743F" w:rsidP="007A743F">
      <w:pPr>
        <w:pStyle w:val="NoSpacing"/>
        <w:rPr>
          <w:rFonts w:ascii="CCW Cursive Writing 7" w:hAnsi="CCW Cursive Writing 7"/>
          <w:b/>
          <w:noProof/>
          <w:sz w:val="18"/>
          <w:u w:val="single"/>
          <w:lang w:eastAsia="en-GB"/>
        </w:rPr>
      </w:pPr>
    </w:p>
    <w:p w:rsidR="007A743F" w:rsidRDefault="007A743F" w:rsidP="007A743F">
      <w:pPr>
        <w:pStyle w:val="NoSpacing"/>
        <w:rPr>
          <w:rFonts w:ascii="CCW Cursive Writing 7" w:hAnsi="CCW Cursive Writing 7"/>
          <w:b/>
          <w:noProof/>
          <w:sz w:val="18"/>
          <w:u w:val="single"/>
          <w:lang w:eastAsia="en-GB"/>
        </w:rPr>
      </w:pPr>
    </w:p>
    <w:p w:rsidR="007A743F" w:rsidRDefault="007A743F" w:rsidP="007A743F">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Grammar </w:t>
      </w:r>
      <w:r>
        <w:rPr>
          <w:rFonts w:ascii="CCW Cursive Writing 7" w:hAnsi="CCW Cursive Writing 7"/>
          <w:b/>
          <w:noProof/>
          <w:sz w:val="18"/>
          <w:u w:val="single"/>
          <w:lang w:eastAsia="en-GB"/>
        </w:rPr>
        <w:tab/>
        <w:t xml:space="preserve">Revision: </w:t>
      </w:r>
    </w:p>
    <w:p w:rsidR="007A743F" w:rsidRDefault="00336061" w:rsidP="007A743F">
      <w:pPr>
        <w:pStyle w:val="NoSpacing"/>
        <w:rPr>
          <w:rFonts w:ascii="CCW Cursive Writing 7" w:hAnsi="CCW Cursive Writing 7"/>
          <w:b/>
          <w:noProof/>
          <w:sz w:val="18"/>
          <w:u w:val="single"/>
          <w:lang w:eastAsia="en-GB"/>
        </w:rPr>
      </w:pPr>
      <w:hyperlink r:id="rId4" w:history="1">
        <w:r w:rsidR="007A743F" w:rsidRPr="00132FBA">
          <w:rPr>
            <w:rStyle w:val="Hyperlink"/>
            <w:rFonts w:ascii="CCW Cursive Writing 7" w:hAnsi="CCW Cursive Writing 7"/>
            <w:b/>
            <w:noProof/>
            <w:sz w:val="18"/>
            <w:lang w:eastAsia="en-GB"/>
          </w:rPr>
          <w:t>www.SPAG.com</w:t>
        </w:r>
      </w:hyperlink>
      <w:r w:rsidR="007A743F">
        <w:rPr>
          <w:rFonts w:ascii="CCW Cursive Writing 7" w:hAnsi="CCW Cursive Writing 7"/>
          <w:b/>
          <w:noProof/>
          <w:sz w:val="18"/>
          <w:u w:val="single"/>
          <w:lang w:eastAsia="en-GB"/>
        </w:rPr>
        <w:t xml:space="preserve"> please visit the website and complete the Grammar revision. Children’s logins are in their homework books. </w:t>
      </w:r>
    </w:p>
    <w:p w:rsidR="007A743F" w:rsidRDefault="007A743F" w:rsidP="007A743F">
      <w:pPr>
        <w:pStyle w:val="NoSpacing"/>
        <w:rPr>
          <w:rFonts w:ascii="CCW Cursive Writing 7" w:hAnsi="CCW Cursive Writing 7"/>
          <w:b/>
          <w:noProof/>
          <w:sz w:val="18"/>
          <w:u w:val="single"/>
          <w:lang w:eastAsia="en-GB"/>
        </w:rPr>
      </w:pPr>
    </w:p>
    <w:p w:rsidR="007A743F" w:rsidRDefault="007A743F" w:rsidP="007A743F">
      <w:pPr>
        <w:pStyle w:val="NoSpacing"/>
        <w:rPr>
          <w:rFonts w:ascii="CCW Cursive Writing 7" w:hAnsi="CCW Cursive Writing 7"/>
          <w:b/>
          <w:noProof/>
          <w:sz w:val="18"/>
          <w:u w:val="single"/>
          <w:lang w:eastAsia="en-GB"/>
        </w:rPr>
      </w:pPr>
      <w:r w:rsidRPr="00317F82">
        <w:rPr>
          <w:rFonts w:ascii="CCW Cursive Writing 7" w:hAnsi="CCW Cursive Writing 7"/>
          <w:b/>
          <w:noProof/>
          <w:sz w:val="18"/>
          <w:u w:val="single"/>
          <w:lang w:eastAsia="en-GB"/>
        </w:rPr>
        <w:t xml:space="preserve">Maths: </w:t>
      </w:r>
      <w:r w:rsidRPr="00317F82">
        <w:rPr>
          <w:rFonts w:ascii="CCW Cursive Writing 7" w:hAnsi="CCW Cursive Writing 7"/>
          <w:noProof/>
          <w:sz w:val="18"/>
          <w:lang w:eastAsia="en-GB"/>
        </w:rPr>
        <w:t xml:space="preserve">Children need to complete </w:t>
      </w:r>
      <w:r>
        <w:rPr>
          <w:rFonts w:ascii="CCW Cursive Writing 7" w:hAnsi="CCW Cursive Writing 7"/>
          <w:noProof/>
          <w:sz w:val="18"/>
          <w:lang w:eastAsia="en-GB"/>
        </w:rPr>
        <w:t xml:space="preserve">Maths revision takss set on Purplemash. </w:t>
      </w:r>
      <w:r>
        <w:rPr>
          <w:rFonts w:ascii="CCW Cursive Writing 7" w:hAnsi="CCW Cursive Writing 7"/>
          <w:b/>
          <w:noProof/>
          <w:sz w:val="18"/>
          <w:u w:val="single"/>
          <w:lang w:eastAsia="en-GB"/>
        </w:rPr>
        <w:t>Children’s logins are in their homework books.</w:t>
      </w:r>
    </w:p>
    <w:p w:rsidR="007A743F" w:rsidRDefault="007A743F" w:rsidP="007A743F">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also have an arithmetic paper to complete. Children are encoraged to set aside 30 minutes to complete their paper to practise their timing. </w:t>
      </w:r>
      <w:bookmarkStart w:id="0" w:name="_GoBack"/>
      <w:bookmarkEnd w:id="0"/>
    </w:p>
    <w:p w:rsidR="007A743F" w:rsidRDefault="007A743F" w:rsidP="007A743F">
      <w:pPr>
        <w:pStyle w:val="NoSpacing"/>
        <w:rPr>
          <w:rFonts w:ascii="CCW Cursive Writing 7" w:hAnsi="CCW Cursive Writing 7"/>
          <w:noProof/>
          <w:sz w:val="18"/>
          <w:lang w:eastAsia="en-GB"/>
        </w:rPr>
      </w:pPr>
    </w:p>
    <w:p w:rsidR="007A743F" w:rsidRPr="00AE0E48" w:rsidRDefault="007A743F" w:rsidP="007A743F">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7A743F" w:rsidRPr="00AE0E48" w:rsidRDefault="007A743F" w:rsidP="007A743F">
      <w:pPr>
        <w:rPr>
          <w:rFonts w:ascii="CCW Cursive Writing 7" w:hAnsi="CCW Cursive Writing 7"/>
          <w:sz w:val="18"/>
          <w:u w:val="single"/>
        </w:rPr>
      </w:pPr>
    </w:p>
    <w:p w:rsidR="007A743F" w:rsidRPr="00AE0E48" w:rsidRDefault="007A743F" w:rsidP="007A743F">
      <w:pPr>
        <w:rPr>
          <w:rFonts w:ascii="CCW Cursive Writing 7" w:hAnsi="CCW Cursive Writing 7"/>
          <w:sz w:val="18"/>
          <w:u w:val="single"/>
        </w:rPr>
      </w:pPr>
    </w:p>
    <w:p w:rsidR="007A743F" w:rsidRPr="00AE0E48" w:rsidRDefault="007A743F" w:rsidP="007A743F">
      <w:pPr>
        <w:rPr>
          <w:rFonts w:ascii="CCW Cursive Writing 7" w:hAnsi="CCW Cursive Writing 7"/>
          <w:sz w:val="18"/>
        </w:rPr>
      </w:pPr>
    </w:p>
    <w:p w:rsidR="007A743F" w:rsidRDefault="007A743F" w:rsidP="007A743F"/>
    <w:p w:rsidR="007A743F" w:rsidRPr="00AE0E48" w:rsidRDefault="007A743F" w:rsidP="007A743F">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2336" behindDoc="0" locked="0" layoutInCell="1" allowOverlap="1" wp14:anchorId="6830490C" wp14:editId="1F6F413B">
                <wp:simplePos x="0" y="0"/>
                <wp:positionH relativeFrom="column">
                  <wp:posOffset>-262890</wp:posOffset>
                </wp:positionH>
                <wp:positionV relativeFrom="paragraph">
                  <wp:posOffset>308919</wp:posOffset>
                </wp:positionV>
                <wp:extent cx="6795770" cy="9601200"/>
                <wp:effectExtent l="0" t="0" r="24130" b="19050"/>
                <wp:wrapNone/>
                <wp:docPr id="9" name="Rectangle 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EDFF6" id="Rectangle 9" o:spid="_x0000_s1026" style="position:absolute;margin-left:-20.7pt;margin-top:24.3pt;width:535.1pt;height:7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E6jAIAAGw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qj8E6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3360" behindDoc="0" locked="0" layoutInCell="1" allowOverlap="1" wp14:anchorId="0A262F2E" wp14:editId="75ECBAC5">
                <wp:simplePos x="0" y="0"/>
                <wp:positionH relativeFrom="column">
                  <wp:posOffset>-262890</wp:posOffset>
                </wp:positionH>
                <wp:positionV relativeFrom="paragraph">
                  <wp:posOffset>308919</wp:posOffset>
                </wp:positionV>
                <wp:extent cx="6795770" cy="96012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3CE18" id="Rectangle 1" o:spid="_x0000_s1026" style="position:absolute;margin-left:-20.7pt;margin-top:24.3pt;width:535.1pt;height:7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15C60736" wp14:editId="690F6EF8">
                <wp:simplePos x="0" y="0"/>
                <wp:positionH relativeFrom="column">
                  <wp:posOffset>-262890</wp:posOffset>
                </wp:positionH>
                <wp:positionV relativeFrom="paragraph">
                  <wp:posOffset>308919</wp:posOffset>
                </wp:positionV>
                <wp:extent cx="6795770" cy="9601200"/>
                <wp:effectExtent l="0" t="0" r="24130" b="19050"/>
                <wp:wrapNone/>
                <wp:docPr id="10" name="Rectangle 1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95108" id="Rectangle 10" o:spid="_x0000_s1026" style="position:absolute;margin-left:-20.7pt;margin-top:24.3pt;width:535.1pt;height: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7/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ZSe/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7A743F" w:rsidRDefault="007A743F" w:rsidP="007A743F">
      <w:pPr>
        <w:rPr>
          <w:rFonts w:ascii="CCW Cursive Writing 7" w:hAnsi="CCW Cursive Writing 7"/>
          <w:sz w:val="18"/>
          <w:u w:val="single"/>
        </w:rPr>
      </w:pPr>
    </w:p>
    <w:p w:rsidR="007A743F" w:rsidRDefault="007A743F" w:rsidP="007A743F">
      <w:pPr>
        <w:rPr>
          <w:rFonts w:ascii="CCW Cursive Writing 7" w:hAnsi="CCW Cursive Writing 7"/>
          <w:sz w:val="18"/>
          <w:u w:val="single"/>
        </w:rPr>
      </w:pPr>
    </w:p>
    <w:p w:rsidR="007A743F" w:rsidRPr="00AE0E48" w:rsidRDefault="007A743F" w:rsidP="007A743F">
      <w:pPr>
        <w:rPr>
          <w:rFonts w:ascii="CCW Cursive Writing 7" w:hAnsi="CCW Cursive Writing 7"/>
          <w:sz w:val="18"/>
          <w:u w:val="single"/>
        </w:rPr>
      </w:pPr>
      <w:r w:rsidRPr="00AE0E48">
        <w:rPr>
          <w:rFonts w:ascii="CCW Cursive Writing 7" w:hAnsi="CCW Cursive Writing 7"/>
          <w:noProof/>
          <w:sz w:val="18"/>
          <w:u w:val="single"/>
          <w:lang w:eastAsia="en-GB"/>
        </w:rPr>
        <w:lastRenderedPageBreak/>
        <mc:AlternateContent>
          <mc:Choice Requires="wps">
            <w:drawing>
              <wp:anchor distT="0" distB="0" distL="114300" distR="114300" simplePos="0" relativeHeight="251665408" behindDoc="0" locked="0" layoutInCell="1" allowOverlap="1" wp14:anchorId="1020FD75" wp14:editId="5CA8316B">
                <wp:simplePos x="0" y="0"/>
                <wp:positionH relativeFrom="column">
                  <wp:posOffset>-262890</wp:posOffset>
                </wp:positionH>
                <wp:positionV relativeFrom="paragraph">
                  <wp:posOffset>308919</wp:posOffset>
                </wp:positionV>
                <wp:extent cx="6795770" cy="960120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D9538" id="Rectangle 19" o:spid="_x0000_s1026" style="position:absolute;margin-left:-20.7pt;margin-top:24.3pt;width:535.1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Vk/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kNFZP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3B7CAD63" wp14:editId="39148ECD">
                <wp:simplePos x="0" y="0"/>
                <wp:positionH relativeFrom="column">
                  <wp:posOffset>-262890</wp:posOffset>
                </wp:positionH>
                <wp:positionV relativeFrom="paragraph">
                  <wp:posOffset>308919</wp:posOffset>
                </wp:positionV>
                <wp:extent cx="6795770" cy="9601200"/>
                <wp:effectExtent l="0" t="0" r="24130" b="19050"/>
                <wp:wrapNone/>
                <wp:docPr id="20" name="Rectangle 2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4E748" id="Rectangle 20"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xP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1aasT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7456" behindDoc="0" locked="0" layoutInCell="1" allowOverlap="1" wp14:anchorId="64B70E29" wp14:editId="5DA723DE">
                <wp:simplePos x="0" y="0"/>
                <wp:positionH relativeFrom="column">
                  <wp:posOffset>-262890</wp:posOffset>
                </wp:positionH>
                <wp:positionV relativeFrom="paragraph">
                  <wp:posOffset>308919</wp:posOffset>
                </wp:positionV>
                <wp:extent cx="6795770" cy="9601200"/>
                <wp:effectExtent l="0" t="0" r="24130" b="19050"/>
                <wp:wrapNone/>
                <wp:docPr id="21" name="Rectangle 2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2253F" id="Rectangle 21" o:spid="_x0000_s1026" style="position:absolute;margin-left:-20.7pt;margin-top:24.3pt;width:535.1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o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p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1PdUnRpG/WDPmyVw+6ZxsMyeiURGEG+Ky6COxwuQ54FNGCEXC6TGjWmhXBtHqyI4JHV&#10;WGCPu2dwdijRQNV9g4f+hPJdpWbdaGlwuQmo2lTGr7wOfFNTp8IZBlCcGm/PSet1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A+fKE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2576" behindDoc="0" locked="0" layoutInCell="1" allowOverlap="1" wp14:anchorId="7017E7D8" wp14:editId="60262E65">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4AB20" id="Rectangle 3" o:spid="_x0000_s1026" style="position:absolute;margin-left:-20.7pt;margin-top:24.3pt;width:535.1pt;height:7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7A743F" w:rsidRPr="00AE0E48" w:rsidRDefault="007A743F" w:rsidP="007A743F">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3840" behindDoc="0" locked="0" layoutInCell="1" allowOverlap="1" wp14:anchorId="33CECC4F" wp14:editId="1F80B098">
                <wp:simplePos x="0" y="0"/>
                <wp:positionH relativeFrom="column">
                  <wp:posOffset>-262890</wp:posOffset>
                </wp:positionH>
                <wp:positionV relativeFrom="paragraph">
                  <wp:posOffset>308919</wp:posOffset>
                </wp:positionV>
                <wp:extent cx="6795770" cy="9601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2E442" id="Rectangle 2" o:spid="_x0000_s1026" style="position:absolute;margin-left:-20.7pt;margin-top:24.3pt;width:535.1pt;height:7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CIjAIAAGw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BehXC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7A743F" w:rsidRPr="00AE0E48" w:rsidRDefault="007A743F" w:rsidP="007A743F">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6912" behindDoc="0" locked="0" layoutInCell="1" allowOverlap="1" wp14:anchorId="27036C0C" wp14:editId="4954BE02">
                <wp:simplePos x="0" y="0"/>
                <wp:positionH relativeFrom="column">
                  <wp:posOffset>-262890</wp:posOffset>
                </wp:positionH>
                <wp:positionV relativeFrom="paragraph">
                  <wp:posOffset>308919</wp:posOffset>
                </wp:positionV>
                <wp:extent cx="6795770" cy="9601200"/>
                <wp:effectExtent l="0" t="0" r="24130" b="19050"/>
                <wp:wrapNone/>
                <wp:docPr id="4" name="Rectangle 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CAD6A" id="Rectangle 4" o:spid="_x0000_s1026" style="position:absolute;margin-left:-20.7pt;margin-top:24.3pt;width:535.1pt;height:7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UcjAIAAGw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08WCmBckOz+bTOnR&#10;ImrxYm6dD98kdixuKu7IfaISdjc+ZNWjSvRm8LrVmu6h1CauUbgG37Ad0CP7g19jGFxEhSImkENO&#10;u3DQMhvfS0WZU5Cz5C/VnLzSLgOBENKEaRY1UMt8fTqhb4AfLVI+2hBgRFYU34g9AMR6fo+dsxv0&#10;o6lMJTsaT/4WWDYeLZJnNGE07lqD7iMATVkNnrP+kaRMTWTpGesD1YXD3DDeiuuWaL4BH+7AUYfQ&#10;i1LXhx+0KI19xXHYcdag+/3RfdSnwiUpZz11HL3Vry04yZn+bqikz6fzeWzRdJifLm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9OeUc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7A743F" w:rsidRPr="00AE0E48" w:rsidRDefault="007A743F" w:rsidP="007A743F">
      <w:pPr>
        <w:rPr>
          <w:rFonts w:ascii="CCW Cursive Writing 7" w:hAnsi="CCW Cursive Writing 7"/>
          <w:sz w:val="18"/>
          <w:u w:val="single"/>
        </w:rPr>
      </w:pPr>
    </w:p>
    <w:p w:rsidR="007A743F" w:rsidRPr="00AE0E48" w:rsidRDefault="007A743F" w:rsidP="007A743F">
      <w:pPr>
        <w:rPr>
          <w:rFonts w:ascii="CCW Cursive Writing 7" w:hAnsi="CCW Cursive Writing 7"/>
          <w:sz w:val="18"/>
        </w:rPr>
      </w:pPr>
    </w:p>
    <w:p w:rsidR="007A743F" w:rsidRDefault="007A743F" w:rsidP="007A743F"/>
    <w:p w:rsidR="007A743F" w:rsidRPr="00AE0E48" w:rsidRDefault="007A743F" w:rsidP="007A743F">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8960" behindDoc="0" locked="0" layoutInCell="1" allowOverlap="1" wp14:anchorId="35A136BB" wp14:editId="04BD7E27">
                <wp:simplePos x="0" y="0"/>
                <wp:positionH relativeFrom="column">
                  <wp:posOffset>-262890</wp:posOffset>
                </wp:positionH>
                <wp:positionV relativeFrom="paragraph">
                  <wp:posOffset>308919</wp:posOffset>
                </wp:positionV>
                <wp:extent cx="6795770" cy="9601200"/>
                <wp:effectExtent l="0" t="0" r="24130" b="19050"/>
                <wp:wrapNone/>
                <wp:docPr id="34" name="Rectangle 3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E0F39C" id="Rectangle 34" o:spid="_x0000_s1026" style="position:absolute;margin-left:-20.7pt;margin-top:24.3pt;width:535.1pt;height:7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qC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Gy2qo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9984" behindDoc="0" locked="0" layoutInCell="1" allowOverlap="1" wp14:anchorId="749D45F4" wp14:editId="50918CCA">
                <wp:simplePos x="0" y="0"/>
                <wp:positionH relativeFrom="column">
                  <wp:posOffset>-262890</wp:posOffset>
                </wp:positionH>
                <wp:positionV relativeFrom="paragraph">
                  <wp:posOffset>308919</wp:posOffset>
                </wp:positionV>
                <wp:extent cx="6795770" cy="9601200"/>
                <wp:effectExtent l="0" t="0" r="24130" b="19050"/>
                <wp:wrapNone/>
                <wp:docPr id="35" name="Rectangle 3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94271" id="Rectangle 35" o:spid="_x0000_s1026" style="position:absolute;margin-left:-20.7pt;margin-top:24.3pt;width:535.1pt;height:7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8zc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r3zN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1008" behindDoc="0" locked="0" layoutInCell="1" allowOverlap="1" wp14:anchorId="7AD2F1A1" wp14:editId="098C9BF0">
                <wp:simplePos x="0" y="0"/>
                <wp:positionH relativeFrom="column">
                  <wp:posOffset>-262890</wp:posOffset>
                </wp:positionH>
                <wp:positionV relativeFrom="paragraph">
                  <wp:posOffset>308919</wp:posOffset>
                </wp:positionV>
                <wp:extent cx="6795770" cy="9601200"/>
                <wp:effectExtent l="0" t="0" r="24130" b="19050"/>
                <wp:wrapNone/>
                <wp:docPr id="36" name="Rectangle 3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1B5A0" id="Rectangle 36" o:spid="_x0000_s1026" style="position:absolute;margin-left:-20.7pt;margin-top:24.3pt;width:535.1pt;height:7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MA1Zj6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p>
    <w:p w:rsidR="007A743F" w:rsidRDefault="007A743F" w:rsidP="007A743F">
      <w:pPr>
        <w:rPr>
          <w:rFonts w:ascii="CCW Cursive Writing 7" w:hAnsi="CCW Cursive Writing 7"/>
          <w:sz w:val="18"/>
          <w:u w:val="single"/>
        </w:rPr>
      </w:pPr>
    </w:p>
    <w:p w:rsidR="007A743F" w:rsidRDefault="007A743F" w:rsidP="007A743F">
      <w:pPr>
        <w:rPr>
          <w:rFonts w:ascii="CCW Cursive Writing 7" w:hAnsi="CCW Cursive Writing 7"/>
          <w:sz w:val="18"/>
          <w:u w:val="single"/>
        </w:rPr>
      </w:pPr>
    </w:p>
    <w:p w:rsidR="00A2082B" w:rsidRPr="007A743F" w:rsidRDefault="007A743F">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92032" behindDoc="0" locked="0" layoutInCell="1" allowOverlap="1" wp14:anchorId="7246EFC5" wp14:editId="26695181">
                <wp:simplePos x="0" y="0"/>
                <wp:positionH relativeFrom="column">
                  <wp:posOffset>-262890</wp:posOffset>
                </wp:positionH>
                <wp:positionV relativeFrom="paragraph">
                  <wp:posOffset>308919</wp:posOffset>
                </wp:positionV>
                <wp:extent cx="6795770" cy="9601200"/>
                <wp:effectExtent l="0" t="0" r="24130" b="19050"/>
                <wp:wrapNone/>
                <wp:docPr id="37" name="Rectangle 3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2ABF6" id="Rectangle 37" o:spid="_x0000_s1026" style="position:absolute;margin-left:-20.7pt;margin-top:24.3pt;width:535.1pt;height:7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ABg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Z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BZ0AG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3056" behindDoc="0" locked="0" layoutInCell="1" allowOverlap="1" wp14:anchorId="31687BEF" wp14:editId="106750E6">
                <wp:simplePos x="0" y="0"/>
                <wp:positionH relativeFrom="column">
                  <wp:posOffset>-262890</wp:posOffset>
                </wp:positionH>
                <wp:positionV relativeFrom="paragraph">
                  <wp:posOffset>308919</wp:posOffset>
                </wp:positionV>
                <wp:extent cx="6795770" cy="9601200"/>
                <wp:effectExtent l="0" t="0" r="24130" b="19050"/>
                <wp:wrapNone/>
                <wp:docPr id="38" name="Rectangle 3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01838" id="Rectangle 38" o:spid="_x0000_s1026" style="position:absolute;margin-left:-20.7pt;margin-top:24.3pt;width:535.1pt;height:7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O+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BrPj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4080" behindDoc="0" locked="0" layoutInCell="1" allowOverlap="1" wp14:anchorId="66974F8F" wp14:editId="55D41024">
                <wp:simplePos x="0" y="0"/>
                <wp:positionH relativeFrom="column">
                  <wp:posOffset>-262890</wp:posOffset>
                </wp:positionH>
                <wp:positionV relativeFrom="paragraph">
                  <wp:posOffset>308919</wp:posOffset>
                </wp:positionV>
                <wp:extent cx="6795770" cy="9601200"/>
                <wp:effectExtent l="0" t="0" r="24130" b="19050"/>
                <wp:wrapNone/>
                <wp:docPr id="39" name="Rectangle 3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16C1D" id="Rectangle 39" o:spid="_x0000_s1026" style="position:absolute;margin-left:-20.7pt;margin-top:24.3pt;width:535.1pt;height:7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Dyhe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9200" behindDoc="0" locked="0" layoutInCell="1" allowOverlap="1" wp14:anchorId="437C2432" wp14:editId="0C857A51">
                <wp:simplePos x="0" y="0"/>
                <wp:positionH relativeFrom="column">
                  <wp:posOffset>-262890</wp:posOffset>
                </wp:positionH>
                <wp:positionV relativeFrom="paragraph">
                  <wp:posOffset>308919</wp:posOffset>
                </wp:positionV>
                <wp:extent cx="6795770" cy="9601200"/>
                <wp:effectExtent l="0" t="0" r="24130" b="19050"/>
                <wp:wrapNone/>
                <wp:docPr id="40" name="Rectangle 4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DAB4C" id="Rectangle 40" o:spid="_x0000_s1026" style="position:absolute;margin-left:-20.7pt;margin-top:24.3pt;width:535.1pt;height:7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bn0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VMW59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10464" behindDoc="0" locked="0" layoutInCell="1" allowOverlap="1" wp14:anchorId="77B23B55" wp14:editId="0B9B17C7">
                <wp:simplePos x="0" y="0"/>
                <wp:positionH relativeFrom="column">
                  <wp:posOffset>-262890</wp:posOffset>
                </wp:positionH>
                <wp:positionV relativeFrom="paragraph">
                  <wp:posOffset>308919</wp:posOffset>
                </wp:positionV>
                <wp:extent cx="6795770" cy="9601200"/>
                <wp:effectExtent l="0" t="0" r="24130" b="19050"/>
                <wp:wrapNone/>
                <wp:docPr id="41" name="Rectangle 4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200AD" id="Rectangle 41" o:spid="_x0000_s1026" style="position:absolute;margin-left:-20.7pt;margin-top:24.3pt;width:535.1pt;height:7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oTfq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0224" behindDoc="0" locked="0" layoutInCell="1" allowOverlap="1" wp14:anchorId="57EBF659" wp14:editId="125691FF">
                <wp:simplePos x="0" y="0"/>
                <wp:positionH relativeFrom="column">
                  <wp:posOffset>-262890</wp:posOffset>
                </wp:positionH>
                <wp:positionV relativeFrom="paragraph">
                  <wp:posOffset>308919</wp:posOffset>
                </wp:positionV>
                <wp:extent cx="6795770" cy="9601200"/>
                <wp:effectExtent l="0" t="0" r="24130" b="19050"/>
                <wp:wrapNone/>
                <wp:docPr id="42" name="Rectangle 4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8A42C" id="Rectangle 42" o:spid="_x0000_s1026" style="position:absolute;margin-left:-20.7pt;margin-top:24.3pt;width:535.1pt;height:7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nVI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EZ1S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1248" behindDoc="0" locked="0" layoutInCell="1" allowOverlap="1" wp14:anchorId="1E2B9910" wp14:editId="099BC1D9">
                <wp:simplePos x="0" y="0"/>
                <wp:positionH relativeFrom="column">
                  <wp:posOffset>-262890</wp:posOffset>
                </wp:positionH>
                <wp:positionV relativeFrom="paragraph">
                  <wp:posOffset>308919</wp:posOffset>
                </wp:positionV>
                <wp:extent cx="6795770" cy="9601200"/>
                <wp:effectExtent l="0" t="0" r="24130" b="19050"/>
                <wp:wrapNone/>
                <wp:docPr id="43" name="Rectangle 4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0DB1D" id="Rectangle 43" o:spid="_x0000_s1026" style="position:absolute;margin-left:-20.7pt;margin-top:24.3pt;width:535.1pt;height:7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xMW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C4HExa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2272" behindDoc="0" locked="0" layoutInCell="1" allowOverlap="1" wp14:anchorId="37685CCD" wp14:editId="39BCFC70">
                <wp:simplePos x="0" y="0"/>
                <wp:positionH relativeFrom="column">
                  <wp:posOffset>-262890</wp:posOffset>
                </wp:positionH>
                <wp:positionV relativeFrom="paragraph">
                  <wp:posOffset>308919</wp:posOffset>
                </wp:positionV>
                <wp:extent cx="6795770" cy="9601200"/>
                <wp:effectExtent l="0" t="0" r="24130" b="19050"/>
                <wp:wrapNone/>
                <wp:docPr id="44" name="Rectangle 4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BDBFF" id="Rectangle 44" o:spid="_x0000_s1026" style="position:absolute;margin-left:-20.7pt;margin-top:24.3pt;width:535.1pt;height:7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FW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cRR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3296" behindDoc="0" locked="0" layoutInCell="1" allowOverlap="1" wp14:anchorId="222D37F8" wp14:editId="3BC8F26C">
                <wp:simplePos x="0" y="0"/>
                <wp:positionH relativeFrom="column">
                  <wp:posOffset>-262890</wp:posOffset>
                </wp:positionH>
                <wp:positionV relativeFrom="paragraph">
                  <wp:posOffset>308919</wp:posOffset>
                </wp:positionV>
                <wp:extent cx="6795770" cy="9601200"/>
                <wp:effectExtent l="0" t="0" r="24130" b="19050"/>
                <wp:wrapNone/>
                <wp:docPr id="45" name="Rectangle 4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7A26FC" id="Rectangle 45" o:spid="_x0000_s1026" style="position:absolute;margin-left:-20.7pt;margin-top:24.3pt;width:535.1pt;height:7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TcI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Sk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JuFNwi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4320" behindDoc="0" locked="0" layoutInCell="1" allowOverlap="1" wp14:anchorId="2708DE18" wp14:editId="1A3D15CA">
                <wp:simplePos x="0" y="0"/>
                <wp:positionH relativeFrom="column">
                  <wp:posOffset>-262890</wp:posOffset>
                </wp:positionH>
                <wp:positionV relativeFrom="paragraph">
                  <wp:posOffset>308919</wp:posOffset>
                </wp:positionV>
                <wp:extent cx="6795770" cy="9601200"/>
                <wp:effectExtent l="0" t="0" r="24130" b="19050"/>
                <wp:wrapNone/>
                <wp:docPr id="46" name="Rectangle 4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44004" id="Rectangle 46" o:spid="_x0000_s1026" style="position:absolute;margin-left:-20.7pt;margin-top:24.3pt;width:535.1pt;height:7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FHneq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5344" behindDoc="0" locked="0" layoutInCell="1" allowOverlap="1" wp14:anchorId="34799C68" wp14:editId="38721A33">
                <wp:simplePos x="0" y="0"/>
                <wp:positionH relativeFrom="column">
                  <wp:posOffset>-262890</wp:posOffset>
                </wp:positionH>
                <wp:positionV relativeFrom="paragraph">
                  <wp:posOffset>308919</wp:posOffset>
                </wp:positionV>
                <wp:extent cx="6795770" cy="9601200"/>
                <wp:effectExtent l="0" t="0" r="24130" b="19050"/>
                <wp:wrapNone/>
                <wp:docPr id="47" name="Rectangle 4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AC4C1" id="Rectangle 47" o:spid="_x0000_s1026" style="position:absolute;margin-left:-20.7pt;margin-top:24.3pt;width:535.1pt;height:7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vu0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L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wb7t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6368" behindDoc="0" locked="0" layoutInCell="1" allowOverlap="1" wp14:anchorId="0C63D6E5" wp14:editId="6D37C3CA">
                <wp:simplePos x="0" y="0"/>
                <wp:positionH relativeFrom="column">
                  <wp:posOffset>-262890</wp:posOffset>
                </wp:positionH>
                <wp:positionV relativeFrom="paragraph">
                  <wp:posOffset>308919</wp:posOffset>
                </wp:positionV>
                <wp:extent cx="6795770" cy="9601200"/>
                <wp:effectExtent l="0" t="0" r="24130" b="19050"/>
                <wp:wrapNone/>
                <wp:docPr id="48" name="Rectangle 4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A5BAA" id="Rectangle 48" o:spid="_x0000_s1026" style="position:absolute;margin-left:-20.7pt;margin-top:24.3pt;width:535.1pt;height:7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h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J8EYa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7392" behindDoc="0" locked="0" layoutInCell="1" allowOverlap="1" wp14:anchorId="0F5F09DB" wp14:editId="4C09D892">
                <wp:simplePos x="0" y="0"/>
                <wp:positionH relativeFrom="column">
                  <wp:posOffset>-262890</wp:posOffset>
                </wp:positionH>
                <wp:positionV relativeFrom="paragraph">
                  <wp:posOffset>308919</wp:posOffset>
                </wp:positionV>
                <wp:extent cx="6795770" cy="9601200"/>
                <wp:effectExtent l="0" t="0" r="24130" b="19050"/>
                <wp:wrapNone/>
                <wp:docPr id="49" name="Rectangle 4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777B3" id="Rectangle 49" o:spid="_x0000_s1026" style="position:absolute;margin-left:-20.7pt;margin-top:24.3pt;width:535.1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PGAfjS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8416" behindDoc="0" locked="0" layoutInCell="1" allowOverlap="1" wp14:anchorId="30C633DA" wp14:editId="3EC011BB">
                <wp:simplePos x="0" y="0"/>
                <wp:positionH relativeFrom="column">
                  <wp:posOffset>-262890</wp:posOffset>
                </wp:positionH>
                <wp:positionV relativeFrom="paragraph">
                  <wp:posOffset>308919</wp:posOffset>
                </wp:positionV>
                <wp:extent cx="6795770" cy="9601200"/>
                <wp:effectExtent l="0" t="0" r="24130" b="19050"/>
                <wp:wrapNone/>
                <wp:docPr id="50" name="Rectangle 5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F19A1" id="Rectangle 50" o:spid="_x0000_s1026" style="position:absolute;margin-left:-20.7pt;margin-top:24.3pt;width:535.1pt;height:7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eb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9NRXm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9440" behindDoc="0" locked="0" layoutInCell="1" allowOverlap="1" wp14:anchorId="6974FD1C" wp14:editId="481F14A1">
                <wp:simplePos x="0" y="0"/>
                <wp:positionH relativeFrom="column">
                  <wp:posOffset>-262890</wp:posOffset>
                </wp:positionH>
                <wp:positionV relativeFrom="paragraph">
                  <wp:posOffset>308919</wp:posOffset>
                </wp:positionV>
                <wp:extent cx="6795770" cy="9601200"/>
                <wp:effectExtent l="0" t="0" r="24130" b="19050"/>
                <wp:wrapNone/>
                <wp:docPr id="51" name="Rectangle 5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86C7C" id="Rectangle 51" o:spid="_x0000_s1026" style="position:absolute;margin-left:-20.7pt;margin-top:24.3pt;width:535.1pt;height:7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HF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IpUx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5104" behindDoc="0" locked="0" layoutInCell="1" allowOverlap="1" wp14:anchorId="6B674F2F" wp14:editId="7555B116">
                <wp:simplePos x="0" y="0"/>
                <wp:positionH relativeFrom="column">
                  <wp:posOffset>-262890</wp:posOffset>
                </wp:positionH>
                <wp:positionV relativeFrom="paragraph">
                  <wp:posOffset>308919</wp:posOffset>
                </wp:positionV>
                <wp:extent cx="6795770" cy="9601200"/>
                <wp:effectExtent l="0" t="0" r="24130" b="19050"/>
                <wp:wrapNone/>
                <wp:docPr id="52" name="Rectangle 5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FF9F9" id="Rectangle 52" o:spid="_x0000_s1026" style="position:absolute;margin-left:-20.7pt;margin-top:24.3pt;width:535.1pt;height:7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5s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WFeb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6128" behindDoc="0" locked="0" layoutInCell="1" allowOverlap="1" wp14:anchorId="7377924C" wp14:editId="4D3470CF">
                <wp:simplePos x="0" y="0"/>
                <wp:positionH relativeFrom="column">
                  <wp:posOffset>-262890</wp:posOffset>
                </wp:positionH>
                <wp:positionV relativeFrom="paragraph">
                  <wp:posOffset>308919</wp:posOffset>
                </wp:positionV>
                <wp:extent cx="6795770" cy="9601200"/>
                <wp:effectExtent l="0" t="0" r="24130" b="19050"/>
                <wp:wrapNone/>
                <wp:docPr id="53" name="Rectangle 5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81288" id="Rectangle 53" o:spid="_x0000_s1026" style="position:absolute;margin-left:-20.7pt;margin-top:24.3pt;width:535.1pt;height:7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v15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I4W/X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7152" behindDoc="0" locked="0" layoutInCell="1" allowOverlap="1" wp14:anchorId="6FD89122" wp14:editId="6244C0AF">
                <wp:simplePos x="0" y="0"/>
                <wp:positionH relativeFrom="column">
                  <wp:posOffset>-262890</wp:posOffset>
                </wp:positionH>
                <wp:positionV relativeFrom="paragraph">
                  <wp:posOffset>308919</wp:posOffset>
                </wp:positionV>
                <wp:extent cx="6795770" cy="9601200"/>
                <wp:effectExtent l="0" t="0" r="24130" b="19050"/>
                <wp:wrapNone/>
                <wp:docPr id="54" name="Rectangle 5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A4DDC" id="Rectangle 54" o:spid="_x0000_s1026" style="position:absolute;margin-left:-20.7pt;margin-top:24.3pt;width:535.1pt;height:7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b85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yg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3Vvz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8176" behindDoc="0" locked="0" layoutInCell="1" allowOverlap="1" wp14:anchorId="02A0D2D1" wp14:editId="6EC45C36">
                <wp:simplePos x="0" y="0"/>
                <wp:positionH relativeFrom="column">
                  <wp:posOffset>-262890</wp:posOffset>
                </wp:positionH>
                <wp:positionV relativeFrom="paragraph">
                  <wp:posOffset>308919</wp:posOffset>
                </wp:positionV>
                <wp:extent cx="6795770" cy="9601200"/>
                <wp:effectExtent l="0" t="0" r="24130" b="19050"/>
                <wp:wrapNone/>
                <wp:docPr id="55" name="Rectangle 5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FEE2B" id="Rectangle 55" o:spid="_x0000_s1026" style="position:absolute;margin-left:-20.7pt;margin-top:24.3pt;width:535.1pt;height:7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Nl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5TZZ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3600" behindDoc="0" locked="0" layoutInCell="1" allowOverlap="1" wp14:anchorId="7E127DF9" wp14:editId="2677C20E">
                <wp:simplePos x="0" y="0"/>
                <wp:positionH relativeFrom="column">
                  <wp:posOffset>-262890</wp:posOffset>
                </wp:positionH>
                <wp:positionV relativeFrom="paragraph">
                  <wp:posOffset>308919</wp:posOffset>
                </wp:positionV>
                <wp:extent cx="6795770" cy="9601200"/>
                <wp:effectExtent l="0" t="0" r="24130" b="19050"/>
                <wp:wrapNone/>
                <wp:docPr id="24" name="Rectangle 2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5D67F" id="Rectangle 24" o:spid="_x0000_s1026" style="position:absolute;margin-left:-20.7pt;margin-top:24.3pt;width:535.1pt;height:7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0Tt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zKdE7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4624" behindDoc="0" locked="0" layoutInCell="1" allowOverlap="1" wp14:anchorId="5B5C4BA8" wp14:editId="7ECF4B30">
                <wp:simplePos x="0" y="0"/>
                <wp:positionH relativeFrom="column">
                  <wp:posOffset>-262890</wp:posOffset>
                </wp:positionH>
                <wp:positionV relativeFrom="paragraph">
                  <wp:posOffset>308919</wp:posOffset>
                </wp:positionV>
                <wp:extent cx="6795770" cy="9601200"/>
                <wp:effectExtent l="0" t="0" r="24130" b="19050"/>
                <wp:wrapNone/>
                <wp:docPr id="25" name="Rectangle 2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281ED" id="Rectangle 25" o:spid="_x0000_s1026" style="position:absolute;margin-left:-20.7pt;margin-top:24.3pt;width:535.1pt;height:7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iKz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uYis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5648" behindDoc="0" locked="0" layoutInCell="1" allowOverlap="1" wp14:anchorId="71846480" wp14:editId="7F106A46">
                <wp:simplePos x="0" y="0"/>
                <wp:positionH relativeFrom="column">
                  <wp:posOffset>-262890</wp:posOffset>
                </wp:positionH>
                <wp:positionV relativeFrom="paragraph">
                  <wp:posOffset>308919</wp:posOffset>
                </wp:positionV>
                <wp:extent cx="6795770" cy="9601200"/>
                <wp:effectExtent l="0" t="0" r="24130" b="19050"/>
                <wp:wrapNone/>
                <wp:docPr id="26" name="Rectangle 2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39CF2" id="Rectangle 26" o:spid="_x0000_s1026" style="position:absolute;margin-left:-20.7pt;margin-top:24.3pt;width:535.1pt;height:7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YCSIU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6672" behindDoc="0" locked="0" layoutInCell="1" allowOverlap="1" wp14:anchorId="33C9EF4C" wp14:editId="64EE17CA">
                <wp:simplePos x="0" y="0"/>
                <wp:positionH relativeFrom="column">
                  <wp:posOffset>-262890</wp:posOffset>
                </wp:positionH>
                <wp:positionV relativeFrom="paragraph">
                  <wp:posOffset>308919</wp:posOffset>
                </wp:positionV>
                <wp:extent cx="6795770" cy="9601200"/>
                <wp:effectExtent l="0" t="0" r="24130" b="19050"/>
                <wp:wrapNone/>
                <wp:docPr id="27" name="Rectangle 2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CA66D" id="Rectangle 27" o:spid="_x0000_s1026" style="position:absolute;margin-left:-20.7pt;margin-top:24.3pt;width:535.1pt;height:7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e4P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5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Zl7g+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7696" behindDoc="0" locked="0" layoutInCell="1" allowOverlap="1" wp14:anchorId="1D1390C7" wp14:editId="12A5E774">
                <wp:simplePos x="0" y="0"/>
                <wp:positionH relativeFrom="column">
                  <wp:posOffset>-262890</wp:posOffset>
                </wp:positionH>
                <wp:positionV relativeFrom="paragraph">
                  <wp:posOffset>308919</wp:posOffset>
                </wp:positionV>
                <wp:extent cx="6795770" cy="9601200"/>
                <wp:effectExtent l="0" t="0" r="24130" b="19050"/>
                <wp:wrapNone/>
                <wp:docPr id="28" name="Rectangle 2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05DED" id="Rectangle 28" o:spid="_x0000_s1026" style="position:absolute;margin-left:-20.7pt;margin-top:24.3pt;width:535.1pt;height:7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3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pqIN0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8720" behindDoc="0" locked="0" layoutInCell="1" allowOverlap="1" wp14:anchorId="01AD19B9" wp14:editId="68C073BE">
                <wp:simplePos x="0" y="0"/>
                <wp:positionH relativeFrom="column">
                  <wp:posOffset>-262890</wp:posOffset>
                </wp:positionH>
                <wp:positionV relativeFrom="paragraph">
                  <wp:posOffset>308919</wp:posOffset>
                </wp:positionV>
                <wp:extent cx="6795770" cy="9601200"/>
                <wp:effectExtent l="0" t="0" r="24130" b="19050"/>
                <wp:wrapNone/>
                <wp:docPr id="29" name="Rectangle 2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DE810" id="Rectangle 29" o:spid="_x0000_s1026" style="position:absolute;margin-left:-20.7pt;margin-top:24.3pt;width:535.1pt;height:7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2uP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cONr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9744" behindDoc="0" locked="0" layoutInCell="1" allowOverlap="1" wp14:anchorId="3A25404E" wp14:editId="4220B99E">
                <wp:simplePos x="0" y="0"/>
                <wp:positionH relativeFrom="column">
                  <wp:posOffset>-262890</wp:posOffset>
                </wp:positionH>
                <wp:positionV relativeFrom="paragraph">
                  <wp:posOffset>308919</wp:posOffset>
                </wp:positionV>
                <wp:extent cx="6795770" cy="9601200"/>
                <wp:effectExtent l="0" t="0" r="24130" b="19050"/>
                <wp:wrapNone/>
                <wp:docPr id="30" name="Rectangle 3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53512" id="Rectangle 30" o:spid="_x0000_s1026" style="position:absolute;margin-left:-20.7pt;margin-top:24.3pt;width:535.1pt;height:7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0Ig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dbdCI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0768" behindDoc="0" locked="0" layoutInCell="1" allowOverlap="1" wp14:anchorId="7C7DAE99" wp14:editId="7CA0195E">
                <wp:simplePos x="0" y="0"/>
                <wp:positionH relativeFrom="column">
                  <wp:posOffset>-262890</wp:posOffset>
                </wp:positionH>
                <wp:positionV relativeFrom="paragraph">
                  <wp:posOffset>308919</wp:posOffset>
                </wp:positionV>
                <wp:extent cx="6795770" cy="9601200"/>
                <wp:effectExtent l="0" t="0" r="24130" b="19050"/>
                <wp:wrapNone/>
                <wp:docPr id="31" name="Rectangle 3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D32C1" id="Rectangle 31" o:spid="_x0000_s1026" style="position:absolute;margin-left:-20.7pt;margin-top:24.3pt;width:535.1pt;height:7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R+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J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aluKbq0jfpBH7bKYfdE42EZvZIIjCDfFRfBHQ6XIc8CGjBCLpdJjRrTQrg2D1ZE8Mhq&#10;LLDH3RM4O5RooOq+wUN/wvxNpWbdaGlwuQmo2lTGL7wOfFNTp8IZBlCcGq/PSetl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Ykf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1792" behindDoc="0" locked="0" layoutInCell="1" allowOverlap="1" wp14:anchorId="24FA19AB" wp14:editId="29B78BF7">
                <wp:simplePos x="0" y="0"/>
                <wp:positionH relativeFrom="column">
                  <wp:posOffset>-262890</wp:posOffset>
                </wp:positionH>
                <wp:positionV relativeFrom="paragraph">
                  <wp:posOffset>308919</wp:posOffset>
                </wp:positionV>
                <wp:extent cx="6795770" cy="9601200"/>
                <wp:effectExtent l="0" t="0" r="24130" b="19050"/>
                <wp:wrapNone/>
                <wp:docPr id="32" name="Rectangle 3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1FE6D" id="Rectangle 32" o:spid="_x0000_s1026" style="position:absolute;margin-left:-20.7pt;margin-top:24.3pt;width:535.1pt;height:7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6c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p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k0jp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2816" behindDoc="0" locked="0" layoutInCell="1" allowOverlap="1" wp14:anchorId="01814A37" wp14:editId="5808DE65">
                <wp:simplePos x="0" y="0"/>
                <wp:positionH relativeFrom="column">
                  <wp:posOffset>-262890</wp:posOffset>
                </wp:positionH>
                <wp:positionV relativeFrom="paragraph">
                  <wp:posOffset>308919</wp:posOffset>
                </wp:positionV>
                <wp:extent cx="6795770" cy="9601200"/>
                <wp:effectExtent l="0" t="0" r="24130" b="19050"/>
                <wp:wrapNone/>
                <wp:docPr id="33" name="Rectangle 3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17B0A2" id="Rectangle 33" o:spid="_x0000_s1026" style="position:absolute;margin-left:-20.7pt;margin-top:24.3pt;width:535.1pt;height:7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jCjgIAAG4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A916M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8480" behindDoc="0" locked="0" layoutInCell="1" allowOverlap="1" wp14:anchorId="6748AE4B" wp14:editId="6A53643C">
                <wp:simplePos x="0" y="0"/>
                <wp:positionH relativeFrom="column">
                  <wp:posOffset>-262890</wp:posOffset>
                </wp:positionH>
                <wp:positionV relativeFrom="paragraph">
                  <wp:posOffset>308919</wp:posOffset>
                </wp:positionV>
                <wp:extent cx="6795770" cy="9601200"/>
                <wp:effectExtent l="0" t="0" r="24130" b="19050"/>
                <wp:wrapNone/>
                <wp:docPr id="22" name="Rectangle 2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4C1A8" id="Rectangle 22" o:spid="_x0000_s1026" style="position:absolute;margin-left:-20.7pt;margin-top:24.3pt;width:535.1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WDz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Z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HklYPO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9504" behindDoc="0" locked="0" layoutInCell="1" allowOverlap="1" wp14:anchorId="1C394EB4" wp14:editId="5D8D215C">
                <wp:simplePos x="0" y="0"/>
                <wp:positionH relativeFrom="column">
                  <wp:posOffset>-262890</wp:posOffset>
                </wp:positionH>
                <wp:positionV relativeFrom="paragraph">
                  <wp:posOffset>308919</wp:posOffset>
                </wp:positionV>
                <wp:extent cx="6795770" cy="9601200"/>
                <wp:effectExtent l="0" t="0" r="24130" b="19050"/>
                <wp:wrapNone/>
                <wp:docPr id="12" name="Rectangle 1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F946B" id="Rectangle 12" o:spid="_x0000_s1026" style="position:absolute;margin-left:-20.7pt;margin-top:24.3pt;width:535.1pt;height:7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JD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mRdSQ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0528" behindDoc="0" locked="0" layoutInCell="1" allowOverlap="1" wp14:anchorId="0A45BBB0" wp14:editId="303E0CAE">
                <wp:simplePos x="0" y="0"/>
                <wp:positionH relativeFrom="column">
                  <wp:posOffset>-262890</wp:posOffset>
                </wp:positionH>
                <wp:positionV relativeFrom="paragraph">
                  <wp:posOffset>308919</wp:posOffset>
                </wp:positionV>
                <wp:extent cx="6795770" cy="96012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C103F" id="Rectangle 13" o:spid="_x0000_s1026" style="position:absolute;margin-left:-20.7pt;margin-top:24.3pt;width:535.1pt;height:7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Qd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1Y0H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1552" behindDoc="0" locked="0" layoutInCell="1" allowOverlap="1" wp14:anchorId="57793C76" wp14:editId="61115F1F">
                <wp:simplePos x="0" y="0"/>
                <wp:positionH relativeFrom="column">
                  <wp:posOffset>-262890</wp:posOffset>
                </wp:positionH>
                <wp:positionV relativeFrom="paragraph">
                  <wp:posOffset>308919</wp:posOffset>
                </wp:positionV>
                <wp:extent cx="6795770" cy="9601200"/>
                <wp:effectExtent l="0" t="0" r="24130" b="19050"/>
                <wp:wrapNone/>
                <wp:docPr id="14" name="Rectangle 1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05A8D" id="Rectangle 14" o:spid="_x0000_s1026" style="position:absolute;margin-left:-20.7pt;margin-top:24.3pt;width:535.1pt;height:7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Zd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LJV2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sectPr w:rsidR="00A2082B" w:rsidRPr="007A743F"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43F"/>
    <w:rsid w:val="00336061"/>
    <w:rsid w:val="007A743F"/>
    <w:rsid w:val="00A20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7D6B6"/>
  <w15:chartTrackingRefBased/>
  <w15:docId w15:val="{4D80704C-2B5B-4B90-AD0C-0350E7AFB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743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43F"/>
    <w:pPr>
      <w:ind w:left="720"/>
      <w:contextualSpacing/>
    </w:pPr>
  </w:style>
  <w:style w:type="paragraph" w:styleId="NoSpacing">
    <w:name w:val="No Spacing"/>
    <w:uiPriority w:val="1"/>
    <w:qFormat/>
    <w:rsid w:val="007A743F"/>
    <w:pPr>
      <w:spacing w:after="0" w:line="240" w:lineRule="auto"/>
    </w:pPr>
  </w:style>
  <w:style w:type="character" w:styleId="Hyperlink">
    <w:name w:val="Hyperlink"/>
    <w:basedOn w:val="DefaultParagraphFont"/>
    <w:uiPriority w:val="99"/>
    <w:unhideWhenUsed/>
    <w:rsid w:val="007A74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PA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C0A07960</Template>
  <TotalTime>9</TotalTime>
  <Pages>2</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Emma Warham</cp:lastModifiedBy>
  <cp:revision>2</cp:revision>
  <cp:lastPrinted>2020-02-14T07:54:00Z</cp:lastPrinted>
  <dcterms:created xsi:type="dcterms:W3CDTF">2020-02-12T13:26:00Z</dcterms:created>
  <dcterms:modified xsi:type="dcterms:W3CDTF">2020-02-14T07:54:00Z</dcterms:modified>
</cp:coreProperties>
</file>