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E6F" w:rsidRDefault="002F0E6F" w:rsidP="002F0E6F">
      <w:pPr>
        <w:rPr>
          <w:rFonts w:ascii="CCW Cursive Writing 7" w:hAnsi="CCW Cursive Writing 7"/>
          <w:sz w:val="24"/>
          <w:szCs w:val="24"/>
          <w:u w:val="single"/>
        </w:rPr>
      </w:pPr>
      <w:bookmarkStart w:id="0" w:name="_GoBack"/>
      <w:bookmarkEnd w:id="0"/>
      <w:r>
        <w:t xml:space="preserve">26.11.21                                                                       </w:t>
      </w:r>
      <w:r w:rsidRPr="002F0E6F">
        <w:rPr>
          <w:rFonts w:ascii="CCW Cursive Writing 7" w:hAnsi="CCW Cursive Writing 7"/>
          <w:sz w:val="24"/>
          <w:szCs w:val="24"/>
          <w:u w:val="single"/>
        </w:rPr>
        <w:t>Homework</w:t>
      </w:r>
    </w:p>
    <w:p w:rsidR="002F0E6F" w:rsidRDefault="002F0E6F" w:rsidP="002F0E6F">
      <w:pPr>
        <w:rPr>
          <w:rFonts w:ascii="CCW Cursive Writing 7" w:hAnsi="CCW Cursive Writing 7"/>
        </w:rPr>
      </w:pPr>
      <w:r w:rsidRPr="00472AB7">
        <w:rPr>
          <w:noProof/>
        </w:rPr>
        <w:drawing>
          <wp:anchor distT="0" distB="0" distL="114300" distR="114300" simplePos="0" relativeHeight="251658240" behindDoc="1" locked="0" layoutInCell="1" allowOverlap="1" wp14:anchorId="7D88E59D">
            <wp:simplePos x="0" y="0"/>
            <wp:positionH relativeFrom="margin">
              <wp:posOffset>65405</wp:posOffset>
            </wp:positionH>
            <wp:positionV relativeFrom="paragraph">
              <wp:posOffset>740410</wp:posOffset>
            </wp:positionV>
            <wp:extent cx="6067425" cy="7286625"/>
            <wp:effectExtent l="0" t="0" r="9525" b="9525"/>
            <wp:wrapTight wrapText="bothSides">
              <wp:wrapPolygon edited="0">
                <wp:start x="0" y="0"/>
                <wp:lineTo x="0" y="21572"/>
                <wp:lineTo x="21566" y="21572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13" t="17249" r="36483" b="15655"/>
                    <a:stretch/>
                  </pic:blipFill>
                  <pic:spPr bwMode="auto">
                    <a:xfrm>
                      <a:off x="0" y="0"/>
                      <a:ext cx="6067425" cy="728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2AB7">
        <w:rPr>
          <w:rFonts w:ascii="CCW Cursive Writing 7" w:hAnsi="CCW Cursive Writing 7"/>
        </w:rPr>
        <w:t>This half term, in Geography, we are learning how to draw map</w:t>
      </w:r>
      <w:r w:rsidR="005D4EA6" w:rsidRPr="00472AB7">
        <w:rPr>
          <w:rFonts w:ascii="CCW Cursive Writing 7" w:hAnsi="CCW Cursive Writing 7"/>
        </w:rPr>
        <w:t>s. The children need to look at the bird’s-eye-view of Jimmy’s bedroom and an</w:t>
      </w:r>
      <w:r w:rsidR="00472AB7" w:rsidRPr="00472AB7">
        <w:rPr>
          <w:rFonts w:ascii="CCW Cursive Writing 7" w:hAnsi="CCW Cursive Writing 7"/>
        </w:rPr>
        <w:t>s</w:t>
      </w:r>
      <w:r w:rsidR="005D4EA6" w:rsidRPr="00472AB7">
        <w:rPr>
          <w:rFonts w:ascii="CCW Cursive Writing 7" w:hAnsi="CCW Cursive Writing 7"/>
        </w:rPr>
        <w:t>w</w:t>
      </w:r>
      <w:r w:rsidR="00472AB7" w:rsidRPr="00472AB7">
        <w:rPr>
          <w:rFonts w:ascii="CCW Cursive Writing 7" w:hAnsi="CCW Cursive Writing 7"/>
        </w:rPr>
        <w:t xml:space="preserve">er the questions. </w:t>
      </w: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51435</wp:posOffset>
                </wp:positionV>
                <wp:extent cx="6267450" cy="11906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2AB7" w:rsidRDefault="00472AB7" w:rsidP="00472AB7">
                            <w:pPr>
                              <w:jc w:val="center"/>
                            </w:pPr>
                            <w:r w:rsidRPr="00472AB7">
                              <w:rPr>
                                <w:sz w:val="24"/>
                                <w:szCs w:val="24"/>
                              </w:rPr>
                              <w:t>Nest week we will be testing the children on the following spellings as they work towards achieving their bronze spelling badges</w:t>
                            </w:r>
                            <w:r>
                              <w:t>.</w:t>
                            </w:r>
                          </w:p>
                          <w:p w:rsidR="00472AB7" w:rsidRPr="00472AB7" w:rsidRDefault="00472AB7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472AB7"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the   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72AB7"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 a        to     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72AB7"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>do        today     was</w:t>
                            </w:r>
                          </w:p>
                          <w:p w:rsidR="00472AB7" w:rsidRPr="00472AB7" w:rsidRDefault="00472AB7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472AB7"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of      said     says    are   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472AB7"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 xml:space="preserve">were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4.05pt;width:493.5pt;height:9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" fillcolor="white [3201]" strokeweight=".5pt">
                <v:textbox>
                  <w:txbxContent>
                    <w:p w:rsidR="00472AB7" w:rsidRDefault="00472AB7" w:rsidP="00472AB7">
                      <w:pPr>
                        <w:jc w:val="center"/>
                      </w:pPr>
                      <w:r w:rsidRPr="00472AB7">
                        <w:rPr>
                          <w:sz w:val="24"/>
                          <w:szCs w:val="24"/>
                        </w:rPr>
                        <w:t>Nest week we will be testing the children on the following spellings as they work towards achieving their bronze spelling badges</w:t>
                      </w:r>
                      <w:r>
                        <w:t>.</w:t>
                      </w:r>
                    </w:p>
                    <w:p w:rsidR="00472AB7" w:rsidRPr="00472AB7" w:rsidRDefault="00472AB7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472AB7"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the    </w:t>
                      </w:r>
                      <w: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72AB7"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 a        to      </w:t>
                      </w:r>
                      <w: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472AB7"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>do        today     was</w:t>
                      </w:r>
                    </w:p>
                    <w:p w:rsidR="00472AB7" w:rsidRPr="00472AB7" w:rsidRDefault="00472AB7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472AB7"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of      said     says    are    </w:t>
                      </w:r>
                      <w: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    </w:t>
                      </w:r>
                      <w:r w:rsidRPr="00472AB7"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 xml:space="preserve">were </w:t>
                      </w:r>
                    </w:p>
                  </w:txbxContent>
                </v:textbox>
              </v:shape>
            </w:pict>
          </mc:Fallback>
        </mc:AlternateContent>
      </w:r>
    </w:p>
    <w:p w:rsidR="00472AB7" w:rsidRPr="00472AB7" w:rsidRDefault="00472AB7" w:rsidP="002F0E6F">
      <w:pPr>
        <w:rPr>
          <w:rFonts w:ascii="CCW Cursive Writing 7" w:hAnsi="CCW Cursive Writing 7"/>
        </w:rPr>
      </w:pPr>
    </w:p>
    <w:sectPr w:rsidR="00472AB7" w:rsidRPr="00472AB7" w:rsidSect="002F0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E6F"/>
    <w:rsid w:val="002F0E6F"/>
    <w:rsid w:val="00472AB7"/>
    <w:rsid w:val="004A1E7F"/>
    <w:rsid w:val="005D4EA6"/>
    <w:rsid w:val="00DE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533E6C-6EFD-4FF8-B222-4F5ABBB8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FD603E8B</Template>
  <TotalTime>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2021-11-26T08:14:00Z</dcterms:created>
  <dcterms:modified xsi:type="dcterms:W3CDTF">2021-11-26T08:14:00Z</dcterms:modified>
</cp:coreProperties>
</file>