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4657" w:rsidRDefault="00306991" w:rsidP="00306991">
      <w:pPr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-542219</wp:posOffset>
                </wp:positionV>
                <wp:extent cx="4674741" cy="934949"/>
                <wp:effectExtent l="0" t="0" r="12065" b="177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4741" cy="934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06991" w:rsidRDefault="00306991">
                            <w:r>
                              <w:t xml:space="preserve">We have started to subtract this week. In school we have been using cubes and crossing out to help us. </w:t>
                            </w:r>
                          </w:p>
                          <w:p w:rsidR="00306991" w:rsidRDefault="00306991">
                            <w:r>
                              <w:t xml:space="preserve">Don’t forget to check out the website for photographs of our </w:t>
                            </w:r>
                            <w:proofErr w:type="gramStart"/>
                            <w:r>
                              <w:t>exciting  afternoon</w:t>
                            </w:r>
                            <w:proofErr w:type="gramEnd"/>
                            <w:r>
                              <w:t xml:space="preserve"> with the Wild Workshop.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16.9pt;margin-top:-42.7pt;width:368.1pt;height:73.6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" fillcolor="white [3201]" strokeweight=".5pt">
                <v:textbox>
                  <w:txbxContent>
                    <w:p w:rsidR="00306991" w:rsidRDefault="00306991">
                      <w:r>
                        <w:t xml:space="preserve">We have started to subtract this week. In school we have been using cubes and crossing out to help us. </w:t>
                      </w:r>
                    </w:p>
                    <w:p w:rsidR="00306991" w:rsidRDefault="00306991">
                      <w:r>
                        <w:t xml:space="preserve">Don’t forget to check out the website for photographs of our </w:t>
                      </w:r>
                      <w:proofErr w:type="gramStart"/>
                      <w:r>
                        <w:t>exciting  afternoon</w:t>
                      </w:r>
                      <w:proofErr w:type="gramEnd"/>
                      <w:r>
                        <w:t xml:space="preserve"> with the Wild Workshop.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739DF">
        <w:rPr>
          <w:u w:val="single"/>
        </w:rPr>
        <w:t>Subtraction</w:t>
      </w:r>
      <w:r>
        <w:rPr>
          <w:u w:val="single"/>
        </w:rPr>
        <w:t xml:space="preserve">   / Take away</w:t>
      </w:r>
    </w:p>
    <w:p w:rsidR="008739DF" w:rsidRDefault="008739DF" w:rsidP="008739DF">
      <w:pPr>
        <w:jc w:val="center"/>
      </w:pPr>
    </w:p>
    <w:p w:rsidR="008739DF" w:rsidRDefault="008739DF" w:rsidP="00F0636D">
      <w:pPr>
        <w:jc w:val="center"/>
      </w:pPr>
      <w:r w:rsidRPr="00306991">
        <w:rPr>
          <w:highlight w:val="yellow"/>
        </w:rPr>
        <w:t>Roll a dice and cross that amount out</w:t>
      </w:r>
      <w:r w:rsidR="00F0636D">
        <w:rPr>
          <w:highlight w:val="yellow"/>
        </w:rPr>
        <w:t xml:space="preserve">. </w:t>
      </w:r>
      <w:r w:rsidR="00F0636D" w:rsidRPr="00F0636D">
        <w:rPr>
          <w:highlight w:val="yellow"/>
          <w:u w:val="single"/>
        </w:rPr>
        <w:t>Write the number sentence</w:t>
      </w:r>
      <w:r w:rsidR="00F0636D">
        <w:rPr>
          <w:highlight w:val="yellow"/>
        </w:rPr>
        <w:t>.</w:t>
      </w:r>
    </w:p>
    <w:p w:rsidR="008739DF" w:rsidRDefault="008739DF" w:rsidP="008739DF">
      <w:pPr>
        <w:jc w:val="center"/>
      </w:pPr>
      <w:bookmarkStart w:id="0" w:name="_GoBack"/>
      <w:bookmarkEnd w:id="0"/>
    </w:p>
    <w:p w:rsidR="008739DF" w:rsidRDefault="00FB41B2" w:rsidP="008739DF">
      <w:pPr>
        <w:jc w:val="center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7B226CC">
            <wp:simplePos x="0" y="0"/>
            <wp:positionH relativeFrom="column">
              <wp:posOffset>73660</wp:posOffset>
            </wp:positionH>
            <wp:positionV relativeFrom="paragraph">
              <wp:posOffset>39370</wp:posOffset>
            </wp:positionV>
            <wp:extent cx="3775075" cy="999490"/>
            <wp:effectExtent l="19050" t="19050" r="15875" b="10160"/>
            <wp:wrapTight wrapText="bothSides">
              <wp:wrapPolygon edited="0">
                <wp:start x="-109" y="-412"/>
                <wp:lineTo x="-109" y="21408"/>
                <wp:lineTo x="21582" y="21408"/>
                <wp:lineTo x="21582" y="-412"/>
                <wp:lineTo x="-109" y="-412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5075" cy="9994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9DF" w:rsidRPr="00F0636D" w:rsidRDefault="00F0636D" w:rsidP="00F0636D">
      <w:pPr>
        <w:rPr>
          <w:sz w:val="96"/>
          <w:szCs w:val="96"/>
        </w:rPr>
      </w:pP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E03DAE" wp14:editId="46AB129A">
                <wp:simplePos x="0" y="0"/>
                <wp:positionH relativeFrom="column">
                  <wp:posOffset>5848036</wp:posOffset>
                </wp:positionH>
                <wp:positionV relativeFrom="paragraph">
                  <wp:posOffset>106243</wp:posOffset>
                </wp:positionV>
                <wp:extent cx="558140" cy="534390"/>
                <wp:effectExtent l="0" t="0" r="13970" b="1841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40" cy="5343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0636D" w:rsidRDefault="00F0636D" w:rsidP="00F063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E03DAE" id="Text Box 10" o:spid="_x0000_s1027" type="#_x0000_t202" style="position:absolute;margin-left:460.5pt;margin-top:8.35pt;width:43.95pt;height:42.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" fillcolor="window" strokeweight=".5pt">
                <v:textbox>
                  <w:txbxContent>
                    <w:p w:rsidR="00F0636D" w:rsidRDefault="00F0636D" w:rsidP="00F0636D"/>
                  </w:txbxContent>
                </v:textbox>
              </v:shape>
            </w:pict>
          </mc:Fallback>
        </mc:AlternateContent>
      </w: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4732317</wp:posOffset>
                </wp:positionH>
                <wp:positionV relativeFrom="paragraph">
                  <wp:posOffset>125177</wp:posOffset>
                </wp:positionV>
                <wp:extent cx="558140" cy="534390"/>
                <wp:effectExtent l="0" t="0" r="13970" b="1841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40" cy="534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0636D" w:rsidRDefault="00F063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8" type="#_x0000_t202" style="position:absolute;margin-left:372.6pt;margin-top:9.85pt;width:43.95pt;height:42.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" fillcolor="white [3201]" strokeweight=".5pt">
                <v:textbox>
                  <w:txbxContent>
                    <w:p w:rsidR="00F0636D" w:rsidRDefault="00F0636D"/>
                  </w:txbxContent>
                </v:textbox>
              </v:shape>
            </w:pict>
          </mc:Fallback>
        </mc:AlternateContent>
      </w:r>
      <w:r w:rsidRPr="00F0636D">
        <w:rPr>
          <w:sz w:val="96"/>
          <w:szCs w:val="96"/>
        </w:rPr>
        <w:t>6 -</w:t>
      </w:r>
      <w:r>
        <w:rPr>
          <w:sz w:val="96"/>
          <w:szCs w:val="96"/>
        </w:rPr>
        <w:t xml:space="preserve">      = </w:t>
      </w:r>
      <w:r w:rsidRPr="00F0636D">
        <w:rPr>
          <w:sz w:val="96"/>
          <w:szCs w:val="96"/>
        </w:rPr>
        <w:t xml:space="preserve"> </w:t>
      </w:r>
    </w:p>
    <w:p w:rsidR="008739DF" w:rsidRDefault="008739DF" w:rsidP="00F0636D"/>
    <w:p w:rsidR="00306991" w:rsidRDefault="00F0636D" w:rsidP="008739DF">
      <w:pPr>
        <w:jc w:val="center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856312D">
            <wp:simplePos x="0" y="0"/>
            <wp:positionH relativeFrom="margin">
              <wp:align>left</wp:align>
            </wp:positionH>
            <wp:positionV relativeFrom="paragraph">
              <wp:posOffset>153035</wp:posOffset>
            </wp:positionV>
            <wp:extent cx="3863975" cy="1015365"/>
            <wp:effectExtent l="19050" t="19050" r="22225" b="13335"/>
            <wp:wrapTight wrapText="bothSides">
              <wp:wrapPolygon edited="0">
                <wp:start x="-106" y="-405"/>
                <wp:lineTo x="-106" y="21478"/>
                <wp:lineTo x="21618" y="21478"/>
                <wp:lineTo x="21618" y="-405"/>
                <wp:lineTo x="-106" y="-405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3975" cy="10153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9DF" w:rsidRPr="00F0636D" w:rsidRDefault="00F0636D" w:rsidP="00F0636D">
      <w:pPr>
        <w:rPr>
          <w:sz w:val="96"/>
          <w:szCs w:val="96"/>
        </w:rPr>
      </w:pP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564F185" wp14:editId="4C9243D9">
                <wp:simplePos x="0" y="0"/>
                <wp:positionH relativeFrom="column">
                  <wp:posOffset>5864926</wp:posOffset>
                </wp:positionH>
                <wp:positionV relativeFrom="paragraph">
                  <wp:posOffset>47502</wp:posOffset>
                </wp:positionV>
                <wp:extent cx="558140" cy="534390"/>
                <wp:effectExtent l="0" t="0" r="13970" b="184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40" cy="5343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0636D" w:rsidRDefault="00F0636D" w:rsidP="00F063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64F185" id="Text Box 12" o:spid="_x0000_s1029" type="#_x0000_t202" style="position:absolute;margin-left:461.8pt;margin-top:3.75pt;width:43.95pt;height:42.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" fillcolor="window" strokeweight=".5pt">
                <v:textbox>
                  <w:txbxContent>
                    <w:p w:rsidR="00F0636D" w:rsidRDefault="00F0636D" w:rsidP="00F0636D"/>
                  </w:txbxContent>
                </v:textbox>
              </v:shape>
            </w:pict>
          </mc:Fallback>
        </mc:AlternateContent>
      </w: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64F185" wp14:editId="4C9243D9">
                <wp:simplePos x="0" y="0"/>
                <wp:positionH relativeFrom="column">
                  <wp:posOffset>4760521</wp:posOffset>
                </wp:positionH>
                <wp:positionV relativeFrom="paragraph">
                  <wp:posOffset>47501</wp:posOffset>
                </wp:positionV>
                <wp:extent cx="558140" cy="534390"/>
                <wp:effectExtent l="0" t="0" r="13970" b="1841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140" cy="5343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0636D" w:rsidRDefault="00F0636D" w:rsidP="00F0636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64F185" id="Text Box 11" o:spid="_x0000_s1030" type="#_x0000_t202" style="position:absolute;margin-left:374.85pt;margin-top:3.75pt;width:43.95pt;height:42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" fillcolor="window" strokeweight=".5pt">
                <v:textbox>
                  <w:txbxContent>
                    <w:p w:rsidR="00F0636D" w:rsidRDefault="00F0636D" w:rsidP="00F0636D"/>
                  </w:txbxContent>
                </v:textbox>
              </v:shape>
            </w:pict>
          </mc:Fallback>
        </mc:AlternateContent>
      </w:r>
      <w:r w:rsidRPr="00F0636D">
        <w:rPr>
          <w:sz w:val="96"/>
          <w:szCs w:val="96"/>
        </w:rPr>
        <w:drawing>
          <wp:anchor distT="0" distB="0" distL="114300" distR="114300" simplePos="0" relativeHeight="251666432" behindDoc="1" locked="0" layoutInCell="1" allowOverlap="1" wp14:anchorId="611778D5" wp14:editId="5C836EF9">
            <wp:simplePos x="0" y="0"/>
            <wp:positionH relativeFrom="margin">
              <wp:align>left</wp:align>
            </wp:positionH>
            <wp:positionV relativeFrom="paragraph">
              <wp:posOffset>5545455</wp:posOffset>
            </wp:positionV>
            <wp:extent cx="3627755" cy="1163955"/>
            <wp:effectExtent l="19050" t="19050" r="10795" b="17145"/>
            <wp:wrapTight wrapText="bothSides">
              <wp:wrapPolygon edited="0">
                <wp:start x="-113" y="-354"/>
                <wp:lineTo x="-113" y="21565"/>
                <wp:lineTo x="21551" y="21565"/>
                <wp:lineTo x="21551" y="-354"/>
                <wp:lineTo x="-113" y="-354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7755" cy="116395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636D">
        <w:rPr>
          <w:sz w:val="96"/>
          <w:szCs w:val="96"/>
        </w:rPr>
        <w:drawing>
          <wp:anchor distT="0" distB="0" distL="114300" distR="114300" simplePos="0" relativeHeight="251663360" behindDoc="1" locked="0" layoutInCell="1" allowOverlap="1" wp14:anchorId="18E6096C">
            <wp:simplePos x="0" y="0"/>
            <wp:positionH relativeFrom="margin">
              <wp:align>left</wp:align>
            </wp:positionH>
            <wp:positionV relativeFrom="paragraph">
              <wp:posOffset>2609850</wp:posOffset>
            </wp:positionV>
            <wp:extent cx="3657600" cy="1012825"/>
            <wp:effectExtent l="19050" t="19050" r="19050" b="15875"/>
            <wp:wrapTight wrapText="bothSides">
              <wp:wrapPolygon edited="0">
                <wp:start x="-113" y="-406"/>
                <wp:lineTo x="-113" y="21532"/>
                <wp:lineTo x="21600" y="21532"/>
                <wp:lineTo x="21600" y="-406"/>
                <wp:lineTo x="-113" y="-406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01282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636D">
        <w:rPr>
          <w:sz w:val="96"/>
          <w:szCs w:val="96"/>
        </w:rPr>
        <w:drawing>
          <wp:anchor distT="0" distB="0" distL="114300" distR="114300" simplePos="0" relativeHeight="251662336" behindDoc="1" locked="0" layoutInCell="1" allowOverlap="1" wp14:anchorId="2504507E">
            <wp:simplePos x="0" y="0"/>
            <wp:positionH relativeFrom="margin">
              <wp:align>left</wp:align>
            </wp:positionH>
            <wp:positionV relativeFrom="paragraph">
              <wp:posOffset>1164590</wp:posOffset>
            </wp:positionV>
            <wp:extent cx="3728085" cy="1031875"/>
            <wp:effectExtent l="19050" t="19050" r="24765" b="15875"/>
            <wp:wrapTight wrapText="bothSides">
              <wp:wrapPolygon edited="0">
                <wp:start x="-110" y="-399"/>
                <wp:lineTo x="-110" y="21534"/>
                <wp:lineTo x="21633" y="21534"/>
                <wp:lineTo x="21633" y="-399"/>
                <wp:lineTo x="-110" y="-399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8085" cy="10318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636D">
        <w:rPr>
          <w:sz w:val="96"/>
          <w:szCs w:val="96"/>
        </w:rPr>
        <w:drawing>
          <wp:anchor distT="0" distB="0" distL="114300" distR="114300" simplePos="0" relativeHeight="251664384" behindDoc="1" locked="0" layoutInCell="1" allowOverlap="1" wp14:anchorId="34966FC0">
            <wp:simplePos x="0" y="0"/>
            <wp:positionH relativeFrom="margin">
              <wp:align>left</wp:align>
            </wp:positionH>
            <wp:positionV relativeFrom="paragraph">
              <wp:posOffset>4055110</wp:posOffset>
            </wp:positionV>
            <wp:extent cx="3657600" cy="1173480"/>
            <wp:effectExtent l="19050" t="19050" r="19050" b="26670"/>
            <wp:wrapTight wrapText="bothSides">
              <wp:wrapPolygon edited="0">
                <wp:start x="-113" y="-351"/>
                <wp:lineTo x="-113" y="21740"/>
                <wp:lineTo x="21600" y="21740"/>
                <wp:lineTo x="21600" y="-351"/>
                <wp:lineTo x="-113" y="-351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1734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636D">
        <w:rPr>
          <w:sz w:val="96"/>
          <w:szCs w:val="96"/>
        </w:rPr>
        <w:t>8 -</w:t>
      </w:r>
      <w:r>
        <w:rPr>
          <w:sz w:val="96"/>
          <w:szCs w:val="96"/>
        </w:rPr>
        <w:t xml:space="preserve">      =  </w:t>
      </w:r>
    </w:p>
    <w:sectPr w:rsidR="008739DF" w:rsidRPr="00F0636D" w:rsidSect="00306991">
      <w:headerReference w:type="default" r:id="rId10"/>
      <w:pgSz w:w="11906" w:h="16838"/>
      <w:pgMar w:top="720" w:right="720" w:bottom="720" w:left="72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39DF" w:rsidRDefault="008739DF" w:rsidP="008739DF">
      <w:r>
        <w:separator/>
      </w:r>
    </w:p>
  </w:endnote>
  <w:endnote w:type="continuationSeparator" w:id="0">
    <w:p w:rsidR="008739DF" w:rsidRDefault="008739DF" w:rsidP="00873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join-Air Plus 40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39DF" w:rsidRDefault="008739DF" w:rsidP="008739DF">
      <w:r>
        <w:separator/>
      </w:r>
    </w:p>
  </w:footnote>
  <w:footnote w:type="continuationSeparator" w:id="0">
    <w:p w:rsidR="008739DF" w:rsidRDefault="008739DF" w:rsidP="008739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991" w:rsidRDefault="00306991">
    <w:pPr>
      <w:pStyle w:val="Header"/>
    </w:pPr>
    <w:r>
      <w:t>19.11.21</w:t>
    </w:r>
  </w:p>
  <w:p w:rsidR="008739DF" w:rsidRDefault="008739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9DF"/>
    <w:rsid w:val="001E4657"/>
    <w:rsid w:val="00306991"/>
    <w:rsid w:val="008739DF"/>
    <w:rsid w:val="00D11470"/>
    <w:rsid w:val="00F0636D"/>
    <w:rsid w:val="00FB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ADF66E"/>
  <w15:chartTrackingRefBased/>
  <w15:docId w15:val="{59AD0B09-F5ED-4536-9FCF-64BD48121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etterjoin-Air Plus 40" w:eastAsia="Times New Roman" w:hAnsi="Letterjoin-Air Plus 40" w:cs="Times New Roman"/>
        <w:color w:val="000000"/>
        <w:kern w:val="28"/>
        <w:sz w:val="28"/>
        <w:lang w:val="en-US" w:eastAsia="en-US" w:bidi="ar-SA"/>
        <w14:ligatures w14:val="standard"/>
        <w14:cntxtAlts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739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39DF"/>
    <w:rPr>
      <w:lang w:val="en-GB"/>
    </w:rPr>
  </w:style>
  <w:style w:type="paragraph" w:styleId="Footer">
    <w:name w:val="footer"/>
    <w:basedOn w:val="Normal"/>
    <w:link w:val="FooterChar"/>
    <w:rsid w:val="008739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739DF"/>
    <w:rPr>
      <w:lang w:val="en-GB"/>
    </w:rPr>
  </w:style>
  <w:style w:type="table" w:styleId="TableGrid">
    <w:name w:val="Table Grid"/>
    <w:basedOn w:val="TableNormal"/>
    <w:rsid w:val="008739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29061275</Template>
  <TotalTime>0</TotalTime>
  <Pages>1</Pages>
  <Words>22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</dc:creator>
  <cp:keywords/>
  <dc:description/>
  <cp:lastModifiedBy>Diane Bond</cp:lastModifiedBy>
  <cp:revision>2</cp:revision>
  <cp:lastPrinted>2021-11-18T10:01:00Z</cp:lastPrinted>
  <dcterms:created xsi:type="dcterms:W3CDTF">2021-11-18T10:07:00Z</dcterms:created>
  <dcterms:modified xsi:type="dcterms:W3CDTF">2021-11-18T10:07:00Z</dcterms:modified>
</cp:coreProperties>
</file>