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DE" w:rsidRDefault="004F0DC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638175</wp:posOffset>
                </wp:positionH>
                <wp:positionV relativeFrom="paragraph">
                  <wp:posOffset>57150</wp:posOffset>
                </wp:positionV>
                <wp:extent cx="9324975" cy="1122744"/>
                <wp:effectExtent l="0" t="0" r="2857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4975" cy="11227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F0DCA" w:rsidRDefault="004F0DCA" w:rsidP="00EB5CD3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F0DCA">
                              <w:rPr>
                                <w:sz w:val="24"/>
                                <w:szCs w:val="24"/>
                              </w:rPr>
                              <w:t>We are trying hard to learn our number bonds to 10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If you have a spare few minutes please play games with your children to help them remember which two numbers make 10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8 + 2, 6 + 4 etc   If you have a computer or tablet, you could play ‘Hit the button’ which is a fun way to practise number bonds to 10.  </w:t>
                            </w:r>
                            <w:hyperlink r:id="rId4" w:history="1">
                              <w:r w:rsidRPr="00683EE7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https://www.topmarks.co.uk/maths-games/hit-the-button</w:t>
                              </w:r>
                            </w:hyperlink>
                            <w:r>
                              <w:rPr>
                                <w:sz w:val="24"/>
                                <w:szCs w:val="24"/>
                              </w:rPr>
                              <w:t xml:space="preserve">. Thank you so much. </w:t>
                            </w:r>
                          </w:p>
                          <w:p w:rsidR="004F0DCA" w:rsidRPr="004F0DCA" w:rsidRDefault="00EB5CD3" w:rsidP="00EB5CD3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Please read every night – just a few pages every night makes all the difference.  </w:t>
                            </w:r>
                            <w:r w:rsidR="009E43AD">
                              <w:rPr>
                                <w:sz w:val="24"/>
                                <w:szCs w:val="24"/>
                              </w:rPr>
                              <w:t>Please remember to write in the children’s reading record book.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                                       </w:t>
                            </w:r>
                            <w:r w:rsidR="004F0DCA">
                              <w:rPr>
                                <w:sz w:val="24"/>
                                <w:szCs w:val="24"/>
                              </w:rPr>
                              <w:t xml:space="preserve">Thank you to everyone who is reading regularly at home – your children are benefitting hugely from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your support.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.25pt;margin-top:4.5pt;width:734.25pt;height:88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" fillcolor="white [3201]" strokeweight=".5pt">
                <v:textbox>
                  <w:txbxContent>
                    <w:p w:rsidR="004F0DCA" w:rsidRDefault="004F0DCA" w:rsidP="00EB5CD3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4F0DCA">
                        <w:rPr>
                          <w:sz w:val="24"/>
                          <w:szCs w:val="24"/>
                        </w:rPr>
                        <w:t>We are trying hard to learn our number bonds to 10</w:t>
                      </w:r>
                      <w:r>
                        <w:rPr>
                          <w:sz w:val="24"/>
                          <w:szCs w:val="24"/>
                        </w:rPr>
                        <w:t xml:space="preserve">. If you have a spare few minutes please play games with your children to help them remember which two numbers make 10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8 + 2, 6 + 4 etc   If you have a computer or tablet, you could play ‘Hit the button’ which is a fun way to practise number bonds to 10.  </w:t>
                      </w:r>
                      <w:hyperlink r:id="rId5" w:history="1">
                        <w:r w:rsidRPr="00683EE7">
                          <w:rPr>
                            <w:rStyle w:val="Hyperlink"/>
                            <w:sz w:val="24"/>
                            <w:szCs w:val="24"/>
                          </w:rPr>
                          <w:t>https://www.topmarks.co.uk/maths-games/hit-the-button</w:t>
                        </w:r>
                      </w:hyperlink>
                      <w:r>
                        <w:rPr>
                          <w:sz w:val="24"/>
                          <w:szCs w:val="24"/>
                        </w:rPr>
                        <w:t xml:space="preserve">. Thank you so much. </w:t>
                      </w:r>
                    </w:p>
                    <w:p w:rsidR="004F0DCA" w:rsidRPr="004F0DCA" w:rsidRDefault="00EB5CD3" w:rsidP="00EB5CD3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Please read every night – just a few pages every night makes all the difference.  </w:t>
                      </w:r>
                      <w:r w:rsidR="009E43AD">
                        <w:rPr>
                          <w:sz w:val="24"/>
                          <w:szCs w:val="24"/>
                        </w:rPr>
                        <w:t>Please remember to write in the children’s reading record book.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       </w:t>
                      </w:r>
                      <w:r w:rsidR="004F0DCA">
                        <w:rPr>
                          <w:sz w:val="24"/>
                          <w:szCs w:val="24"/>
                        </w:rPr>
                        <w:t xml:space="preserve">Thank you to everyone who is reading regularly at home – your children are benefitting hugely from </w:t>
                      </w:r>
                      <w:r>
                        <w:rPr>
                          <w:sz w:val="24"/>
                          <w:szCs w:val="24"/>
                        </w:rPr>
                        <w:t xml:space="preserve">your support.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43AD">
        <w:t>12.11.21</w:t>
      </w:r>
      <w:r>
        <w:t xml:space="preserve">   </w:t>
      </w:r>
    </w:p>
    <w:p w:rsidR="004F0DCA" w:rsidRDefault="009E43A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1295400</wp:posOffset>
                </wp:positionV>
                <wp:extent cx="3022600" cy="276225"/>
                <wp:effectExtent l="0" t="0" r="2540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43AD" w:rsidRDefault="00EB5CD3">
                            <w:bookmarkStart w:id="0" w:name="_GoBack"/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C7BD1">
                              <w:t xml:space="preserve"> I carrot add 1 strawberry      6p + 4p = 10p </w:t>
                            </w:r>
                            <w:r w:rsidR="009E43AD">
                              <w:t xml:space="preserve">      </w:t>
                            </w:r>
                          </w:p>
                          <w:bookmarkEnd w:id="0"/>
                          <w:p w:rsidR="009E43AD" w:rsidRDefault="009E43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2.25pt;margin-top:102pt;width:238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" fillcolor="white [3201]" strokeweight=".5pt">
                <v:textbox>
                  <w:txbxContent>
                    <w:p w:rsidR="009E43AD" w:rsidRDefault="00EB5CD3">
                      <w:bookmarkStart w:id="1" w:name="_GoBack"/>
                      <w:proofErr w:type="spellStart"/>
                      <w:r>
                        <w:t>Eg</w:t>
                      </w:r>
                      <w:proofErr w:type="spellEnd"/>
                      <w:r>
                        <w:t xml:space="preserve"> </w:t>
                      </w:r>
                      <w:r w:rsidR="005C7BD1">
                        <w:t xml:space="preserve"> I carrot add 1 strawberry      6p + 4p = 10p </w:t>
                      </w:r>
                      <w:r w:rsidR="009E43AD">
                        <w:t xml:space="preserve">      </w:t>
                      </w:r>
                    </w:p>
                    <w:bookmarkEnd w:id="1"/>
                    <w:p w:rsidR="009E43AD" w:rsidRDefault="009E43A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2B80D7">
            <wp:simplePos x="0" y="0"/>
            <wp:positionH relativeFrom="margin">
              <wp:align>left</wp:align>
            </wp:positionH>
            <wp:positionV relativeFrom="paragraph">
              <wp:posOffset>895350</wp:posOffset>
            </wp:positionV>
            <wp:extent cx="10137775" cy="5448300"/>
            <wp:effectExtent l="0" t="0" r="0" b="0"/>
            <wp:wrapTight wrapText="bothSides">
              <wp:wrapPolygon edited="0">
                <wp:start x="0" y="0"/>
                <wp:lineTo x="0" y="21524"/>
                <wp:lineTo x="21553" y="21524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0" t="24013" r="26487" b="11984"/>
                    <a:stretch/>
                  </pic:blipFill>
                  <pic:spPr bwMode="auto">
                    <a:xfrm>
                      <a:off x="0" y="0"/>
                      <a:ext cx="10141002" cy="544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DCA" w:rsidSect="004F0D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CA"/>
    <w:rsid w:val="002663DE"/>
    <w:rsid w:val="004F0DCA"/>
    <w:rsid w:val="005C7BD1"/>
    <w:rsid w:val="009E43AD"/>
    <w:rsid w:val="00E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FECF7"/>
  <w15:chartTrackingRefBased/>
  <w15:docId w15:val="{E50DD7BF-45F0-44B8-A33F-A2EF267C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0D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84F87E50</Template>
  <TotalTime>36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dcterms:created xsi:type="dcterms:W3CDTF">2020-11-17T19:30:00Z</dcterms:created>
  <dcterms:modified xsi:type="dcterms:W3CDTF">2021-11-11T11:47:00Z</dcterms:modified>
</cp:coreProperties>
</file>