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Pr="00E072BC" w:rsidRDefault="00E072B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7410659</wp:posOffset>
                </wp:positionH>
                <wp:positionV relativeFrom="paragraph">
                  <wp:posOffset>3793253</wp:posOffset>
                </wp:positionV>
                <wp:extent cx="2371411" cy="2632668"/>
                <wp:effectExtent l="0" t="0" r="1016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411" cy="26326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72BC" w:rsidRDefault="00E072BC">
                            <w:r>
                              <w:t xml:space="preserve">Year 1 News </w:t>
                            </w:r>
                          </w:p>
                          <w:p w:rsidR="00E072BC" w:rsidRDefault="00E072BC">
                            <w:r>
                              <w:t xml:space="preserve">Hope everyone had a lovely half term. </w:t>
                            </w:r>
                          </w:p>
                          <w:p w:rsidR="00E072BC" w:rsidRDefault="00E072BC">
                            <w:r>
                              <w:t xml:space="preserve">In school we have counters to help the children when adding two numbers. At home, you could use buttons or dried pasta or Lego blocks. </w:t>
                            </w:r>
                          </w:p>
                          <w:p w:rsidR="00E072BC" w:rsidRDefault="00E072BC">
                            <w:r>
                              <w:t xml:space="preserve">Have fun. </w:t>
                            </w:r>
                          </w:p>
                          <w:p w:rsidR="00E072BC" w:rsidRDefault="00E072BC">
                            <w:r>
                              <w:t>Please remember to read every night and jot down the pages you have read in the reading record books.</w:t>
                            </w:r>
                          </w:p>
                          <w:p w:rsidR="00E072BC" w:rsidRDefault="00E072BC">
                            <w:r>
                              <w:t>Thank you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3.5pt;margin-top:298.7pt;width:186.75pt;height:20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" fillcolor="white [3201]" strokeweight=".5pt">
                <v:textbox>
                  <w:txbxContent>
                    <w:p w:rsidR="00E072BC" w:rsidRDefault="00E072BC">
                      <w:r>
                        <w:t xml:space="preserve">Year 1 News </w:t>
                      </w:r>
                    </w:p>
                    <w:p w:rsidR="00E072BC" w:rsidRDefault="00E072BC">
                      <w:r>
                        <w:t xml:space="preserve">Hope everyone had a lovely half term. </w:t>
                      </w:r>
                    </w:p>
                    <w:p w:rsidR="00E072BC" w:rsidRDefault="00E072BC">
                      <w:r>
                        <w:t xml:space="preserve">In school we have counters to help the children when adding two numbers. At home, you could use buttons or dried pasta or Lego blocks. </w:t>
                      </w:r>
                    </w:p>
                    <w:p w:rsidR="00E072BC" w:rsidRDefault="00E072BC">
                      <w:r>
                        <w:t xml:space="preserve">Have fun. </w:t>
                      </w:r>
                    </w:p>
                    <w:p w:rsidR="00E072BC" w:rsidRDefault="00E072BC">
                      <w:r>
                        <w:t>Please remember to read every night and jot down the pages you have read in the reading record books.</w:t>
                      </w:r>
                    </w:p>
                    <w:p w:rsidR="00E072BC" w:rsidRDefault="00E072BC">
                      <w:r>
                        <w:t>Thank you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E072BC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A72B17D">
            <wp:simplePos x="0" y="0"/>
            <wp:positionH relativeFrom="margin">
              <wp:align>left</wp:align>
            </wp:positionH>
            <wp:positionV relativeFrom="paragraph">
              <wp:posOffset>314325</wp:posOffset>
            </wp:positionV>
            <wp:extent cx="9746615" cy="6308090"/>
            <wp:effectExtent l="0" t="0" r="6985" b="0"/>
            <wp:wrapTight wrapText="bothSides">
              <wp:wrapPolygon edited="0">
                <wp:start x="0" y="0"/>
                <wp:lineTo x="0" y="21526"/>
                <wp:lineTo x="21573" y="21526"/>
                <wp:lineTo x="215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99" t="22323" r="9568" b="8562"/>
                    <a:stretch/>
                  </pic:blipFill>
                  <pic:spPr bwMode="auto">
                    <a:xfrm>
                      <a:off x="0" y="0"/>
                      <a:ext cx="9746615" cy="6308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72BC">
        <w:rPr>
          <w:sz w:val="28"/>
          <w:szCs w:val="28"/>
        </w:rPr>
        <w:t xml:space="preserve">5.11.21    </w:t>
      </w:r>
    </w:p>
    <w:sectPr w:rsidR="00814FEA" w:rsidRPr="00E072BC" w:rsidSect="00E072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2BC"/>
    <w:rsid w:val="00962DB5"/>
    <w:rsid w:val="00E072BC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DD963"/>
  <w15:chartTrackingRefBased/>
  <w15:docId w15:val="{AE5A23BE-0FA3-4618-820E-EDF75DD32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7F853EE1</Template>
  <TotalTime>7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2021-11-04T10:39:00Z</dcterms:created>
  <dcterms:modified xsi:type="dcterms:W3CDTF">2021-11-04T10:46:00Z</dcterms:modified>
</cp:coreProperties>
</file>