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F03AF" w14:textId="01CDDD3D" w:rsidR="00F85EDB" w:rsidRDefault="00F85EDB" w:rsidP="00F85EDB">
      <w:pPr>
        <w:jc w:val="center"/>
        <w:rPr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771383CC" wp14:editId="7BDBA44A">
            <wp:extent cx="1901624" cy="1647825"/>
            <wp:effectExtent l="0" t="0" r="3810" b="0"/>
            <wp:docPr id="20484" name="Picture 3" descr="LOGO St Philips 2018">
              <a:extLst xmlns:a="http://schemas.openxmlformats.org/drawingml/2006/main">
                <a:ext uri="{FF2B5EF4-FFF2-40B4-BE49-F238E27FC236}">
                  <a16:creationId xmlns:a16="http://schemas.microsoft.com/office/drawing/2014/main" id="{66EA0CD1-6AB3-4F4F-A989-E5D94C441F5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3" descr="LOGO St Philips 2018">
                      <a:extLst>
                        <a:ext uri="{FF2B5EF4-FFF2-40B4-BE49-F238E27FC236}">
                          <a16:creationId xmlns:a16="http://schemas.microsoft.com/office/drawing/2014/main" id="{66EA0CD1-6AB3-4F4F-A989-E5D94C441F5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266" cy="1659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57871F1D" w14:textId="77777777" w:rsidR="00577682" w:rsidRDefault="00577682" w:rsidP="00195052">
      <w:pPr>
        <w:rPr>
          <w:rFonts w:cstheme="minorHAnsi"/>
          <w:sz w:val="24"/>
          <w:szCs w:val="24"/>
          <w:shd w:val="clear" w:color="auto" w:fill="FFFFFF"/>
        </w:rPr>
      </w:pPr>
    </w:p>
    <w:p w14:paraId="55FCAC2B" w14:textId="3F4BDA05" w:rsidR="00E20B20" w:rsidRDefault="00BA6D99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Welcome to </w:t>
      </w:r>
      <w:r w:rsidR="00F25C1E">
        <w:rPr>
          <w:rFonts w:cstheme="minorHAnsi"/>
          <w:sz w:val="24"/>
          <w:szCs w:val="24"/>
          <w:shd w:val="clear" w:color="auto" w:fill="FFFFFF"/>
        </w:rPr>
        <w:t>Reception</w:t>
      </w:r>
      <w:r>
        <w:rPr>
          <w:rFonts w:cstheme="minorHAnsi"/>
          <w:sz w:val="24"/>
          <w:szCs w:val="24"/>
          <w:shd w:val="clear" w:color="auto" w:fill="FFFFFF"/>
        </w:rPr>
        <w:t xml:space="preserve">! </w:t>
      </w:r>
      <w:r w:rsidR="008C55B7" w:rsidRPr="0067799C">
        <w:rPr>
          <w:rFonts w:cstheme="minorHAnsi"/>
          <w:sz w:val="24"/>
          <w:szCs w:val="24"/>
        </w:rPr>
        <w:br/>
      </w:r>
      <w:r w:rsidR="008C55B7" w:rsidRPr="0067799C">
        <w:rPr>
          <w:rFonts w:cstheme="minorHAnsi"/>
          <w:sz w:val="24"/>
          <w:szCs w:val="24"/>
        </w:rPr>
        <w:br/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 xml:space="preserve">We are really excited to welcome you </w:t>
      </w:r>
      <w:r w:rsidR="00A42DEC">
        <w:rPr>
          <w:rFonts w:cstheme="minorHAnsi"/>
          <w:sz w:val="24"/>
          <w:szCs w:val="24"/>
          <w:shd w:val="clear" w:color="auto" w:fill="FFFFFF"/>
        </w:rPr>
        <w:t>in</w:t>
      </w:r>
      <w:r w:rsidR="00E20B20">
        <w:rPr>
          <w:rFonts w:cstheme="minorHAnsi"/>
          <w:sz w:val="24"/>
          <w:szCs w:val="24"/>
          <w:shd w:val="clear" w:color="auto" w:fill="FFFFFF"/>
        </w:rPr>
        <w:t xml:space="preserve">to </w:t>
      </w:r>
      <w:r w:rsidR="00F25C1E">
        <w:rPr>
          <w:rFonts w:cstheme="minorHAnsi"/>
          <w:sz w:val="24"/>
          <w:szCs w:val="24"/>
          <w:shd w:val="clear" w:color="auto" w:fill="FFFFFF"/>
        </w:rPr>
        <w:t>Reception at St Philip’s</w:t>
      </w:r>
      <w:r w:rsidR="00E20B20">
        <w:rPr>
          <w:rFonts w:cstheme="minorHAnsi"/>
          <w:sz w:val="24"/>
          <w:szCs w:val="24"/>
          <w:shd w:val="clear" w:color="auto" w:fill="FFFFFF"/>
        </w:rPr>
        <w:t>!</w:t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F25C1E">
        <w:rPr>
          <w:rFonts w:cstheme="minorHAnsi"/>
          <w:sz w:val="24"/>
          <w:szCs w:val="24"/>
          <w:shd w:val="clear" w:color="auto" w:fill="FFFFFF"/>
        </w:rPr>
        <w:t>We would like to remind you that your child will be attending school at 8.45-11.15/12.45-3.15 the week commencing 6</w:t>
      </w:r>
      <w:r w:rsidR="00F25C1E" w:rsidRPr="00F25C1E">
        <w:rPr>
          <w:rFonts w:cstheme="minorHAnsi"/>
          <w:sz w:val="24"/>
          <w:szCs w:val="24"/>
          <w:shd w:val="clear" w:color="auto" w:fill="FFFFFF"/>
          <w:vertAlign w:val="superscript"/>
        </w:rPr>
        <w:t>th</w:t>
      </w:r>
      <w:r w:rsidR="00F25C1E">
        <w:rPr>
          <w:rFonts w:cstheme="minorHAnsi"/>
          <w:sz w:val="24"/>
          <w:szCs w:val="24"/>
          <w:shd w:val="clear" w:color="auto" w:fill="FFFFFF"/>
        </w:rPr>
        <w:t xml:space="preserve"> September and for the whole day, from 13</w:t>
      </w:r>
      <w:r w:rsidR="00F25C1E" w:rsidRPr="00F25C1E">
        <w:rPr>
          <w:rFonts w:cstheme="minorHAnsi"/>
          <w:sz w:val="24"/>
          <w:szCs w:val="24"/>
          <w:shd w:val="clear" w:color="auto" w:fill="FFFFFF"/>
          <w:vertAlign w:val="superscript"/>
        </w:rPr>
        <w:t>th</w:t>
      </w:r>
      <w:r w:rsidR="00F25C1E">
        <w:rPr>
          <w:rFonts w:cstheme="minorHAnsi"/>
          <w:sz w:val="24"/>
          <w:szCs w:val="24"/>
          <w:shd w:val="clear" w:color="auto" w:fill="FFFFFF"/>
        </w:rPr>
        <w:t xml:space="preserve"> September.</w:t>
      </w:r>
    </w:p>
    <w:p w14:paraId="3F267FD0" w14:textId="161302A0" w:rsidR="00C11E09" w:rsidRPr="00A42DEC" w:rsidRDefault="00E20B20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Please </w:t>
      </w:r>
      <w:r w:rsidR="00541DA7" w:rsidRPr="0067799C">
        <w:rPr>
          <w:rFonts w:eastAsiaTheme="minorEastAsia" w:cstheme="minorHAnsi"/>
          <w:sz w:val="24"/>
          <w:szCs w:val="24"/>
        </w:rPr>
        <w:t>wear your</w:t>
      </w:r>
      <w:r w:rsidR="00577682">
        <w:rPr>
          <w:rFonts w:eastAsiaTheme="minorEastAsia" w:cstheme="minorHAnsi"/>
          <w:sz w:val="24"/>
          <w:szCs w:val="24"/>
        </w:rPr>
        <w:t xml:space="preserve"> </w:t>
      </w:r>
      <w:r w:rsidR="00541DA7" w:rsidRPr="0067799C">
        <w:rPr>
          <w:rFonts w:eastAsiaTheme="minorEastAsia" w:cstheme="minorHAnsi"/>
          <w:sz w:val="24"/>
          <w:szCs w:val="24"/>
        </w:rPr>
        <w:t>uniform to school</w:t>
      </w:r>
      <w:r w:rsidR="00577682">
        <w:rPr>
          <w:rFonts w:eastAsiaTheme="minorEastAsia" w:cstheme="minorHAnsi"/>
          <w:sz w:val="24"/>
          <w:szCs w:val="24"/>
        </w:rPr>
        <w:t xml:space="preserve">, </w:t>
      </w:r>
      <w:r w:rsidR="00541DA7" w:rsidRPr="0067799C">
        <w:rPr>
          <w:rFonts w:eastAsiaTheme="minorEastAsia" w:cstheme="minorHAnsi"/>
          <w:sz w:val="24"/>
          <w:szCs w:val="24"/>
        </w:rPr>
        <w:t>PE will be on</w:t>
      </w:r>
      <w:r>
        <w:rPr>
          <w:rFonts w:eastAsiaTheme="minorEastAsia" w:cstheme="minorHAnsi"/>
          <w:sz w:val="24"/>
          <w:szCs w:val="24"/>
        </w:rPr>
        <w:t xml:space="preserve"> </w:t>
      </w:r>
      <w:r w:rsidR="00A42DEC">
        <w:rPr>
          <w:rFonts w:eastAsiaTheme="minorEastAsia" w:cstheme="minorHAnsi"/>
          <w:sz w:val="24"/>
          <w:szCs w:val="24"/>
        </w:rPr>
        <w:t>Thursday</w:t>
      </w:r>
      <w:r>
        <w:rPr>
          <w:rFonts w:eastAsiaTheme="minorEastAsia" w:cstheme="minorHAnsi"/>
          <w:sz w:val="24"/>
          <w:szCs w:val="24"/>
        </w:rPr>
        <w:t xml:space="preserve"> and </w:t>
      </w:r>
      <w:r w:rsidR="00A42DEC">
        <w:rPr>
          <w:rFonts w:eastAsiaTheme="minorEastAsia" w:cstheme="minorHAnsi"/>
          <w:sz w:val="24"/>
          <w:szCs w:val="24"/>
        </w:rPr>
        <w:t>Friday</w:t>
      </w:r>
      <w:r w:rsidR="004A5873">
        <w:rPr>
          <w:rFonts w:eastAsiaTheme="minorEastAsia" w:cstheme="minorHAnsi"/>
          <w:sz w:val="24"/>
          <w:szCs w:val="24"/>
        </w:rPr>
        <w:t xml:space="preserve"> </w:t>
      </w:r>
      <w:r w:rsidR="00541DA7" w:rsidRPr="0067799C">
        <w:rPr>
          <w:rFonts w:eastAsiaTheme="minorEastAsia" w:cstheme="minorHAnsi"/>
          <w:sz w:val="24"/>
          <w:szCs w:val="24"/>
        </w:rPr>
        <w:t xml:space="preserve">so </w:t>
      </w:r>
      <w:r w:rsidR="009E2906">
        <w:rPr>
          <w:rFonts w:eastAsiaTheme="minorEastAsia" w:cstheme="minorHAnsi"/>
          <w:sz w:val="24"/>
          <w:szCs w:val="24"/>
        </w:rPr>
        <w:t>please</w:t>
      </w:r>
      <w:r w:rsidR="00541DA7" w:rsidRPr="0067799C">
        <w:rPr>
          <w:rFonts w:eastAsiaTheme="minorEastAsia" w:cstheme="minorHAnsi"/>
          <w:sz w:val="24"/>
          <w:szCs w:val="24"/>
        </w:rPr>
        <w:t xml:space="preserve"> come to school in your PE kit th</w:t>
      </w:r>
      <w:r w:rsidR="00A42DEC">
        <w:rPr>
          <w:rFonts w:eastAsiaTheme="minorEastAsia" w:cstheme="minorHAnsi"/>
          <w:sz w:val="24"/>
          <w:szCs w:val="24"/>
        </w:rPr>
        <w:t>ose</w:t>
      </w:r>
      <w:r w:rsidR="00541DA7" w:rsidRPr="0067799C">
        <w:rPr>
          <w:rFonts w:eastAsiaTheme="minorEastAsia" w:cstheme="minorHAnsi"/>
          <w:sz w:val="24"/>
          <w:szCs w:val="24"/>
        </w:rPr>
        <w:t xml:space="preserve"> day</w:t>
      </w:r>
      <w:r w:rsidR="00A42DEC">
        <w:rPr>
          <w:rFonts w:eastAsiaTheme="minorEastAsia" w:cstheme="minorHAnsi"/>
          <w:sz w:val="24"/>
          <w:szCs w:val="24"/>
        </w:rPr>
        <w:t>s</w:t>
      </w:r>
      <w:r w:rsidR="00C732A1">
        <w:rPr>
          <w:rFonts w:eastAsiaTheme="minorEastAsia" w:cstheme="minorHAnsi"/>
          <w:sz w:val="24"/>
          <w:szCs w:val="24"/>
        </w:rPr>
        <w:t xml:space="preserve"> </w:t>
      </w:r>
      <w:r w:rsidR="00C732A1" w:rsidRPr="00C72919">
        <w:rPr>
          <w:rFonts w:eastAsiaTheme="minorEastAsia" w:cstheme="minorHAnsi"/>
          <w:sz w:val="24"/>
          <w:szCs w:val="24"/>
        </w:rPr>
        <w:t>(</w:t>
      </w:r>
      <w:r w:rsidR="00C732A1" w:rsidRPr="00C732A1">
        <w:rPr>
          <w:rFonts w:eastAsia="Times New Roman" w:cstheme="minorHAnsi"/>
          <w:color w:val="201F1E"/>
          <w:sz w:val="24"/>
          <w:szCs w:val="24"/>
          <w:lang w:eastAsia="en-GB"/>
        </w:rPr>
        <w:t>inc</w:t>
      </w:r>
      <w:r w:rsidR="00C732A1" w:rsidRPr="00C72919">
        <w:rPr>
          <w:rFonts w:eastAsia="Times New Roman" w:cstheme="minorHAnsi"/>
          <w:color w:val="201F1E"/>
          <w:sz w:val="24"/>
          <w:szCs w:val="24"/>
          <w:lang w:eastAsia="en-GB"/>
        </w:rPr>
        <w:t>luding</w:t>
      </w:r>
      <w:r w:rsidR="00C732A1" w:rsidRPr="00C732A1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blue jogg</w:t>
      </w:r>
      <w:r w:rsidR="00C732A1" w:rsidRPr="00C72919">
        <w:rPr>
          <w:rFonts w:eastAsia="Times New Roman" w:cstheme="minorHAnsi"/>
          <w:color w:val="201F1E"/>
          <w:sz w:val="24"/>
          <w:szCs w:val="24"/>
          <w:lang w:eastAsia="en-GB"/>
        </w:rPr>
        <w:t>ing bottoms</w:t>
      </w:r>
      <w:r w:rsidR="00C732A1" w:rsidRPr="00C732A1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and </w:t>
      </w:r>
      <w:r w:rsidR="00C732A1" w:rsidRPr="00C72919">
        <w:rPr>
          <w:rFonts w:eastAsia="Times New Roman" w:cstheme="minorHAnsi"/>
          <w:color w:val="201F1E"/>
          <w:sz w:val="24"/>
          <w:szCs w:val="24"/>
          <w:lang w:eastAsia="en-GB"/>
        </w:rPr>
        <w:t>blue jumpers</w:t>
      </w:r>
      <w:r w:rsidR="00577682">
        <w:rPr>
          <w:rFonts w:eastAsia="Times New Roman" w:cstheme="minorHAnsi"/>
          <w:color w:val="201F1E"/>
          <w:sz w:val="24"/>
          <w:szCs w:val="24"/>
          <w:lang w:eastAsia="en-GB"/>
        </w:rPr>
        <w:t xml:space="preserve">/hoodies </w:t>
      </w:r>
      <w:r w:rsidR="00C732A1" w:rsidRPr="00C732A1">
        <w:rPr>
          <w:rFonts w:eastAsia="Times New Roman" w:cstheme="minorHAnsi"/>
          <w:color w:val="201F1E"/>
          <w:sz w:val="24"/>
          <w:szCs w:val="24"/>
          <w:lang w:eastAsia="en-GB"/>
        </w:rPr>
        <w:t>when it’s cold</w:t>
      </w:r>
      <w:r w:rsidR="00C732A1" w:rsidRPr="00C72919">
        <w:rPr>
          <w:rFonts w:eastAsia="Times New Roman" w:cstheme="minorHAnsi"/>
          <w:color w:val="201F1E"/>
          <w:sz w:val="24"/>
          <w:szCs w:val="24"/>
          <w:lang w:eastAsia="en-GB"/>
        </w:rPr>
        <w:t>).</w:t>
      </w:r>
      <w:r w:rsidR="00CC3991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</w:t>
      </w:r>
      <w:r w:rsidR="00313376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You are not allowed to wear jewellery for PE (including earrings) so please make sure you have removed these before you come to school</w:t>
      </w:r>
      <w:r w:rsidR="00A42DEC">
        <w:rPr>
          <w:rFonts w:eastAsia="Times New Roman" w:cstheme="minorHAnsi"/>
          <w:color w:val="201F1E"/>
          <w:sz w:val="24"/>
          <w:szCs w:val="24"/>
          <w:lang w:eastAsia="en-GB"/>
        </w:rPr>
        <w:t>, this is for health and safety reasons</w:t>
      </w:r>
      <w:r w:rsidR="00313376">
        <w:rPr>
          <w:rFonts w:eastAsia="Times New Roman" w:cstheme="minorHAnsi"/>
          <w:color w:val="201F1E"/>
          <w:sz w:val="24"/>
          <w:szCs w:val="24"/>
          <w:lang w:eastAsia="en-GB"/>
        </w:rPr>
        <w:t>.</w:t>
      </w:r>
      <w:r w:rsidR="00CC3991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</w:t>
      </w:r>
      <w:r w:rsidR="00314425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White or black trainers suitable for sport (not fashion) should be worn.</w:t>
      </w:r>
    </w:p>
    <w:p w14:paraId="43021A9D" w14:textId="135773A4" w:rsidR="00195052" w:rsidRPr="0067799C" w:rsidRDefault="00195052" w:rsidP="00F85EDB">
      <w:pPr>
        <w:jc w:val="both"/>
        <w:rPr>
          <w:rFonts w:cstheme="minorHAnsi"/>
          <w:b/>
          <w:sz w:val="24"/>
          <w:szCs w:val="24"/>
          <w:lang w:eastAsia="en-GB"/>
        </w:rPr>
      </w:pPr>
      <w:r w:rsidRPr="0067799C">
        <w:rPr>
          <w:rFonts w:cstheme="minorHAnsi"/>
          <w:b/>
          <w:sz w:val="24"/>
          <w:szCs w:val="24"/>
          <w:lang w:eastAsia="en-GB"/>
        </w:rPr>
        <w:t xml:space="preserve">What to bring to </w:t>
      </w:r>
      <w:r w:rsidR="00A42DEC">
        <w:rPr>
          <w:rFonts w:cstheme="minorHAnsi"/>
          <w:b/>
          <w:sz w:val="24"/>
          <w:szCs w:val="24"/>
          <w:lang w:eastAsia="en-GB"/>
        </w:rPr>
        <w:t>school</w:t>
      </w:r>
    </w:p>
    <w:p w14:paraId="42C3E0E3" w14:textId="33BBBB65" w:rsidR="00F85EDB" w:rsidRPr="0067799C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 xml:space="preserve">Named water bottle </w:t>
      </w:r>
    </w:p>
    <w:p w14:paraId="6F9734DC" w14:textId="50B535CD" w:rsidR="00F85EDB" w:rsidRPr="0067799C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>Labelled Sunhat</w:t>
      </w:r>
      <w:r w:rsidR="005D0A63">
        <w:rPr>
          <w:rFonts w:asciiTheme="minorHAnsi" w:hAnsiTheme="minorHAnsi" w:cstheme="minorHAnsi"/>
        </w:rPr>
        <w:t xml:space="preserve"> (if the weather is still nice)</w:t>
      </w:r>
    </w:p>
    <w:p w14:paraId="16D3D84E" w14:textId="311D906E" w:rsidR="00F85EDB" w:rsidRPr="0067799C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>Labelled coat</w:t>
      </w:r>
    </w:p>
    <w:p w14:paraId="6686EA66" w14:textId="1060FAD9" w:rsidR="00F85EDB" w:rsidRDefault="00CC3991" w:rsidP="00F85EDB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book</w:t>
      </w:r>
      <w:r w:rsidR="00115413">
        <w:rPr>
          <w:rFonts w:asciiTheme="minorHAnsi" w:hAnsiTheme="minorHAnsi" w:cstheme="minorHAnsi"/>
        </w:rPr>
        <w:t xml:space="preserve"> </w:t>
      </w:r>
      <w:proofErr w:type="gramStart"/>
      <w:r w:rsidR="00115413">
        <w:rPr>
          <w:rFonts w:asciiTheme="minorHAnsi" w:hAnsiTheme="minorHAnsi" w:cstheme="minorHAnsi"/>
        </w:rPr>
        <w:t>bag</w:t>
      </w:r>
      <w:proofErr w:type="gramEnd"/>
    </w:p>
    <w:p w14:paraId="7384201C" w14:textId="77777777" w:rsidR="00705E3F" w:rsidRPr="00705E3F" w:rsidRDefault="00705E3F" w:rsidP="00705E3F">
      <w:pPr>
        <w:pStyle w:val="ListParagraph"/>
        <w:jc w:val="both"/>
        <w:textAlignment w:val="baseline"/>
        <w:rPr>
          <w:rFonts w:asciiTheme="minorHAnsi" w:hAnsiTheme="minorHAnsi" w:cstheme="minorHAnsi"/>
        </w:rPr>
      </w:pPr>
    </w:p>
    <w:p w14:paraId="77303B3D" w14:textId="2BD7FE8D" w:rsidR="00705E3F" w:rsidRDefault="008C55B7" w:rsidP="00195052">
      <w:pPr>
        <w:rPr>
          <w:rFonts w:cstheme="minorHAnsi"/>
          <w:sz w:val="24"/>
          <w:szCs w:val="24"/>
          <w:shd w:val="clear" w:color="auto" w:fill="FFFFFF"/>
        </w:rPr>
      </w:pPr>
      <w:r w:rsidRPr="0067799C">
        <w:rPr>
          <w:rFonts w:cstheme="minorHAnsi"/>
          <w:sz w:val="24"/>
          <w:szCs w:val="24"/>
          <w:shd w:val="clear" w:color="auto" w:fill="FFFFFF"/>
        </w:rPr>
        <w:t xml:space="preserve">You will come in to, and out of, our </w:t>
      </w:r>
      <w:r w:rsidR="00A42DEC">
        <w:rPr>
          <w:rFonts w:cstheme="minorHAnsi"/>
          <w:sz w:val="24"/>
          <w:szCs w:val="24"/>
          <w:shd w:val="clear" w:color="auto" w:fill="FFFFFF"/>
        </w:rPr>
        <w:t>class</w:t>
      </w:r>
      <w:r w:rsidRPr="0067799C">
        <w:rPr>
          <w:rFonts w:cstheme="minorHAnsi"/>
          <w:sz w:val="24"/>
          <w:szCs w:val="24"/>
          <w:shd w:val="clear" w:color="auto" w:fill="FFFFFF"/>
        </w:rPr>
        <w:t xml:space="preserve"> through the </w:t>
      </w:r>
      <w:r w:rsidR="00F25C1E">
        <w:rPr>
          <w:rFonts w:cstheme="minorHAnsi"/>
          <w:sz w:val="24"/>
          <w:szCs w:val="24"/>
          <w:shd w:val="clear" w:color="auto" w:fill="FFFFFF"/>
        </w:rPr>
        <w:t>side entrance of the school (</w:t>
      </w:r>
      <w:r w:rsidR="00705E3F">
        <w:rPr>
          <w:rFonts w:cstheme="minorHAnsi"/>
          <w:sz w:val="24"/>
          <w:szCs w:val="24"/>
          <w:shd w:val="clear" w:color="auto" w:fill="FFFFFF"/>
        </w:rPr>
        <w:t>same as during the stay and play session last term) for the first week, and then through the Reception door in the infant playground from Monday 13</w:t>
      </w:r>
      <w:r w:rsidR="00705E3F" w:rsidRPr="00705E3F">
        <w:rPr>
          <w:rFonts w:cstheme="minorHAnsi"/>
          <w:sz w:val="24"/>
          <w:szCs w:val="24"/>
          <w:shd w:val="clear" w:color="auto" w:fill="FFFFFF"/>
          <w:vertAlign w:val="superscript"/>
        </w:rPr>
        <w:t>th</w:t>
      </w:r>
      <w:r w:rsidR="00705E3F">
        <w:rPr>
          <w:rFonts w:cstheme="minorHAnsi"/>
          <w:sz w:val="24"/>
          <w:szCs w:val="24"/>
          <w:shd w:val="clear" w:color="auto" w:fill="FFFFFF"/>
        </w:rPr>
        <w:t>.</w:t>
      </w:r>
    </w:p>
    <w:p w14:paraId="5C02EAAB" w14:textId="513EF455" w:rsidR="00C732A1" w:rsidRDefault="00577682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Our new school Christian value for Autumn term is </w:t>
      </w:r>
      <w:r w:rsidR="00BB4915">
        <w:rPr>
          <w:rFonts w:cstheme="minorHAnsi"/>
          <w:sz w:val="24"/>
          <w:szCs w:val="24"/>
          <w:shd w:val="clear" w:color="auto" w:fill="FFFFFF"/>
        </w:rPr>
        <w:t>Creativity</w:t>
      </w:r>
      <w:r>
        <w:rPr>
          <w:rFonts w:cstheme="minorHAnsi"/>
          <w:sz w:val="24"/>
          <w:szCs w:val="24"/>
          <w:shd w:val="clear" w:color="auto" w:fill="FFFFFF"/>
        </w:rPr>
        <w:t>, which will be a really lovely start to our new school year. Remember if you have any worries there are always lots of people you can talk</w:t>
      </w:r>
      <w:r w:rsidR="00256A6C">
        <w:rPr>
          <w:rFonts w:cstheme="minorHAnsi"/>
          <w:sz w:val="24"/>
          <w:szCs w:val="24"/>
          <w:shd w:val="clear" w:color="auto" w:fill="FFFFFF"/>
        </w:rPr>
        <w:t>.</w:t>
      </w:r>
    </w:p>
    <w:p w14:paraId="23A50C2D" w14:textId="30914CE0" w:rsidR="00935706" w:rsidRDefault="00C732A1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Homework will be given out on a </w:t>
      </w:r>
      <w:r w:rsidR="00F25C1E">
        <w:rPr>
          <w:rFonts w:cstheme="minorHAnsi"/>
          <w:sz w:val="24"/>
          <w:szCs w:val="24"/>
          <w:shd w:val="clear" w:color="auto" w:fill="FFFFFF"/>
        </w:rPr>
        <w:t>Friday</w:t>
      </w:r>
      <w:r>
        <w:rPr>
          <w:rFonts w:cstheme="minorHAnsi"/>
          <w:sz w:val="24"/>
          <w:szCs w:val="24"/>
          <w:shd w:val="clear" w:color="auto" w:fill="FFFFFF"/>
        </w:rPr>
        <w:t xml:space="preserve">, due </w:t>
      </w:r>
      <w:r w:rsidR="006C1A06">
        <w:rPr>
          <w:rFonts w:cstheme="minorHAnsi"/>
          <w:sz w:val="24"/>
          <w:szCs w:val="24"/>
          <w:shd w:val="clear" w:color="auto" w:fill="FFFFFF"/>
        </w:rPr>
        <w:t>back by the</w:t>
      </w:r>
      <w:r>
        <w:rPr>
          <w:rFonts w:cstheme="minorHAnsi"/>
          <w:sz w:val="24"/>
          <w:szCs w:val="24"/>
          <w:shd w:val="clear" w:color="auto" w:fill="FFFFFF"/>
        </w:rPr>
        <w:t xml:space="preserve"> following </w:t>
      </w:r>
      <w:r w:rsidR="00705E3F">
        <w:rPr>
          <w:rFonts w:cstheme="minorHAnsi"/>
          <w:sz w:val="24"/>
          <w:szCs w:val="24"/>
          <w:shd w:val="clear" w:color="auto" w:fill="FFFFFF"/>
        </w:rPr>
        <w:t>Wednesday</w:t>
      </w:r>
      <w:r>
        <w:rPr>
          <w:rFonts w:cstheme="minorHAnsi"/>
          <w:sz w:val="24"/>
          <w:szCs w:val="24"/>
          <w:shd w:val="clear" w:color="auto" w:fill="FFFFFF"/>
        </w:rPr>
        <w:t xml:space="preserve">. </w:t>
      </w:r>
    </w:p>
    <w:p w14:paraId="049BA377" w14:textId="77777777" w:rsidR="00705E3F" w:rsidRDefault="007968A7" w:rsidP="00705E3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We will also be using email to contact your families, although we will only reply in office hours to make sure we all get a break from technology! </w:t>
      </w:r>
      <w:hyperlink r:id="rId8" w:history="1">
        <w:r w:rsidR="00705E3F" w:rsidRPr="0039102D">
          <w:rPr>
            <w:rStyle w:val="Hyperlink"/>
            <w:rFonts w:cstheme="minorHAnsi"/>
            <w:sz w:val="24"/>
            <w:szCs w:val="24"/>
          </w:rPr>
          <w:t>samuels@sps.sefton.school</w:t>
        </w:r>
      </w:hyperlink>
    </w:p>
    <w:p w14:paraId="696FC708" w14:textId="1AE27A54" w:rsidR="00A82150" w:rsidRDefault="00150E27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I hope you have a wonderful weekend with your family and that you are looking forward to your many adventures in Reception. Your headteacher, Mrs Edward can’t wait to meet you all on Monday too!</w:t>
      </w:r>
    </w:p>
    <w:p w14:paraId="5D6B320E" w14:textId="77777777" w:rsidR="00150E27" w:rsidRDefault="00150E27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Take care,</w:t>
      </w:r>
    </w:p>
    <w:p w14:paraId="06230537" w14:textId="091DF5CB" w:rsidR="00150E27" w:rsidRPr="00F25C1E" w:rsidRDefault="00150E27" w:rsidP="00195052">
      <w:pPr>
        <w:rPr>
          <w:rFonts w:cstheme="minorHAnsi"/>
          <w:sz w:val="24"/>
          <w:szCs w:val="24"/>
          <w:shd w:val="clear" w:color="auto" w:fill="FFFFFF"/>
        </w:rPr>
      </w:pPr>
      <w:bookmarkStart w:id="0" w:name="_GoBack"/>
      <w:bookmarkEnd w:id="0"/>
      <w:r>
        <w:rPr>
          <w:rFonts w:cstheme="minorHAnsi"/>
          <w:sz w:val="24"/>
          <w:szCs w:val="24"/>
          <w:shd w:val="clear" w:color="auto" w:fill="FFFFFF"/>
        </w:rPr>
        <w:t xml:space="preserve">Miss Samuel and Mrs </w:t>
      </w:r>
      <w:proofErr w:type="spellStart"/>
      <w:r>
        <w:rPr>
          <w:rFonts w:cstheme="minorHAnsi"/>
          <w:sz w:val="24"/>
          <w:szCs w:val="24"/>
          <w:shd w:val="clear" w:color="auto" w:fill="FFFFFF"/>
        </w:rPr>
        <w:t>Rimmer</w:t>
      </w:r>
      <w:proofErr w:type="spellEnd"/>
      <w:r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50E27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  <w:shd w:val="clear" w:color="auto" w:fill="FFFFFF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150E27" w:rsidRPr="00F25C1E" w:rsidSect="00324B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760798" w14:textId="77777777" w:rsidR="00317354" w:rsidRDefault="00317354" w:rsidP="002935D4">
      <w:pPr>
        <w:spacing w:after="0" w:line="240" w:lineRule="auto"/>
      </w:pPr>
      <w:r>
        <w:separator/>
      </w:r>
    </w:p>
  </w:endnote>
  <w:endnote w:type="continuationSeparator" w:id="0">
    <w:p w14:paraId="28B1E4A9" w14:textId="77777777" w:rsidR="00317354" w:rsidRDefault="00317354" w:rsidP="0029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55DCF" w14:textId="77777777" w:rsidR="00317354" w:rsidRDefault="00317354" w:rsidP="002935D4">
      <w:pPr>
        <w:spacing w:after="0" w:line="240" w:lineRule="auto"/>
      </w:pPr>
      <w:r>
        <w:separator/>
      </w:r>
    </w:p>
  </w:footnote>
  <w:footnote w:type="continuationSeparator" w:id="0">
    <w:p w14:paraId="50A4B57F" w14:textId="77777777" w:rsidR="00317354" w:rsidRDefault="00317354" w:rsidP="00293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82A83"/>
    <w:multiLevelType w:val="hybridMultilevel"/>
    <w:tmpl w:val="D36EB2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307188"/>
    <w:multiLevelType w:val="hybridMultilevel"/>
    <w:tmpl w:val="8D4E699E"/>
    <w:lvl w:ilvl="0" w:tplc="68867C6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52B71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02D25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A4F1A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DE738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6487F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FA58F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ACFC3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424B0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451FC"/>
    <w:multiLevelType w:val="hybridMultilevel"/>
    <w:tmpl w:val="E826C0E0"/>
    <w:lvl w:ilvl="0" w:tplc="EE22199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F65D5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E03F3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C462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26612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407E8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2553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D0A2D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54711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1E4A64"/>
    <w:multiLevelType w:val="hybridMultilevel"/>
    <w:tmpl w:val="5DA6431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A641CE9"/>
    <w:multiLevelType w:val="hybridMultilevel"/>
    <w:tmpl w:val="AC96A47C"/>
    <w:lvl w:ilvl="0" w:tplc="A750208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A4CAD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B4955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5663F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52F1F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3875E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2E8AC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04955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CA75B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6A262D"/>
    <w:multiLevelType w:val="hybridMultilevel"/>
    <w:tmpl w:val="E1286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EB09D8"/>
    <w:multiLevelType w:val="hybridMultilevel"/>
    <w:tmpl w:val="E196D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F02E79"/>
    <w:multiLevelType w:val="hybridMultilevel"/>
    <w:tmpl w:val="1DA47CCE"/>
    <w:lvl w:ilvl="0" w:tplc="73AC281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48D22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F603B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9E9C2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ACC331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B4C02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42FB2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322B6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E40C1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B16D5"/>
    <w:multiLevelType w:val="hybridMultilevel"/>
    <w:tmpl w:val="17768CEA"/>
    <w:lvl w:ilvl="0" w:tplc="5C64BAE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368CE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2808B1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38A3D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0626E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6CD02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B274B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34560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1C11F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7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5B7"/>
    <w:rsid w:val="00017F87"/>
    <w:rsid w:val="00021E7D"/>
    <w:rsid w:val="000231AA"/>
    <w:rsid w:val="00055B99"/>
    <w:rsid w:val="00074E2A"/>
    <w:rsid w:val="000B6C94"/>
    <w:rsid w:val="00115413"/>
    <w:rsid w:val="00141B28"/>
    <w:rsid w:val="001426D1"/>
    <w:rsid w:val="00150E27"/>
    <w:rsid w:val="00175E37"/>
    <w:rsid w:val="00181AC6"/>
    <w:rsid w:val="00195052"/>
    <w:rsid w:val="001A5498"/>
    <w:rsid w:val="001B4339"/>
    <w:rsid w:val="00210B8E"/>
    <w:rsid w:val="00232A48"/>
    <w:rsid w:val="00256A6C"/>
    <w:rsid w:val="00273874"/>
    <w:rsid w:val="002935D4"/>
    <w:rsid w:val="002C3607"/>
    <w:rsid w:val="00301492"/>
    <w:rsid w:val="00312997"/>
    <w:rsid w:val="00313376"/>
    <w:rsid w:val="00314425"/>
    <w:rsid w:val="00317354"/>
    <w:rsid w:val="00324B64"/>
    <w:rsid w:val="003459AC"/>
    <w:rsid w:val="00346802"/>
    <w:rsid w:val="00351566"/>
    <w:rsid w:val="00363148"/>
    <w:rsid w:val="00364B40"/>
    <w:rsid w:val="00384159"/>
    <w:rsid w:val="00386949"/>
    <w:rsid w:val="003A617A"/>
    <w:rsid w:val="00400DF9"/>
    <w:rsid w:val="00404573"/>
    <w:rsid w:val="004315FA"/>
    <w:rsid w:val="00436C5E"/>
    <w:rsid w:val="004402E1"/>
    <w:rsid w:val="00442957"/>
    <w:rsid w:val="00443082"/>
    <w:rsid w:val="004658E2"/>
    <w:rsid w:val="00467DF6"/>
    <w:rsid w:val="004761FE"/>
    <w:rsid w:val="004A5873"/>
    <w:rsid w:val="004A6B42"/>
    <w:rsid w:val="004E20A4"/>
    <w:rsid w:val="004F549C"/>
    <w:rsid w:val="00522E82"/>
    <w:rsid w:val="00531518"/>
    <w:rsid w:val="00536985"/>
    <w:rsid w:val="00541DA7"/>
    <w:rsid w:val="00544D29"/>
    <w:rsid w:val="005600C4"/>
    <w:rsid w:val="00567382"/>
    <w:rsid w:val="00577682"/>
    <w:rsid w:val="005947A6"/>
    <w:rsid w:val="005A3043"/>
    <w:rsid w:val="005C3B44"/>
    <w:rsid w:val="005D0A63"/>
    <w:rsid w:val="005D2112"/>
    <w:rsid w:val="00627EBC"/>
    <w:rsid w:val="00630982"/>
    <w:rsid w:val="00651345"/>
    <w:rsid w:val="0065383C"/>
    <w:rsid w:val="0067799C"/>
    <w:rsid w:val="006922BB"/>
    <w:rsid w:val="006A3CAF"/>
    <w:rsid w:val="006C1A06"/>
    <w:rsid w:val="006C1AE4"/>
    <w:rsid w:val="006D440B"/>
    <w:rsid w:val="006E0292"/>
    <w:rsid w:val="006F51C1"/>
    <w:rsid w:val="00705E3F"/>
    <w:rsid w:val="00710385"/>
    <w:rsid w:val="007527D8"/>
    <w:rsid w:val="0077522D"/>
    <w:rsid w:val="007968A7"/>
    <w:rsid w:val="007A1EB0"/>
    <w:rsid w:val="007A480B"/>
    <w:rsid w:val="007D3BCA"/>
    <w:rsid w:val="007D47F8"/>
    <w:rsid w:val="00823E08"/>
    <w:rsid w:val="0083144B"/>
    <w:rsid w:val="008C55B7"/>
    <w:rsid w:val="008E3D1B"/>
    <w:rsid w:val="008E7CE6"/>
    <w:rsid w:val="00935706"/>
    <w:rsid w:val="00953A4D"/>
    <w:rsid w:val="00964490"/>
    <w:rsid w:val="00975B34"/>
    <w:rsid w:val="009E2906"/>
    <w:rsid w:val="00A00E95"/>
    <w:rsid w:val="00A258B5"/>
    <w:rsid w:val="00A376B8"/>
    <w:rsid w:val="00A418A7"/>
    <w:rsid w:val="00A42DEC"/>
    <w:rsid w:val="00A82150"/>
    <w:rsid w:val="00AA0087"/>
    <w:rsid w:val="00AD6F9D"/>
    <w:rsid w:val="00B03E4A"/>
    <w:rsid w:val="00B52AAE"/>
    <w:rsid w:val="00B83DBE"/>
    <w:rsid w:val="00BA6D99"/>
    <w:rsid w:val="00BB4915"/>
    <w:rsid w:val="00BF0888"/>
    <w:rsid w:val="00C07F7E"/>
    <w:rsid w:val="00C11E09"/>
    <w:rsid w:val="00C3486F"/>
    <w:rsid w:val="00C54B85"/>
    <w:rsid w:val="00C62E94"/>
    <w:rsid w:val="00C72919"/>
    <w:rsid w:val="00C732A1"/>
    <w:rsid w:val="00C7699F"/>
    <w:rsid w:val="00C91908"/>
    <w:rsid w:val="00C96CAD"/>
    <w:rsid w:val="00CC35EF"/>
    <w:rsid w:val="00CC3991"/>
    <w:rsid w:val="00CE1859"/>
    <w:rsid w:val="00D31E89"/>
    <w:rsid w:val="00D75B0B"/>
    <w:rsid w:val="00D844D1"/>
    <w:rsid w:val="00DA3A6D"/>
    <w:rsid w:val="00E20B20"/>
    <w:rsid w:val="00E445A6"/>
    <w:rsid w:val="00E60715"/>
    <w:rsid w:val="00EA60A0"/>
    <w:rsid w:val="00EC69CE"/>
    <w:rsid w:val="00EE2B69"/>
    <w:rsid w:val="00F25C1E"/>
    <w:rsid w:val="00F334DB"/>
    <w:rsid w:val="00F3584E"/>
    <w:rsid w:val="00F40C6A"/>
    <w:rsid w:val="00F8048E"/>
    <w:rsid w:val="00F85EDB"/>
    <w:rsid w:val="00F959C4"/>
    <w:rsid w:val="00FE1B73"/>
    <w:rsid w:val="00FE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FC306"/>
  <w15:chartTrackingRefBased/>
  <w15:docId w15:val="{8DE56EC1-760E-4439-8A5B-2249C54F7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50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85ED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5EDB"/>
    <w:rPr>
      <w:color w:val="605E5C"/>
      <w:shd w:val="clear" w:color="auto" w:fill="E1DFDD"/>
    </w:rPr>
  </w:style>
  <w:style w:type="table" w:styleId="TableGrid">
    <w:name w:val="Table Grid"/>
    <w:basedOn w:val="TableNormal"/>
    <w:rsid w:val="00EE2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935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35D4"/>
  </w:style>
  <w:style w:type="paragraph" w:styleId="Footer">
    <w:name w:val="footer"/>
    <w:basedOn w:val="Normal"/>
    <w:link w:val="FooterChar"/>
    <w:uiPriority w:val="99"/>
    <w:unhideWhenUsed/>
    <w:rsid w:val="002935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35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6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5199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099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49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741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9935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74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6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3284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0663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007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5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6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4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77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2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07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24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6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3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3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959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805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79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60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muels@sps.sefton.schoo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B17831DD</Template>
  <TotalTime>1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Stephanie Samuel</cp:lastModifiedBy>
  <cp:revision>2</cp:revision>
  <dcterms:created xsi:type="dcterms:W3CDTF">2021-09-03T11:35:00Z</dcterms:created>
  <dcterms:modified xsi:type="dcterms:W3CDTF">2021-09-03T11:35:00Z</dcterms:modified>
</cp:coreProperties>
</file>