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4A2" w:rsidRDefault="00D66C97" w:rsidP="00E104A2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8</w:t>
      </w:r>
      <w:r w:rsidR="00E104A2">
        <w:rPr>
          <w:rFonts w:ascii="Comic Sans MS" w:hAnsi="Comic Sans MS"/>
        </w:rPr>
        <w:t>/10/21</w:t>
      </w:r>
    </w:p>
    <w:p w:rsidR="00203115" w:rsidRPr="00E104A2" w:rsidRDefault="00203115">
      <w:pPr>
        <w:rPr>
          <w:rFonts w:ascii="Comic Sans MS" w:hAnsi="Comic Sans MS"/>
        </w:rPr>
      </w:pPr>
      <w:r w:rsidRPr="00E104A2">
        <w:rPr>
          <w:rFonts w:ascii="Comic Sans MS" w:hAnsi="Comic Sans MS"/>
        </w:rPr>
        <w:t xml:space="preserve">This </w:t>
      </w:r>
      <w:r w:rsidR="00E104A2" w:rsidRPr="00E104A2">
        <w:rPr>
          <w:rFonts w:ascii="Comic Sans MS" w:hAnsi="Comic Sans MS"/>
        </w:rPr>
        <w:t>week we have been learning the sounds ‘</w:t>
      </w:r>
      <w:proofErr w:type="spellStart"/>
      <w:r w:rsidR="00D66C97">
        <w:rPr>
          <w:rFonts w:ascii="Comic Sans MS" w:hAnsi="Comic Sans MS"/>
        </w:rPr>
        <w:t>i</w:t>
      </w:r>
      <w:proofErr w:type="spellEnd"/>
      <w:r w:rsidR="00E104A2" w:rsidRPr="00E104A2">
        <w:rPr>
          <w:rFonts w:ascii="Comic Sans MS" w:hAnsi="Comic Sans MS"/>
        </w:rPr>
        <w:t xml:space="preserve">, </w:t>
      </w:r>
      <w:r w:rsidR="00D66C97">
        <w:rPr>
          <w:rFonts w:ascii="Comic Sans MS" w:hAnsi="Comic Sans MS"/>
        </w:rPr>
        <w:t>n</w:t>
      </w:r>
      <w:r w:rsidR="00E104A2" w:rsidRPr="00E104A2">
        <w:rPr>
          <w:rFonts w:ascii="Comic Sans MS" w:hAnsi="Comic Sans MS"/>
        </w:rPr>
        <w:t xml:space="preserve">, </w:t>
      </w:r>
      <w:r w:rsidR="00D66C97">
        <w:rPr>
          <w:rFonts w:ascii="Comic Sans MS" w:hAnsi="Comic Sans MS"/>
        </w:rPr>
        <w:t>m</w:t>
      </w:r>
      <w:r w:rsidR="00E104A2" w:rsidRPr="00E104A2">
        <w:rPr>
          <w:rFonts w:ascii="Comic Sans MS" w:hAnsi="Comic Sans MS"/>
        </w:rPr>
        <w:t xml:space="preserve">, </w:t>
      </w:r>
      <w:r w:rsidR="00D66C97">
        <w:rPr>
          <w:rFonts w:ascii="Comic Sans MS" w:hAnsi="Comic Sans MS"/>
        </w:rPr>
        <w:t>d</w:t>
      </w:r>
      <w:r w:rsidR="00E104A2" w:rsidRPr="00E104A2">
        <w:rPr>
          <w:rFonts w:ascii="Comic Sans MS" w:hAnsi="Comic Sans MS"/>
        </w:rPr>
        <w:t>’. Practice the actions and complete the activities for each sound.</w:t>
      </w:r>
    </w:p>
    <w:p w:rsidR="00203115" w:rsidRDefault="00D66C97">
      <w:r>
        <w:rPr>
          <w:noProof/>
        </w:rPr>
        <w:drawing>
          <wp:anchor distT="0" distB="0" distL="114300" distR="114300" simplePos="0" relativeHeight="251664384" behindDoc="0" locked="0" layoutInCell="1" allowOverlap="1" wp14:anchorId="3A6C9AAA">
            <wp:simplePos x="0" y="0"/>
            <wp:positionH relativeFrom="margin">
              <wp:align>left</wp:align>
            </wp:positionH>
            <wp:positionV relativeFrom="paragraph">
              <wp:posOffset>1132</wp:posOffset>
            </wp:positionV>
            <wp:extent cx="5406887" cy="2658756"/>
            <wp:effectExtent l="0" t="0" r="381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83" t="54035" r="3434" b="16594"/>
                    <a:stretch/>
                  </pic:blipFill>
                  <pic:spPr bwMode="auto">
                    <a:xfrm>
                      <a:off x="0" y="0"/>
                      <a:ext cx="5406887" cy="2658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115" w:rsidRPr="00203115" w:rsidRDefault="00203115" w:rsidP="00203115"/>
    <w:p w:rsidR="00203115" w:rsidRPr="00203115" w:rsidRDefault="00203115" w:rsidP="00203115"/>
    <w:p w:rsidR="00203115" w:rsidRPr="00203115" w:rsidRDefault="00203115" w:rsidP="00203115"/>
    <w:p w:rsidR="00203115" w:rsidRPr="00203115" w:rsidRDefault="00203115" w:rsidP="00203115"/>
    <w:p w:rsidR="00203115" w:rsidRPr="00203115" w:rsidRDefault="00203115" w:rsidP="00203115"/>
    <w:p w:rsidR="00203115" w:rsidRPr="00203115" w:rsidRDefault="00203115" w:rsidP="00203115"/>
    <w:p w:rsidR="00203115" w:rsidRPr="00203115" w:rsidRDefault="00203115" w:rsidP="00203115"/>
    <w:p w:rsidR="00203115" w:rsidRPr="00203115" w:rsidRDefault="00203115" w:rsidP="00203115"/>
    <w:p w:rsidR="00203115" w:rsidRDefault="00203115" w:rsidP="00203115"/>
    <w:p w:rsidR="00E104A2" w:rsidRPr="00E104A2" w:rsidRDefault="00E104A2" w:rsidP="00E104A2"/>
    <w:p w:rsidR="00D66C97" w:rsidRDefault="00D66C97" w:rsidP="00D66C9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8/10/21</w:t>
      </w:r>
    </w:p>
    <w:p w:rsidR="00D66C97" w:rsidRPr="00E104A2" w:rsidRDefault="00D66C97" w:rsidP="00D66C97">
      <w:pPr>
        <w:rPr>
          <w:rFonts w:ascii="Comic Sans MS" w:hAnsi="Comic Sans MS"/>
        </w:rPr>
      </w:pPr>
      <w:r w:rsidRPr="00E104A2">
        <w:rPr>
          <w:rFonts w:ascii="Comic Sans MS" w:hAnsi="Comic Sans MS"/>
        </w:rPr>
        <w:t>This week we have been learning the sounds ‘</w:t>
      </w:r>
      <w:proofErr w:type="spellStart"/>
      <w:r>
        <w:rPr>
          <w:rFonts w:ascii="Comic Sans MS" w:hAnsi="Comic Sans MS"/>
        </w:rPr>
        <w:t>i</w:t>
      </w:r>
      <w:proofErr w:type="spellEnd"/>
      <w:r w:rsidRPr="00E104A2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>n</w:t>
      </w:r>
      <w:r w:rsidRPr="00E104A2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>m</w:t>
      </w:r>
      <w:r w:rsidRPr="00E104A2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>d</w:t>
      </w:r>
      <w:r w:rsidRPr="00E104A2">
        <w:rPr>
          <w:rFonts w:ascii="Comic Sans MS" w:hAnsi="Comic Sans MS"/>
        </w:rPr>
        <w:t>’. Practice the actions and complete the activities for each sound.</w:t>
      </w:r>
    </w:p>
    <w:p w:rsidR="00D66C97" w:rsidRDefault="00D66C97" w:rsidP="00D66C97">
      <w:r>
        <w:rPr>
          <w:noProof/>
        </w:rPr>
        <w:drawing>
          <wp:anchor distT="0" distB="0" distL="114300" distR="114300" simplePos="0" relativeHeight="251666432" behindDoc="0" locked="0" layoutInCell="1" allowOverlap="1" wp14:anchorId="270DC8FF" wp14:editId="56E4AEBC">
            <wp:simplePos x="0" y="0"/>
            <wp:positionH relativeFrom="margin">
              <wp:align>left</wp:align>
            </wp:positionH>
            <wp:positionV relativeFrom="paragraph">
              <wp:posOffset>1132</wp:posOffset>
            </wp:positionV>
            <wp:extent cx="5406887" cy="2658756"/>
            <wp:effectExtent l="0" t="0" r="3810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83" t="54035" r="3434" b="16594"/>
                    <a:stretch/>
                  </pic:blipFill>
                  <pic:spPr bwMode="auto">
                    <a:xfrm>
                      <a:off x="0" y="0"/>
                      <a:ext cx="5406887" cy="2658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C97" w:rsidRPr="00203115" w:rsidRDefault="00D66C97" w:rsidP="00D66C97"/>
    <w:p w:rsidR="00D66C97" w:rsidRPr="00203115" w:rsidRDefault="00D66C97" w:rsidP="00D66C97"/>
    <w:p w:rsidR="00D66C97" w:rsidRPr="00203115" w:rsidRDefault="00D66C97" w:rsidP="00D66C97"/>
    <w:p w:rsidR="00D66C97" w:rsidRPr="00203115" w:rsidRDefault="00D66C97" w:rsidP="00D66C97"/>
    <w:p w:rsidR="00D66C97" w:rsidRPr="00203115" w:rsidRDefault="00D66C97" w:rsidP="00D66C97"/>
    <w:p w:rsidR="00D66C97" w:rsidRPr="00203115" w:rsidRDefault="00D66C97" w:rsidP="00D66C97"/>
    <w:p w:rsidR="00D66C97" w:rsidRPr="00203115" w:rsidRDefault="00D66C97" w:rsidP="00D66C97"/>
    <w:p w:rsidR="00D66C97" w:rsidRPr="00203115" w:rsidRDefault="00D66C97" w:rsidP="00D66C97"/>
    <w:p w:rsidR="00E104A2" w:rsidRPr="00E104A2" w:rsidRDefault="00E104A2" w:rsidP="00E104A2"/>
    <w:p w:rsidR="00E104A2" w:rsidRPr="00E104A2" w:rsidRDefault="00E104A2" w:rsidP="00E104A2"/>
    <w:p w:rsidR="007C04A8" w:rsidRPr="00E104A2" w:rsidRDefault="007C04A8" w:rsidP="00E104A2">
      <w:bookmarkStart w:id="0" w:name="_GoBack"/>
      <w:bookmarkEnd w:id="0"/>
    </w:p>
    <w:sectPr w:rsidR="007C04A8" w:rsidRPr="00E10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115"/>
    <w:rsid w:val="00203115"/>
    <w:rsid w:val="007C04A8"/>
    <w:rsid w:val="00D66C97"/>
    <w:rsid w:val="00E1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435AD"/>
  <w15:chartTrackingRefBased/>
  <w15:docId w15:val="{799E5DD4-DF75-4BFC-8671-0353F33C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2E7C6564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2021-10-08T13:19:00Z</cp:lastPrinted>
  <dcterms:created xsi:type="dcterms:W3CDTF">2021-10-08T13:19:00Z</dcterms:created>
  <dcterms:modified xsi:type="dcterms:W3CDTF">2021-10-08T13:19:00Z</dcterms:modified>
</cp:coreProperties>
</file>