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4A2" w:rsidRDefault="00D0795B" w:rsidP="00E104A2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5</w:t>
      </w:r>
      <w:r w:rsidR="00E104A2">
        <w:rPr>
          <w:rFonts w:ascii="Comic Sans MS" w:hAnsi="Comic Sans MS"/>
        </w:rPr>
        <w:t>/1</w:t>
      </w:r>
      <w:r w:rsidR="001D4E85">
        <w:rPr>
          <w:rFonts w:ascii="Comic Sans MS" w:hAnsi="Comic Sans MS"/>
        </w:rPr>
        <w:t>1</w:t>
      </w:r>
      <w:r w:rsidR="00E104A2">
        <w:rPr>
          <w:rFonts w:ascii="Comic Sans MS" w:hAnsi="Comic Sans MS"/>
        </w:rPr>
        <w:t>/21</w:t>
      </w:r>
    </w:p>
    <w:p w:rsidR="00203115" w:rsidRPr="00E104A2" w:rsidRDefault="00203115">
      <w:pPr>
        <w:rPr>
          <w:rFonts w:ascii="Comic Sans MS" w:hAnsi="Comic Sans MS"/>
        </w:rPr>
      </w:pPr>
      <w:r w:rsidRPr="00E104A2">
        <w:rPr>
          <w:rFonts w:ascii="Comic Sans MS" w:hAnsi="Comic Sans MS"/>
        </w:rPr>
        <w:t xml:space="preserve">This </w:t>
      </w:r>
      <w:r w:rsidR="00E104A2" w:rsidRPr="00E104A2">
        <w:rPr>
          <w:rFonts w:ascii="Comic Sans MS" w:hAnsi="Comic Sans MS"/>
        </w:rPr>
        <w:t>week we have been learning the sounds ‘</w:t>
      </w:r>
      <w:r w:rsidR="001D4E85">
        <w:rPr>
          <w:rFonts w:ascii="Comic Sans MS" w:hAnsi="Comic Sans MS"/>
        </w:rPr>
        <w:t>h</w:t>
      </w:r>
      <w:r w:rsidR="00D0795B">
        <w:rPr>
          <w:rFonts w:ascii="Comic Sans MS" w:hAnsi="Comic Sans MS"/>
        </w:rPr>
        <w:t xml:space="preserve">, </w:t>
      </w:r>
      <w:r w:rsidR="001D4E85">
        <w:rPr>
          <w:rFonts w:ascii="Comic Sans MS" w:hAnsi="Comic Sans MS"/>
        </w:rPr>
        <w:t>b</w:t>
      </w:r>
      <w:r w:rsidR="00D0795B">
        <w:rPr>
          <w:rFonts w:ascii="Comic Sans MS" w:hAnsi="Comic Sans MS"/>
        </w:rPr>
        <w:t xml:space="preserve">, </w:t>
      </w:r>
      <w:r w:rsidR="001D4E85">
        <w:rPr>
          <w:rFonts w:ascii="Comic Sans MS" w:hAnsi="Comic Sans MS"/>
        </w:rPr>
        <w:t>f/ff</w:t>
      </w:r>
      <w:r w:rsidR="00D0795B">
        <w:rPr>
          <w:rFonts w:ascii="Comic Sans MS" w:hAnsi="Comic Sans MS"/>
        </w:rPr>
        <w:t xml:space="preserve">, </w:t>
      </w:r>
      <w:r w:rsidR="001D4E85">
        <w:rPr>
          <w:rFonts w:ascii="Comic Sans MS" w:hAnsi="Comic Sans MS"/>
        </w:rPr>
        <w:t>l/</w:t>
      </w:r>
      <w:proofErr w:type="spellStart"/>
      <w:r w:rsidR="001D4E85">
        <w:rPr>
          <w:rFonts w:ascii="Comic Sans MS" w:hAnsi="Comic Sans MS"/>
        </w:rPr>
        <w:t>ll</w:t>
      </w:r>
      <w:proofErr w:type="spellEnd"/>
      <w:r w:rsidR="00D0795B">
        <w:rPr>
          <w:rFonts w:ascii="Comic Sans MS" w:hAnsi="Comic Sans MS"/>
        </w:rPr>
        <w:t>’</w:t>
      </w:r>
      <w:r w:rsidR="00E104A2" w:rsidRPr="00E104A2">
        <w:rPr>
          <w:rFonts w:ascii="Comic Sans MS" w:hAnsi="Comic Sans MS"/>
        </w:rPr>
        <w:t>. Practice the actions and complete the activities for each sound.</w:t>
      </w:r>
    </w:p>
    <w:p w:rsidR="00203115" w:rsidRDefault="001D4E85">
      <w:r>
        <w:rPr>
          <w:noProof/>
        </w:rPr>
        <w:drawing>
          <wp:anchor distT="0" distB="0" distL="114300" distR="114300" simplePos="0" relativeHeight="251661312" behindDoc="0" locked="0" layoutInCell="1" allowOverlap="1" wp14:anchorId="60727342">
            <wp:simplePos x="0" y="0"/>
            <wp:positionH relativeFrom="margin">
              <wp:posOffset>48126</wp:posOffset>
            </wp:positionH>
            <wp:positionV relativeFrom="paragraph">
              <wp:posOffset>200962</wp:posOffset>
            </wp:positionV>
            <wp:extent cx="6088101" cy="666272"/>
            <wp:effectExtent l="0" t="0" r="825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4" t="34351" r="2807" b="52212"/>
                    <a:stretch/>
                  </pic:blipFill>
                  <pic:spPr bwMode="auto">
                    <a:xfrm>
                      <a:off x="0" y="0"/>
                      <a:ext cx="6770463" cy="740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3115" w:rsidRPr="00203115" w:rsidRDefault="00203115" w:rsidP="00203115"/>
    <w:p w:rsidR="00203115" w:rsidRPr="00203115" w:rsidRDefault="00203115" w:rsidP="00203115"/>
    <w:p w:rsidR="00203115" w:rsidRPr="00203115" w:rsidRDefault="001D4E85" w:rsidP="00203115">
      <w:r>
        <w:rPr>
          <w:noProof/>
        </w:rPr>
        <w:drawing>
          <wp:anchor distT="0" distB="0" distL="114300" distR="114300" simplePos="0" relativeHeight="251662336" behindDoc="0" locked="0" layoutInCell="1" allowOverlap="1" wp14:anchorId="5EB4B70B">
            <wp:simplePos x="0" y="0"/>
            <wp:positionH relativeFrom="margin">
              <wp:align>left</wp:align>
            </wp:positionH>
            <wp:positionV relativeFrom="paragraph">
              <wp:posOffset>83586</wp:posOffset>
            </wp:positionV>
            <wp:extent cx="6003758" cy="1941335"/>
            <wp:effectExtent l="0" t="0" r="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90" t="42935" r="4693" b="16741"/>
                    <a:stretch/>
                  </pic:blipFill>
                  <pic:spPr bwMode="auto">
                    <a:xfrm>
                      <a:off x="0" y="0"/>
                      <a:ext cx="6046185" cy="1955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C97" w:rsidRDefault="00D66C97" w:rsidP="00D66C97"/>
    <w:p w:rsidR="001D4E85" w:rsidRDefault="001D4E85" w:rsidP="00D66C97"/>
    <w:p w:rsidR="001D4E85" w:rsidRDefault="001D4E85" w:rsidP="00D66C97"/>
    <w:p w:rsidR="00485915" w:rsidRDefault="00485915" w:rsidP="00D66C97"/>
    <w:p w:rsidR="00485915" w:rsidRPr="00203115" w:rsidRDefault="00485915" w:rsidP="00D66C97"/>
    <w:p w:rsidR="00485915" w:rsidRDefault="00485915" w:rsidP="00485915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5/1</w:t>
      </w:r>
      <w:r w:rsidR="001D4E85">
        <w:rPr>
          <w:rFonts w:ascii="Comic Sans MS" w:hAnsi="Comic Sans MS"/>
        </w:rPr>
        <w:t>1</w:t>
      </w:r>
      <w:r>
        <w:rPr>
          <w:rFonts w:ascii="Comic Sans MS" w:hAnsi="Comic Sans MS"/>
        </w:rPr>
        <w:t>/21</w:t>
      </w:r>
    </w:p>
    <w:p w:rsidR="006F1EF4" w:rsidRDefault="006F1EF4" w:rsidP="001D4E85">
      <w:pPr>
        <w:rPr>
          <w:rFonts w:ascii="Comic Sans MS" w:hAnsi="Comic Sans MS"/>
        </w:rPr>
      </w:pPr>
    </w:p>
    <w:p w:rsidR="006F1EF4" w:rsidRDefault="006F1EF4" w:rsidP="006F1EF4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5/11/21</w:t>
      </w:r>
      <w:bookmarkStart w:id="0" w:name="_GoBack"/>
      <w:bookmarkEnd w:id="0"/>
    </w:p>
    <w:p w:rsidR="001D4E85" w:rsidRPr="00E104A2" w:rsidRDefault="001D4E85" w:rsidP="001D4E85">
      <w:pPr>
        <w:rPr>
          <w:rFonts w:ascii="Comic Sans MS" w:hAnsi="Comic Sans MS"/>
        </w:rPr>
      </w:pPr>
      <w:r w:rsidRPr="00E104A2">
        <w:rPr>
          <w:rFonts w:ascii="Comic Sans MS" w:hAnsi="Comic Sans MS"/>
        </w:rPr>
        <w:t>This week we have been learning the sounds ‘</w:t>
      </w:r>
      <w:r>
        <w:rPr>
          <w:rFonts w:ascii="Comic Sans MS" w:hAnsi="Comic Sans MS"/>
        </w:rPr>
        <w:t>h, b, f/ff, l/</w:t>
      </w:r>
      <w:proofErr w:type="spellStart"/>
      <w:r>
        <w:rPr>
          <w:rFonts w:ascii="Comic Sans MS" w:hAnsi="Comic Sans MS"/>
        </w:rPr>
        <w:t>ll</w:t>
      </w:r>
      <w:proofErr w:type="spellEnd"/>
      <w:r>
        <w:rPr>
          <w:rFonts w:ascii="Comic Sans MS" w:hAnsi="Comic Sans MS"/>
        </w:rPr>
        <w:t>’</w:t>
      </w:r>
      <w:r w:rsidRPr="00E104A2">
        <w:rPr>
          <w:rFonts w:ascii="Comic Sans MS" w:hAnsi="Comic Sans MS"/>
        </w:rPr>
        <w:t>. Practice the actions and complete the activities for each sound.</w:t>
      </w:r>
    </w:p>
    <w:p w:rsidR="00485915" w:rsidRDefault="00485915" w:rsidP="00485915"/>
    <w:p w:rsidR="00485915" w:rsidRPr="00203115" w:rsidRDefault="001D4E85" w:rsidP="00485915">
      <w:r w:rsidRPr="001D4E85">
        <w:drawing>
          <wp:anchor distT="0" distB="0" distL="114300" distR="114300" simplePos="0" relativeHeight="251664384" behindDoc="0" locked="0" layoutInCell="1" allowOverlap="1" wp14:anchorId="57BDF01F" wp14:editId="2CB1A882">
            <wp:simplePos x="0" y="0"/>
            <wp:positionH relativeFrom="margin">
              <wp:posOffset>47625</wp:posOffset>
            </wp:positionH>
            <wp:positionV relativeFrom="paragraph">
              <wp:posOffset>0</wp:posOffset>
            </wp:positionV>
            <wp:extent cx="6088101" cy="666272"/>
            <wp:effectExtent l="0" t="0" r="8255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4" t="34351" r="2807" b="52212"/>
                    <a:stretch/>
                  </pic:blipFill>
                  <pic:spPr bwMode="auto">
                    <a:xfrm>
                      <a:off x="0" y="0"/>
                      <a:ext cx="6770463" cy="740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E85">
        <w:drawing>
          <wp:anchor distT="0" distB="0" distL="114300" distR="114300" simplePos="0" relativeHeight="251665408" behindDoc="0" locked="0" layoutInCell="1" allowOverlap="1" wp14:anchorId="59CED3E9" wp14:editId="6EA46543">
            <wp:simplePos x="0" y="0"/>
            <wp:positionH relativeFrom="margin">
              <wp:posOffset>0</wp:posOffset>
            </wp:positionH>
            <wp:positionV relativeFrom="paragraph">
              <wp:posOffset>739140</wp:posOffset>
            </wp:positionV>
            <wp:extent cx="6003758" cy="1941335"/>
            <wp:effectExtent l="0" t="0" r="0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90" t="42935" r="4693" b="16741"/>
                    <a:stretch/>
                  </pic:blipFill>
                  <pic:spPr bwMode="auto">
                    <a:xfrm>
                      <a:off x="0" y="0"/>
                      <a:ext cx="6046185" cy="1955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5915" w:rsidRPr="00203115" w:rsidRDefault="00485915" w:rsidP="00485915"/>
    <w:p w:rsidR="00485915" w:rsidRPr="00203115" w:rsidRDefault="00485915" w:rsidP="00485915"/>
    <w:p w:rsidR="00485915" w:rsidRPr="00203115" w:rsidRDefault="00485915" w:rsidP="00485915"/>
    <w:p w:rsidR="00485915" w:rsidRPr="00203115" w:rsidRDefault="00485915" w:rsidP="00485915"/>
    <w:p w:rsidR="00485915" w:rsidRPr="00203115" w:rsidRDefault="00485915" w:rsidP="00485915"/>
    <w:p w:rsidR="00485915" w:rsidRPr="00203115" w:rsidRDefault="00485915" w:rsidP="00485915"/>
    <w:p w:rsidR="00485915" w:rsidRPr="00203115" w:rsidRDefault="00485915" w:rsidP="00485915"/>
    <w:p w:rsidR="00485915" w:rsidRPr="00203115" w:rsidRDefault="00485915" w:rsidP="00485915"/>
    <w:p w:rsidR="00485915" w:rsidRPr="00203115" w:rsidRDefault="00485915" w:rsidP="00485915"/>
    <w:p w:rsidR="007C04A8" w:rsidRPr="00E104A2" w:rsidRDefault="007C04A8" w:rsidP="00E104A2"/>
    <w:sectPr w:rsidR="007C04A8" w:rsidRPr="00E104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115"/>
    <w:rsid w:val="001D4E85"/>
    <w:rsid w:val="00203115"/>
    <w:rsid w:val="00485915"/>
    <w:rsid w:val="006F1EF4"/>
    <w:rsid w:val="007C04A8"/>
    <w:rsid w:val="00D0795B"/>
    <w:rsid w:val="00D66C97"/>
    <w:rsid w:val="00E104A2"/>
    <w:rsid w:val="00FE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FAB07"/>
  <w15:chartTrackingRefBased/>
  <w15:docId w15:val="{799E5DD4-DF75-4BFC-8671-0353F33CA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672EC55F</Template>
  <TotalTime>2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cp:lastPrinted>2021-10-08T13:19:00Z</cp:lastPrinted>
  <dcterms:created xsi:type="dcterms:W3CDTF">2021-11-05T10:11:00Z</dcterms:created>
  <dcterms:modified xsi:type="dcterms:W3CDTF">2021-11-05T10:11:00Z</dcterms:modified>
</cp:coreProperties>
</file>