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356E9F" w14:textId="77777777" w:rsidR="00881C5B" w:rsidRDefault="00881C5B" w:rsidP="00D1558D"/>
    <w:p w14:paraId="0CADD1E7" w14:textId="7A5FD510" w:rsidR="00881C5B" w:rsidRDefault="00881C5B" w:rsidP="00881C5B">
      <w:pPr>
        <w:jc w:val="right"/>
      </w:pPr>
      <w:r>
        <w:t>Friday 3</w:t>
      </w:r>
      <w:r w:rsidRPr="00881C5B">
        <w:rPr>
          <w:vertAlign w:val="superscript"/>
        </w:rPr>
        <w:t>rd</w:t>
      </w:r>
      <w:r>
        <w:t xml:space="preserve"> September 2021</w:t>
      </w:r>
      <w:bookmarkStart w:id="0" w:name="_GoBack"/>
      <w:bookmarkEnd w:id="0"/>
    </w:p>
    <w:p w14:paraId="38082EF6" w14:textId="5EE184BB" w:rsidR="00D1558D" w:rsidRPr="00853AF7" w:rsidRDefault="00D1558D" w:rsidP="00D1558D">
      <w:r w:rsidRPr="00853AF7">
        <w:t>Dear Parents/Carers</w:t>
      </w:r>
      <w:r>
        <w:t>,</w:t>
      </w:r>
    </w:p>
    <w:p w14:paraId="2CFE5AED" w14:textId="77777777" w:rsidR="00D1558D" w:rsidRPr="00853AF7" w:rsidRDefault="00D1558D" w:rsidP="00D1558D"/>
    <w:p w14:paraId="34F2FB7B" w14:textId="4C920DAC" w:rsidR="00D1558D" w:rsidRDefault="00D1558D" w:rsidP="00D1558D">
      <w:r w:rsidRPr="00853AF7">
        <w:t>I am writing with regards to the Year 6</w:t>
      </w:r>
      <w:r w:rsidR="000C7BD7">
        <w:t xml:space="preserve"> </w:t>
      </w:r>
      <w:r w:rsidRPr="00853AF7">
        <w:t xml:space="preserve">residential </w:t>
      </w:r>
      <w:r>
        <w:t xml:space="preserve">trip </w:t>
      </w:r>
      <w:r w:rsidRPr="00853AF7">
        <w:t>taki</w:t>
      </w:r>
      <w:r>
        <w:t xml:space="preserve">ng place next year. We have decided to return to </w:t>
      </w:r>
      <w:proofErr w:type="spellStart"/>
      <w:r>
        <w:t>Winmarleigh</w:t>
      </w:r>
      <w:proofErr w:type="spellEnd"/>
      <w:r>
        <w:t xml:space="preserve"> Hall, which is a PGL activity </w:t>
      </w:r>
      <w:r w:rsidR="009C62A7">
        <w:t>centre</w:t>
      </w:r>
      <w:r>
        <w:t xml:space="preserve"> close to Preston. They offer a large range of activities and the children in Y6 have previously had a fantastic time. For more information on the </w:t>
      </w:r>
      <w:r w:rsidR="009C62A7">
        <w:t>centre</w:t>
      </w:r>
      <w:r>
        <w:t xml:space="preserve"> - </w:t>
      </w:r>
    </w:p>
    <w:p w14:paraId="68A67F2A" w14:textId="77777777" w:rsidR="00D1558D" w:rsidRDefault="00D1558D" w:rsidP="00D1558D">
      <w:r>
        <w:t xml:space="preserve">     </w:t>
      </w:r>
      <w:r w:rsidRPr="00C95AD9">
        <w:t>http://www.pgl.co.uk/en-gb/school-trips/resources/parent-guide/accommodation</w:t>
      </w:r>
    </w:p>
    <w:p w14:paraId="56695429" w14:textId="77777777" w:rsidR="00D1558D" w:rsidRDefault="00D1558D" w:rsidP="00D1558D"/>
    <w:p w14:paraId="21CE83EF" w14:textId="29B46C4F" w:rsidR="00D1558D" w:rsidRDefault="00D1558D" w:rsidP="00D1558D">
      <w:r>
        <w:t>T</w:t>
      </w:r>
      <w:r w:rsidRPr="00853AF7">
        <w:t xml:space="preserve">he trip will take place from </w:t>
      </w:r>
      <w:r>
        <w:t xml:space="preserve">Wednesday </w:t>
      </w:r>
      <w:r w:rsidR="009C62A7">
        <w:t>29</w:t>
      </w:r>
      <w:r w:rsidR="009C62A7" w:rsidRPr="009C62A7">
        <w:rPr>
          <w:vertAlign w:val="superscript"/>
        </w:rPr>
        <w:t>th</w:t>
      </w:r>
      <w:r w:rsidR="009C62A7">
        <w:t xml:space="preserve"> </w:t>
      </w:r>
      <w:proofErr w:type="gramStart"/>
      <w:r w:rsidR="009C62A7">
        <w:t xml:space="preserve">June </w:t>
      </w:r>
      <w:r>
        <w:t xml:space="preserve"> </w:t>
      </w:r>
      <w:r w:rsidRPr="00853AF7">
        <w:t>until</w:t>
      </w:r>
      <w:proofErr w:type="gramEnd"/>
      <w:r w:rsidRPr="00853AF7">
        <w:t xml:space="preserve"> </w:t>
      </w:r>
      <w:r>
        <w:t xml:space="preserve">Friday </w:t>
      </w:r>
      <w:r w:rsidR="009C62A7">
        <w:t>1</w:t>
      </w:r>
      <w:r w:rsidR="009C62A7" w:rsidRPr="009C62A7">
        <w:rPr>
          <w:vertAlign w:val="superscript"/>
        </w:rPr>
        <w:t>st</w:t>
      </w:r>
      <w:r w:rsidR="009C62A7">
        <w:t xml:space="preserve"> July 2022</w:t>
      </w:r>
    </w:p>
    <w:p w14:paraId="0AA835E7" w14:textId="77777777" w:rsidR="00D1558D" w:rsidRDefault="00D1558D" w:rsidP="00D1558D"/>
    <w:p w14:paraId="72289CBB" w14:textId="7BBB5803" w:rsidR="00D1558D" w:rsidRPr="00853AF7" w:rsidRDefault="00D1558D" w:rsidP="00D1558D">
      <w:r w:rsidRPr="00853AF7">
        <w:t>We can now confirm that t</w:t>
      </w:r>
      <w:r>
        <w:t>he voluntary cost of the trip will be £229</w:t>
      </w:r>
      <w:r w:rsidRPr="00853AF7">
        <w:t xml:space="preserve"> per child</w:t>
      </w:r>
      <w:r>
        <w:t xml:space="preserve">, this can be paid in instalments online through School Comms. </w:t>
      </w:r>
      <w:r w:rsidRPr="00853AF7">
        <w:t xml:space="preserve"> </w:t>
      </w:r>
      <w:r>
        <w:t>Please note that if there are not enough payments the trip will not be able to go ahead. P</w:t>
      </w:r>
      <w:r w:rsidRPr="00853AF7">
        <w:t>lease return the slip at the bottom of the letter</w:t>
      </w:r>
      <w:r>
        <w:t xml:space="preserve"> giving your child permission to attend, with a </w:t>
      </w:r>
      <w:r w:rsidR="009C62A7">
        <w:t xml:space="preserve">non-refundable </w:t>
      </w:r>
      <w:r>
        <w:t>deposit of £30 to secure their place. We would be grateful if these could be returned as soon as possible</w:t>
      </w:r>
      <w:r w:rsidR="009C62A7">
        <w:t xml:space="preserve"> (latest by Friday Sep 17</w:t>
      </w:r>
      <w:r w:rsidR="009C62A7" w:rsidRPr="009C62A7">
        <w:rPr>
          <w:vertAlign w:val="superscript"/>
        </w:rPr>
        <w:t>th</w:t>
      </w:r>
      <w:r w:rsidR="009C62A7">
        <w:t>)</w:t>
      </w:r>
      <w:r w:rsidRPr="00853AF7">
        <w:t xml:space="preserve"> </w:t>
      </w:r>
      <w:r>
        <w:t>so we can</w:t>
      </w:r>
      <w:r w:rsidRPr="00853AF7">
        <w:t xml:space="preserve"> confirm numbers with </w:t>
      </w:r>
      <w:proofErr w:type="spellStart"/>
      <w:r>
        <w:t>Winmarleigh</w:t>
      </w:r>
      <w:proofErr w:type="spellEnd"/>
      <w:r>
        <w:t xml:space="preserve">. </w:t>
      </w:r>
      <w:r w:rsidRPr="00853AF7">
        <w:t xml:space="preserve"> </w:t>
      </w:r>
    </w:p>
    <w:p w14:paraId="1B11AC85" w14:textId="77777777" w:rsidR="00D1558D" w:rsidRDefault="00D1558D" w:rsidP="00D1558D"/>
    <w:p w14:paraId="6FB93B8D" w14:textId="2F19D2B2" w:rsidR="00D1558D" w:rsidRPr="00853AF7" w:rsidRDefault="00D1558D" w:rsidP="009F455A">
      <w:r>
        <w:t>An information evening will be arranged prior to the trip to confirm all the details</w:t>
      </w:r>
      <w:r w:rsidR="009F455A">
        <w:t xml:space="preserve">. Please contact me if you would like to discuss any aspect of the trip. </w:t>
      </w:r>
    </w:p>
    <w:p w14:paraId="0533B9AD" w14:textId="77777777" w:rsidR="00D1558D" w:rsidRPr="00853AF7" w:rsidRDefault="00D1558D" w:rsidP="00D1558D"/>
    <w:p w14:paraId="2C66D94C" w14:textId="77777777" w:rsidR="00D1558D" w:rsidRPr="00853AF7" w:rsidRDefault="00D1558D" w:rsidP="00D1558D">
      <w:r w:rsidRPr="00853AF7">
        <w:t>Kind regards</w:t>
      </w:r>
      <w:r>
        <w:t>,</w:t>
      </w:r>
    </w:p>
    <w:p w14:paraId="3A913E3F" w14:textId="26B23A7E" w:rsidR="00D1558D" w:rsidRPr="00853AF7" w:rsidRDefault="00BC38D6" w:rsidP="00D1558D">
      <w:r>
        <w:t>Sandie</w:t>
      </w:r>
      <w:r w:rsidR="00D1558D">
        <w:t xml:space="preserve"> Edward</w:t>
      </w:r>
    </w:p>
    <w:p w14:paraId="710DD8F7" w14:textId="77777777" w:rsidR="00D1558D" w:rsidRDefault="00D1558D" w:rsidP="00D1558D">
      <w:pPr>
        <w:pBdr>
          <w:bottom w:val="single" w:sz="6" w:space="1" w:color="auto"/>
        </w:pBdr>
        <w:rPr>
          <w:sz w:val="28"/>
          <w:szCs w:val="28"/>
        </w:rPr>
      </w:pPr>
    </w:p>
    <w:p w14:paraId="10818D19" w14:textId="77777777" w:rsidR="009F455A" w:rsidRDefault="009F455A" w:rsidP="00D1558D">
      <w:pPr>
        <w:jc w:val="center"/>
        <w:rPr>
          <w:b/>
          <w:u w:val="single"/>
        </w:rPr>
      </w:pPr>
    </w:p>
    <w:p w14:paraId="3B497E7B" w14:textId="0CB4D5FA" w:rsidR="00D1558D" w:rsidRDefault="00D1558D" w:rsidP="00D1558D">
      <w:pPr>
        <w:jc w:val="center"/>
        <w:rPr>
          <w:b/>
          <w:u w:val="single"/>
        </w:rPr>
      </w:pPr>
      <w:proofErr w:type="spellStart"/>
      <w:r w:rsidRPr="006760D4">
        <w:rPr>
          <w:b/>
          <w:u w:val="single"/>
        </w:rPr>
        <w:t>Winmarleigh</w:t>
      </w:r>
      <w:proofErr w:type="spellEnd"/>
      <w:r w:rsidRPr="006760D4">
        <w:rPr>
          <w:b/>
          <w:u w:val="single"/>
        </w:rPr>
        <w:t xml:space="preserve"> Hall.</w:t>
      </w:r>
      <w:r w:rsidR="00F9343B">
        <w:rPr>
          <w:b/>
          <w:u w:val="single"/>
        </w:rPr>
        <w:t xml:space="preserve"> Weds 29</w:t>
      </w:r>
      <w:r w:rsidR="00F9343B" w:rsidRPr="00F9343B">
        <w:rPr>
          <w:b/>
          <w:u w:val="single"/>
          <w:vertAlign w:val="superscript"/>
        </w:rPr>
        <w:t>th</w:t>
      </w:r>
      <w:r w:rsidR="00F9343B">
        <w:rPr>
          <w:b/>
          <w:u w:val="single"/>
        </w:rPr>
        <w:t xml:space="preserve"> June- Friday 1</w:t>
      </w:r>
      <w:r w:rsidR="00F9343B" w:rsidRPr="00F9343B">
        <w:rPr>
          <w:b/>
          <w:u w:val="single"/>
          <w:vertAlign w:val="superscript"/>
        </w:rPr>
        <w:t>st</w:t>
      </w:r>
      <w:r w:rsidR="00F9343B">
        <w:rPr>
          <w:b/>
          <w:u w:val="single"/>
        </w:rPr>
        <w:t xml:space="preserve"> July </w:t>
      </w:r>
    </w:p>
    <w:p w14:paraId="0D860D2D" w14:textId="77777777" w:rsidR="00D1558D" w:rsidRDefault="00D1558D" w:rsidP="00D1558D">
      <w:pPr>
        <w:jc w:val="center"/>
        <w:rPr>
          <w:b/>
          <w:u w:val="single"/>
        </w:rPr>
      </w:pPr>
    </w:p>
    <w:p w14:paraId="6AB43EAD" w14:textId="77777777" w:rsidR="00D1558D" w:rsidRPr="00F9343B" w:rsidRDefault="00D1558D" w:rsidP="00D1558D">
      <w:pPr>
        <w:jc w:val="center"/>
        <w:rPr>
          <w:b/>
          <w:u w:val="single"/>
        </w:rPr>
      </w:pPr>
    </w:p>
    <w:p w14:paraId="5A389091" w14:textId="77777777" w:rsidR="00D1558D" w:rsidRPr="00F9343B" w:rsidRDefault="00D1558D" w:rsidP="00D1558D">
      <w:pPr>
        <w:spacing w:line="360" w:lineRule="auto"/>
        <w:rPr>
          <w:b/>
        </w:rPr>
      </w:pPr>
      <w:r w:rsidRPr="00F9343B">
        <w:rPr>
          <w:b/>
        </w:rPr>
        <w:t>PLEASE CIRCLE BELOW</w:t>
      </w:r>
    </w:p>
    <w:p w14:paraId="470EEF74" w14:textId="77777777" w:rsidR="00D1558D" w:rsidRPr="00F9343B" w:rsidRDefault="00D1558D" w:rsidP="00D1558D">
      <w:pPr>
        <w:spacing w:line="360" w:lineRule="auto"/>
      </w:pPr>
      <w:r w:rsidRPr="00F9343B">
        <w:t xml:space="preserve">My child ___________________________ </w:t>
      </w:r>
      <w:r w:rsidRPr="00F9343B">
        <w:rPr>
          <w:b/>
        </w:rPr>
        <w:t>will</w:t>
      </w:r>
      <w:r w:rsidRPr="00F9343B">
        <w:t xml:space="preserve"> / </w:t>
      </w:r>
      <w:r w:rsidRPr="00F9343B">
        <w:rPr>
          <w:b/>
        </w:rPr>
        <w:t>will not</w:t>
      </w:r>
      <w:r w:rsidRPr="00F9343B">
        <w:t xml:space="preserve"> be going to the Year 6 residential at </w:t>
      </w:r>
      <w:proofErr w:type="spellStart"/>
      <w:r w:rsidRPr="00F9343B">
        <w:t>Winmarleigh</w:t>
      </w:r>
      <w:proofErr w:type="spellEnd"/>
      <w:r w:rsidRPr="00F9343B">
        <w:t xml:space="preserve"> Hall.  </w:t>
      </w:r>
    </w:p>
    <w:p w14:paraId="3738C092" w14:textId="77777777" w:rsidR="00F9343B" w:rsidRPr="00F9343B" w:rsidRDefault="00F9343B" w:rsidP="00D1558D">
      <w:pPr>
        <w:spacing w:line="360" w:lineRule="auto"/>
      </w:pPr>
    </w:p>
    <w:p w14:paraId="1AEE6F6C" w14:textId="40AFE6DF" w:rsidR="00F9343B" w:rsidRPr="00F9343B" w:rsidRDefault="00F9343B" w:rsidP="00D1558D">
      <w:pPr>
        <w:spacing w:line="360" w:lineRule="auto"/>
        <w:rPr>
          <w:color w:val="000000"/>
          <w:shd w:val="clear" w:color="auto" w:fill="FFFFFF"/>
        </w:rPr>
      </w:pPr>
      <w:r w:rsidRPr="00F9343B">
        <w:rPr>
          <w:color w:val="000000"/>
          <w:shd w:val="clear" w:color="auto" w:fill="FFFFFF"/>
        </w:rPr>
        <w:t xml:space="preserve">I have paid £30 non-refundable deposit via </w:t>
      </w:r>
      <w:proofErr w:type="spellStart"/>
      <w:r w:rsidRPr="00F9343B">
        <w:rPr>
          <w:color w:val="000000"/>
          <w:shd w:val="clear" w:color="auto" w:fill="FFFFFF"/>
        </w:rPr>
        <w:t>schoolcomms.</w:t>
      </w:r>
      <w:proofErr w:type="spellEnd"/>
    </w:p>
    <w:p w14:paraId="46508FC8" w14:textId="6F07D7CB" w:rsidR="00D1558D" w:rsidRPr="00F9343B" w:rsidRDefault="00D1558D" w:rsidP="00D1558D">
      <w:pPr>
        <w:spacing w:line="360" w:lineRule="auto"/>
        <w:rPr>
          <w:sz w:val="32"/>
          <w:szCs w:val="32"/>
        </w:rPr>
      </w:pPr>
      <w:r w:rsidRPr="00F9343B">
        <w:t>Signed _________________________________</w:t>
      </w:r>
    </w:p>
    <w:p w14:paraId="15D426CA" w14:textId="77777777" w:rsidR="004E0481" w:rsidRPr="008C72BE" w:rsidRDefault="004E0481" w:rsidP="004E0481">
      <w:pPr>
        <w:rPr>
          <w:sz w:val="22"/>
          <w:szCs w:val="22"/>
        </w:rPr>
      </w:pPr>
    </w:p>
    <w:p w14:paraId="0110CB93" w14:textId="1FC84295" w:rsidR="008721C4" w:rsidRDefault="008721C4">
      <w:pPr>
        <w:pStyle w:val="Header"/>
        <w:tabs>
          <w:tab w:val="clear" w:pos="4153"/>
          <w:tab w:val="clear" w:pos="8306"/>
        </w:tabs>
      </w:pPr>
    </w:p>
    <w:sectPr w:rsidR="0087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1797" w:bottom="567" w:left="179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21EC66" w14:textId="77777777" w:rsidR="008721C4" w:rsidRDefault="008721C4">
      <w:r>
        <w:separator/>
      </w:r>
    </w:p>
  </w:endnote>
  <w:endnote w:type="continuationSeparator" w:id="0">
    <w:p w14:paraId="2DF9B1EF" w14:textId="77777777" w:rsidR="008721C4" w:rsidRDefault="00872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Estrangelo Edessa">
    <w:altName w:val="Comic Sans MS"/>
    <w:panose1 w:val="00000000000000000000"/>
    <w:charset w:val="00"/>
    <w:family w:val="script"/>
    <w:pitch w:val="variable"/>
    <w:sig w:usb0="80002043" w:usb1="00000000" w:usb2="0000008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97D15A" w14:textId="77777777" w:rsidR="00326DA8" w:rsidRDefault="00326DA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08B548" w14:textId="77777777" w:rsidR="005D09B0" w:rsidRDefault="005D09B0">
    <w:pPr>
      <w:pStyle w:val="Footer"/>
      <w:rPr>
        <w:rFonts w:ascii="Arial Narrow" w:hAnsi="Arial Narrow"/>
        <w:b/>
        <w:bCs/>
        <w:color w:val="333333"/>
        <w:sz w:val="18"/>
      </w:rPr>
    </w:pPr>
  </w:p>
  <w:p w14:paraId="056FD04E" w14:textId="75ECC9D4" w:rsidR="008721C4" w:rsidRDefault="00186F41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1C876D2A" wp14:editId="1F8B25B4">
              <wp:simplePos x="0" y="0"/>
              <wp:positionH relativeFrom="column">
                <wp:posOffset>2173606</wp:posOffset>
              </wp:positionH>
              <wp:positionV relativeFrom="paragraph">
                <wp:posOffset>105410</wp:posOffset>
              </wp:positionV>
              <wp:extent cx="1905000" cy="784860"/>
              <wp:effectExtent l="0" t="0" r="0" b="0"/>
              <wp:wrapNone/>
              <wp:docPr id="7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05000" cy="7848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414009" w14:textId="306BAB83" w:rsidR="008721C4" w:rsidRDefault="00186F41">
                          <w:r w:rsidRPr="00186F41"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28CD19BE" wp14:editId="5864DC7E">
                                <wp:extent cx="1733550" cy="685800"/>
                                <wp:effectExtent l="0" t="0" r="0" b="0"/>
                                <wp:docPr id="15" name="Picture 1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3550" cy="6858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876D2A"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9" type="#_x0000_t202" style="position:absolute;margin-left:171.15pt;margin-top:8.3pt;width:150pt;height:61.8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" stroked="f">
              <v:textbox>
                <w:txbxContent>
                  <w:p w14:paraId="44414009" w14:textId="306BAB83" w:rsidR="008721C4" w:rsidRDefault="00186F41">
                    <w:r w:rsidRPr="00186F41">
                      <w:rPr>
                        <w:noProof/>
                        <w:lang w:eastAsia="en-GB"/>
                      </w:rPr>
                      <w:drawing>
                        <wp:inline distT="0" distB="0" distL="0" distR="0" wp14:anchorId="28CD19BE" wp14:editId="5864DC7E">
                          <wp:extent cx="1733550" cy="685800"/>
                          <wp:effectExtent l="0" t="0" r="0" b="0"/>
                          <wp:docPr id="15" name="Picture 1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3550" cy="6858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2739E7B" wp14:editId="652B5E3C">
              <wp:simplePos x="0" y="0"/>
              <wp:positionH relativeFrom="column">
                <wp:posOffset>2135505</wp:posOffset>
              </wp:positionH>
              <wp:positionV relativeFrom="paragraph">
                <wp:posOffset>-37465</wp:posOffset>
              </wp:positionV>
              <wp:extent cx="1943100" cy="926465"/>
              <wp:effectExtent l="0" t="0" r="0" b="6985"/>
              <wp:wrapNone/>
              <wp:docPr id="6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3100" cy="9264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558138" w14:textId="0360BA59" w:rsidR="008721C4" w:rsidRDefault="008721C4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2739E7B" id="Text Box 15" o:spid="_x0000_s1030" type="#_x0000_t202" style="position:absolute;margin-left:168.15pt;margin-top:-2.95pt;width:153pt;height:72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" stroked="f">
              <v:textbox inset=".5mm,,.5mm">
                <w:txbxContent>
                  <w:p w14:paraId="0C558138" w14:textId="0360BA59" w:rsidR="008721C4" w:rsidRDefault="008721C4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1584" behindDoc="0" locked="0" layoutInCell="1" allowOverlap="1" wp14:anchorId="78938D54" wp14:editId="30B99592">
              <wp:simplePos x="0" y="0"/>
              <wp:positionH relativeFrom="column">
                <wp:posOffset>2630805</wp:posOffset>
              </wp:positionH>
              <wp:positionV relativeFrom="paragraph">
                <wp:posOffset>-39370</wp:posOffset>
              </wp:positionV>
              <wp:extent cx="1600200" cy="845185"/>
              <wp:effectExtent l="0" t="0" r="0" b="0"/>
              <wp:wrapNone/>
              <wp:docPr id="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8451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E92812" w14:textId="2CC6A9A0" w:rsidR="008721C4" w:rsidRDefault="008721C4"/>
                        <w:p w14:paraId="1FB301B9" w14:textId="61B27AA2" w:rsidR="008721C4" w:rsidRDefault="008721C4"/>
                      </w:txbxContent>
                    </wps:txbx>
                    <wps:bodyPr rot="0" vert="horz" wrap="square" lIns="18000" tIns="18000" rIns="18000" bIns="18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8938D54" id="Text Box 23" o:spid="_x0000_s1031" type="#_x0000_t202" style="position:absolute;margin-left:207.15pt;margin-top:-3.1pt;width:126pt;height:66.5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" stroked="f">
              <v:textbox inset=".5mm,.5mm,.5mm,.5mm">
                <w:txbxContent>
                  <w:p w14:paraId="24E92812" w14:textId="2CC6A9A0" w:rsidR="008721C4" w:rsidRDefault="008721C4"/>
                  <w:p w14:paraId="1FB301B9" w14:textId="61B27AA2" w:rsidR="008721C4" w:rsidRDefault="008721C4"/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3872" behindDoc="0" locked="0" layoutInCell="1" allowOverlap="1" wp14:anchorId="4FA1B5A4" wp14:editId="5ED9532E">
              <wp:simplePos x="0" y="0"/>
              <wp:positionH relativeFrom="column">
                <wp:posOffset>-798195</wp:posOffset>
              </wp:positionH>
              <wp:positionV relativeFrom="paragraph">
                <wp:posOffset>74930</wp:posOffset>
              </wp:positionV>
              <wp:extent cx="657225" cy="933450"/>
              <wp:effectExtent l="0" t="0" r="9525" b="0"/>
              <wp:wrapNone/>
              <wp:docPr id="4" name="Text 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7225" cy="933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5D2B42" w14:textId="7B63C42C" w:rsidR="008721C4" w:rsidRDefault="00186F41"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color w:val="333333"/>
                              <w:sz w:val="18"/>
                              <w:lang w:eastAsia="en-GB"/>
                            </w:rPr>
                            <w:drawing>
                              <wp:inline distT="0" distB="0" distL="0" distR="0" wp14:anchorId="3D69B63C" wp14:editId="1B80E527">
                                <wp:extent cx="495300" cy="825500"/>
                                <wp:effectExtent l="0" t="0" r="0" b="0"/>
                                <wp:docPr id="129" name="Picture 129" descr="SLP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9" descr="SLP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825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A1B5A4" id="Text Box 24" o:spid="_x0000_s1032" type="#_x0000_t202" style="position:absolute;margin-left:-62.85pt;margin-top:5.9pt;width:51.75pt;height:73.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" filled="f" stroked="f">
              <v:textbox inset=".5mm,.5mm,.5mm,.5mm">
                <w:txbxContent>
                  <w:p w14:paraId="465D2B42" w14:textId="7B63C42C" w:rsidR="008721C4" w:rsidRDefault="00186F41">
                    <w:r>
                      <w:rPr>
                        <w:rFonts w:ascii="Arial Narrow" w:hAnsi="Arial Narrow"/>
                        <w:b/>
                        <w:bCs/>
                        <w:noProof/>
                        <w:color w:val="333333"/>
                        <w:sz w:val="18"/>
                        <w:lang w:eastAsia="en-GB"/>
                      </w:rPr>
                      <w:drawing>
                        <wp:inline distT="0" distB="0" distL="0" distR="0" wp14:anchorId="3D69B63C" wp14:editId="1B80E527">
                          <wp:extent cx="495300" cy="825500"/>
                          <wp:effectExtent l="0" t="0" r="0" b="0"/>
                          <wp:docPr id="129" name="Picture 129" descr="SLP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9" descr="SLP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825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2229113F" wp14:editId="1807C101">
              <wp:simplePos x="0" y="0"/>
              <wp:positionH relativeFrom="column">
                <wp:posOffset>914400</wp:posOffset>
              </wp:positionH>
              <wp:positionV relativeFrom="paragraph">
                <wp:posOffset>73025</wp:posOffset>
              </wp:positionV>
              <wp:extent cx="1143000" cy="619760"/>
              <wp:effectExtent l="0" t="0" r="0" b="2540"/>
              <wp:wrapNone/>
              <wp:docPr id="8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0" cy="6197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B48811" w14:textId="2AF3706A" w:rsidR="008721C4" w:rsidRDefault="00F869B8"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50646C83" wp14:editId="6AEC5B2F">
                                <wp:extent cx="1054100" cy="533400"/>
                                <wp:effectExtent l="0" t="0" r="0" b="0"/>
                                <wp:docPr id="127" name="Picture 12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t="9247" b="19594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54100" cy="533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229113F" id="Text Box 17" o:spid="_x0000_s1033" type="#_x0000_t202" style="position:absolute;margin-left:1in;margin-top:5.75pt;width:90pt;height:48.8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" stroked="f">
              <v:textbox inset=".5mm,,.5mm">
                <w:txbxContent>
                  <w:p w14:paraId="40B48811" w14:textId="2AF3706A" w:rsidR="008721C4" w:rsidRDefault="00F869B8"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 wp14:anchorId="50646C83" wp14:editId="6AEC5B2F">
                          <wp:extent cx="1054100" cy="533400"/>
                          <wp:effectExtent l="0" t="0" r="0" b="0"/>
                          <wp:docPr id="127" name="Picture 127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7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t="9247" b="19594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54100" cy="533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2D96E8F3" w14:textId="38E11573" w:rsidR="008721C4" w:rsidRDefault="005D09B0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7CCE6A42" wp14:editId="6F9B225A">
              <wp:simplePos x="0" y="0"/>
              <wp:positionH relativeFrom="column">
                <wp:posOffset>5412104</wp:posOffset>
              </wp:positionH>
              <wp:positionV relativeFrom="paragraph">
                <wp:posOffset>55245</wp:posOffset>
              </wp:positionV>
              <wp:extent cx="600075" cy="733425"/>
              <wp:effectExtent l="0" t="0" r="9525" b="9525"/>
              <wp:wrapNone/>
              <wp:docPr id="2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0075" cy="733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032E65" w14:textId="76BED9F2" w:rsidR="005D09B0" w:rsidRPr="005D09B0" w:rsidRDefault="005D09B0" w:rsidP="005D09B0">
                          <w:pPr>
                            <w:rPr>
                              <w:rFonts w:ascii="Estrangelo Edessa" w:hAnsi="Estrangelo Edessa"/>
                              <w:color w:val="333333"/>
                              <w:sz w:val="16"/>
                            </w:rPr>
                          </w:pPr>
                          <w:r w:rsidRPr="005D09B0">
                            <w:rPr>
                              <w:rFonts w:ascii="Estrangelo Edessa" w:hAnsi="Estrangelo Edessa"/>
                              <w:noProof/>
                              <w:color w:val="333333"/>
                              <w:sz w:val="16"/>
                              <w:lang w:eastAsia="en-GB"/>
                            </w:rPr>
                            <w:drawing>
                              <wp:inline distT="0" distB="0" distL="0" distR="0" wp14:anchorId="7D42C16B" wp14:editId="242E361E">
                                <wp:extent cx="533400" cy="533400"/>
                                <wp:effectExtent l="0" t="0" r="0" b="0"/>
                                <wp:docPr id="18" name="Picture 18" descr="Vehicle Signage &gt; Twitter 'Bird' logo">
                                  <a:hlinkClick xmlns:a="http://schemas.openxmlformats.org/drawingml/2006/main" r:id="rId7" tgtFrame="&quot;&quot;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6" descr="Vehicle Signage &gt; Twitter 'Bird' logo">
                                          <a:hlinkClick r:id="rId8" tgtFrame="&quot;&quot;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33400" cy="533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701AAF12" w14:textId="277D69A2" w:rsidR="008721C4" w:rsidRDefault="008721C4" w:rsidP="005D09B0">
                          <w:pPr>
                            <w:jc w:val="right"/>
                            <w:rPr>
                              <w:rFonts w:ascii="Estrangelo Edessa" w:hAnsi="Estrangelo Edessa"/>
                              <w:color w:val="333333"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18000" tIns="10800" rIns="18000" bIns="10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CCE6A42" id="Text Box 8" o:spid="_x0000_s1034" type="#_x0000_t202" style="position:absolute;margin-left:426.15pt;margin-top:4.35pt;width:47.25pt;height:57.7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" stroked="f">
              <v:textbox inset=".5mm,.3mm,.5mm,.3mm">
                <w:txbxContent>
                  <w:p w14:paraId="05032E65" w14:textId="76BED9F2" w:rsidR="005D09B0" w:rsidRPr="005D09B0" w:rsidRDefault="005D09B0" w:rsidP="005D09B0">
                    <w:pPr>
                      <w:rPr>
                        <w:rFonts w:ascii="Estrangelo Edessa" w:hAnsi="Estrangelo Edessa"/>
                        <w:color w:val="333333"/>
                        <w:sz w:val="16"/>
                      </w:rPr>
                    </w:pPr>
                    <w:r w:rsidRPr="005D09B0">
                      <w:rPr>
                        <w:rFonts w:ascii="Estrangelo Edessa" w:hAnsi="Estrangelo Edessa"/>
                        <w:noProof/>
                        <w:color w:val="333333"/>
                        <w:sz w:val="16"/>
                        <w:lang w:eastAsia="en-GB"/>
                      </w:rPr>
                      <w:drawing>
                        <wp:inline distT="0" distB="0" distL="0" distR="0" wp14:anchorId="7D42C16B" wp14:editId="242E361E">
                          <wp:extent cx="533400" cy="533400"/>
                          <wp:effectExtent l="0" t="0" r="0" b="0"/>
                          <wp:docPr id="18" name="Picture 18" descr="Vehicle Signage &gt; Twitter 'Bird' logo">
                            <a:hlinkClick xmlns:a="http://schemas.openxmlformats.org/drawingml/2006/main" r:id="rId10" tgtFrame="&quot;&quot;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6" descr="Vehicle Signage &gt; Twitter 'Bird' logo">
                                    <a:hlinkClick r:id="rId11" tgtFrame="&quot;&quot;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33400" cy="533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701AAF12" w14:textId="277D69A2" w:rsidR="008721C4" w:rsidRDefault="008721C4" w:rsidP="005D09B0">
                    <w:pPr>
                      <w:jc w:val="right"/>
                      <w:rPr>
                        <w:rFonts w:ascii="Estrangelo Edessa" w:hAnsi="Estrangelo Edessa"/>
                        <w:color w:val="333333"/>
                        <w:sz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9C24499" wp14:editId="2E00A070">
              <wp:simplePos x="0" y="0"/>
              <wp:positionH relativeFrom="column">
                <wp:posOffset>4229100</wp:posOffset>
              </wp:positionH>
              <wp:positionV relativeFrom="paragraph">
                <wp:posOffset>56515</wp:posOffset>
              </wp:positionV>
              <wp:extent cx="916305" cy="435610"/>
              <wp:effectExtent l="0" t="0" r="0" b="3175"/>
              <wp:wrapNone/>
              <wp:docPr id="3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6305" cy="4356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E97E02" w14:textId="756FD89D" w:rsidR="008721C4" w:rsidRDefault="00F869B8">
                          <w:pPr>
                            <w:pStyle w:val="Header"/>
                            <w:tabs>
                              <w:tab w:val="clear" w:pos="4153"/>
                              <w:tab w:val="clear" w:pos="8306"/>
                            </w:tabs>
                            <w:jc w:val="center"/>
                          </w:pPr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color w:val="333333"/>
                              <w:sz w:val="18"/>
                              <w:lang w:eastAsia="en-GB"/>
                            </w:rPr>
                            <w:drawing>
                              <wp:inline distT="0" distB="0" distL="0" distR="0" wp14:anchorId="23B0CAE5" wp14:editId="50D0CDB1">
                                <wp:extent cx="825500" cy="342900"/>
                                <wp:effectExtent l="0" t="0" r="0" b="0"/>
                                <wp:docPr id="16" name="Picture 16" descr="CU_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33" descr="CU_log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25500" cy="3429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9C24499" id="Text Box 16" o:spid="_x0000_s1035" type="#_x0000_t202" style="position:absolute;margin-left:333pt;margin-top:4.45pt;width:72.15pt;height:34.3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" stroked="f">
              <v:textbox inset=".5mm,,.5mm">
                <w:txbxContent>
                  <w:p w14:paraId="70E97E02" w14:textId="756FD89D" w:rsidR="008721C4" w:rsidRDefault="00F869B8">
                    <w:pPr>
                      <w:pStyle w:val="Header"/>
                      <w:tabs>
                        <w:tab w:val="clear" w:pos="4153"/>
                        <w:tab w:val="clear" w:pos="8306"/>
                      </w:tabs>
                      <w:jc w:val="center"/>
                    </w:pPr>
                    <w:r>
                      <w:rPr>
                        <w:rFonts w:ascii="Arial Narrow" w:hAnsi="Arial Narrow"/>
                        <w:b/>
                        <w:bCs/>
                        <w:noProof/>
                        <w:color w:val="333333"/>
                        <w:sz w:val="18"/>
                        <w:lang w:eastAsia="en-GB"/>
                      </w:rPr>
                      <w:drawing>
                        <wp:inline distT="0" distB="0" distL="0" distR="0" wp14:anchorId="23B0CAE5" wp14:editId="50D0CDB1">
                          <wp:extent cx="825500" cy="342900"/>
                          <wp:effectExtent l="0" t="0" r="0" b="0"/>
                          <wp:docPr id="16" name="Picture 16" descr="CU_log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33" descr="CU_log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25500" cy="3429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35900F02" w14:textId="7F7F9386" w:rsidR="008721C4" w:rsidRDefault="005D09B0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15CF6D86" wp14:editId="0E1E1207">
              <wp:simplePos x="0" y="0"/>
              <wp:positionH relativeFrom="column">
                <wp:posOffset>4554220</wp:posOffset>
              </wp:positionH>
              <wp:positionV relativeFrom="paragraph">
                <wp:posOffset>627380</wp:posOffset>
              </wp:positionV>
              <wp:extent cx="1600200" cy="228600"/>
              <wp:effectExtent l="0" t="0" r="0" b="0"/>
              <wp:wrapNone/>
              <wp:docPr id="1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18F438" w14:textId="77777777" w:rsidR="008721C4" w:rsidRPr="00311216" w:rsidRDefault="008721C4">
                          <w:pPr>
                            <w:pStyle w:val="BodyText"/>
                            <w:rPr>
                              <w:rFonts w:asciiTheme="minorHAnsi" w:hAnsiTheme="minorHAnsi"/>
                              <w:sz w:val="20"/>
                            </w:rPr>
                          </w:pPr>
                          <w:r w:rsidRPr="00311216">
                            <w:rPr>
                              <w:rFonts w:asciiTheme="minorHAnsi" w:hAnsiTheme="minorHAnsi"/>
                              <w:sz w:val="20"/>
                            </w:rPr>
                            <w:t>www.stphilipssouthport.com</w:t>
                          </w:r>
                        </w:p>
                      </w:txbxContent>
                    </wps:txbx>
                    <wps:bodyPr rot="0" vert="horz" wrap="square" lIns="18000" tIns="10800" rIns="18000" bIns="10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5CF6D86" id="Text Box 19" o:spid="_x0000_s1036" type="#_x0000_t202" style="position:absolute;margin-left:358.6pt;margin-top:49.4pt;width:126pt;height:18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" filled="f" stroked="f">
              <v:textbox inset=".5mm,.3mm,.5mm,.3mm">
                <w:txbxContent>
                  <w:p w14:paraId="0E18F438" w14:textId="77777777" w:rsidR="008721C4" w:rsidRPr="00311216" w:rsidRDefault="008721C4">
                    <w:pPr>
                      <w:pStyle w:val="BodyText"/>
                      <w:rPr>
                        <w:rFonts w:asciiTheme="minorHAnsi" w:hAnsiTheme="minorHAnsi"/>
                        <w:sz w:val="20"/>
                      </w:rPr>
                    </w:pPr>
                    <w:r w:rsidRPr="00311216">
                      <w:rPr>
                        <w:rFonts w:asciiTheme="minorHAnsi" w:hAnsiTheme="minorHAnsi"/>
                        <w:sz w:val="20"/>
                      </w:rPr>
                      <w:t>www.stphilipssouthport.com</w:t>
                    </w:r>
                  </w:p>
                </w:txbxContent>
              </v:textbox>
            </v:shape>
          </w:pict>
        </mc:Fallback>
      </mc:AlternateContent>
    </w:r>
    <w:r w:rsidR="00186F41">
      <w:rPr>
        <w:noProof/>
        <w:lang w:eastAsia="en-GB"/>
      </w:rPr>
      <w:drawing>
        <wp:inline distT="0" distB="0" distL="0" distR="0" wp14:anchorId="7A510D15" wp14:editId="5C4B7F7A">
          <wp:extent cx="571500" cy="685800"/>
          <wp:effectExtent l="0" t="0" r="0" b="0"/>
          <wp:docPr id="128" name="Picture 128" descr="ARTSMARK_BL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8" descr="ARTSMARK_BLK"/>
                  <pic:cNvPicPr>
                    <a:picLocks noChangeAspect="1" noChangeArrowheads="1"/>
                  </pic:cNvPicPr>
                </pic:nvPicPr>
                <pic:blipFill>
                  <a:blip r:embed="rId1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611" t="7877" r="14252" b="6429"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7CF1E2" w14:textId="77777777" w:rsidR="00326DA8" w:rsidRDefault="00326D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5E6C3D" w14:textId="77777777" w:rsidR="008721C4" w:rsidRDefault="008721C4">
      <w:r>
        <w:separator/>
      </w:r>
    </w:p>
  </w:footnote>
  <w:footnote w:type="continuationSeparator" w:id="0">
    <w:p w14:paraId="29CD1EF9" w14:textId="77777777" w:rsidR="008721C4" w:rsidRDefault="008721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A384FF" w14:textId="77777777" w:rsidR="00326DA8" w:rsidRDefault="00326DA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F47B83" w14:textId="1ED5A685" w:rsidR="008721C4" w:rsidRDefault="004E0481">
    <w:pPr>
      <w:pStyle w:val="Header"/>
      <w:rPr>
        <w:rFonts w:ascii="Arial Narrow" w:hAnsi="Arial Narrow"/>
        <w:b/>
        <w:bCs/>
        <w:sz w:val="20"/>
      </w:rPr>
    </w:pPr>
    <w:r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501D1C7" wp14:editId="2369B6A4">
              <wp:simplePos x="0" y="0"/>
              <wp:positionH relativeFrom="column">
                <wp:posOffset>4573905</wp:posOffset>
              </wp:positionH>
              <wp:positionV relativeFrom="paragraph">
                <wp:posOffset>1904</wp:posOffset>
              </wp:positionV>
              <wp:extent cx="1582420" cy="1590675"/>
              <wp:effectExtent l="0" t="0" r="0" b="9525"/>
              <wp:wrapNone/>
              <wp:docPr id="11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82420" cy="159067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754842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St Philip’s Church of England Primary School</w:t>
                          </w:r>
                        </w:p>
                        <w:p w14:paraId="1A61FEB2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Hampton Road, Southport</w:t>
                          </w:r>
                        </w:p>
                        <w:p w14:paraId="3C74A9A9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Merseyside PR8 6SS</w:t>
                          </w:r>
                        </w:p>
                        <w:p w14:paraId="629D9EAB" w14:textId="77777777" w:rsidR="008721C4" w:rsidRPr="00326DA8" w:rsidRDefault="008721C4">
                          <w:pPr>
                            <w:spacing w:before="40"/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Telephone:</w:t>
                          </w:r>
                        </w:p>
                        <w:p w14:paraId="53DD0400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color w:val="000044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color w:val="000044"/>
                              <w:sz w:val="18"/>
                              <w:szCs w:val="18"/>
                            </w:rPr>
                            <w:t>01704 535737</w:t>
                          </w:r>
                        </w:p>
                        <w:p w14:paraId="60EF53D5" w14:textId="77777777" w:rsidR="008721C4" w:rsidRPr="00326DA8" w:rsidRDefault="008721C4">
                          <w:pPr>
                            <w:spacing w:before="40"/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Email:</w:t>
                          </w:r>
                        </w:p>
                        <w:p w14:paraId="5A9A7CEF" w14:textId="6C9BDB8B" w:rsidR="008721C4" w:rsidRPr="00326DA8" w:rsidRDefault="008721C4" w:rsidP="004E0481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proofErr w:type="spellStart"/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head</w:t>
                          </w:r>
                          <w:r w:rsidR="004E0481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@sps.sefton.school</w:t>
                          </w:r>
                          <w:proofErr w:type="spellEnd"/>
                        </w:p>
                        <w:p w14:paraId="73B7C905" w14:textId="77777777" w:rsidR="008721C4" w:rsidRPr="00311216" w:rsidRDefault="008721C4">
                          <w:pPr>
                            <w:rPr>
                              <w:rFonts w:asciiTheme="minorHAnsi" w:hAnsiTheme="minorHAnsi"/>
                              <w:b/>
                              <w:bCs/>
                              <w:sz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01D1C7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6" type="#_x0000_t202" style="position:absolute;margin-left:360.15pt;margin-top:.15pt;width:124.6pt;height:125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" stroked="f">
              <v:fill opacity="32896f"/>
              <v:textbox>
                <w:txbxContent>
                  <w:p w14:paraId="5C754842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St Philip’s Church of England Primary School</w:t>
                    </w:r>
                  </w:p>
                  <w:p w14:paraId="1A61FEB2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Hampton Road, Southport</w:t>
                    </w:r>
                  </w:p>
                  <w:p w14:paraId="3C74A9A9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Merseyside PR8 6SS</w:t>
                    </w:r>
                  </w:p>
                  <w:p w14:paraId="629D9EAB" w14:textId="77777777" w:rsidR="008721C4" w:rsidRPr="00326DA8" w:rsidRDefault="008721C4">
                    <w:pPr>
                      <w:spacing w:before="40"/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Telephone:</w:t>
                    </w:r>
                  </w:p>
                  <w:p w14:paraId="53DD0400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color w:val="000044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color w:val="000044"/>
                        <w:sz w:val="18"/>
                        <w:szCs w:val="18"/>
                      </w:rPr>
                      <w:t>01704 535737</w:t>
                    </w:r>
                  </w:p>
                  <w:p w14:paraId="60EF53D5" w14:textId="77777777" w:rsidR="008721C4" w:rsidRPr="00326DA8" w:rsidRDefault="008721C4">
                    <w:pPr>
                      <w:spacing w:before="40"/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Email:</w:t>
                    </w:r>
                  </w:p>
                  <w:p w14:paraId="5A9A7CEF" w14:textId="6C9BDB8B" w:rsidR="008721C4" w:rsidRPr="00326DA8" w:rsidRDefault="008721C4" w:rsidP="004E0481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proofErr w:type="spellStart"/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head</w:t>
                    </w:r>
                    <w:r w:rsidR="004E0481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@sps.sefton.school</w:t>
                    </w:r>
                    <w:proofErr w:type="spellEnd"/>
                  </w:p>
                  <w:p w14:paraId="73B7C905" w14:textId="77777777" w:rsidR="008721C4" w:rsidRPr="00311216" w:rsidRDefault="008721C4">
                    <w:pPr>
                      <w:rPr>
                        <w:rFonts w:asciiTheme="minorHAnsi" w:hAnsiTheme="minorHAnsi"/>
                        <w:b/>
                        <w:bCs/>
                        <w:sz w:val="14"/>
                      </w:rPr>
                    </w:pPr>
                  </w:p>
                </w:txbxContent>
              </v:textbox>
            </v:shape>
          </w:pict>
        </mc:Fallback>
      </mc:AlternateContent>
    </w:r>
    <w:r w:rsidR="00F869B8">
      <w:rPr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1D972B1" wp14:editId="330F834D">
              <wp:simplePos x="0" y="0"/>
              <wp:positionH relativeFrom="column">
                <wp:posOffset>1028700</wp:posOffset>
              </wp:positionH>
              <wp:positionV relativeFrom="paragraph">
                <wp:posOffset>0</wp:posOffset>
              </wp:positionV>
              <wp:extent cx="3200400" cy="1495425"/>
              <wp:effectExtent l="0" t="0" r="1905" b="1905"/>
              <wp:wrapNone/>
              <wp:docPr id="1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0400" cy="1495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27D1A2" w14:textId="77777777" w:rsidR="008721C4" w:rsidRPr="00503EF1" w:rsidRDefault="008721C4">
                          <w:pPr>
                            <w:pStyle w:val="Heading1"/>
                            <w:rPr>
                              <w:rFonts w:cs="Estrangelo Edessa"/>
                              <w:color w:val="000044"/>
                              <w:sz w:val="78"/>
                              <w:szCs w:val="8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503EF1">
                            <w:rPr>
                              <w:rFonts w:cs="Estrangelo Edessa"/>
                              <w:color w:val="000044"/>
                              <w:sz w:val="78"/>
                              <w:szCs w:val="8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St Philip’s CE</w:t>
                          </w:r>
                        </w:p>
                        <w:p w14:paraId="4DA23E8B" w14:textId="77777777" w:rsidR="008721C4" w:rsidRPr="00326DA8" w:rsidRDefault="008721C4">
                          <w:pPr>
                            <w:pStyle w:val="Heading2"/>
                            <w:rPr>
                              <w:rFonts w:cs="Estrangelo Edessa"/>
                              <w:color w:val="333333"/>
                            </w:rPr>
                          </w:pPr>
                          <w:r w:rsidRPr="00326DA8">
                            <w:rPr>
                              <w:rFonts w:cs="Estrangelo Edessa"/>
                              <w:color w:val="333333"/>
                            </w:rPr>
                            <w:t>PRIMARY SCHOOL</w:t>
                          </w:r>
                        </w:p>
                        <w:p w14:paraId="64463CBA" w14:textId="77777777" w:rsidR="008721C4" w:rsidRPr="00326DA8" w:rsidRDefault="008721C4">
                          <w:pPr>
                            <w:jc w:val="center"/>
                            <w:rPr>
                              <w:rFonts w:ascii="Estrangelo Edessa" w:hAnsi="Estrangelo Edessa" w:cs="Estrangelo Edessa"/>
                              <w:sz w:val="16"/>
                            </w:rPr>
                          </w:pPr>
                        </w:p>
                        <w:p w14:paraId="75948A6D" w14:textId="58EAE63B" w:rsidR="008721C4" w:rsidRPr="00326DA8" w:rsidRDefault="008721C4">
                          <w:pPr>
                            <w:jc w:val="center"/>
                            <w:rPr>
                              <w:rFonts w:ascii="Estrangelo Edessa" w:hAnsi="Estrangelo Edessa" w:cs="Estrangelo Edessa"/>
                              <w:sz w:val="20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20"/>
                            </w:rPr>
                            <w:t xml:space="preserve">Headteacher: 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sz w:val="20"/>
                            </w:rPr>
                            <w:t xml:space="preserve">Mrs S C Edward 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>BSc</w:t>
                          </w:r>
                          <w:r w:rsidR="00DB6067"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 xml:space="preserve"> (Hons)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 xml:space="preserve"> PGCE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D972B1" id="Text Box 13" o:spid="_x0000_s1027" type="#_x0000_t202" style="position:absolute;margin-left:81pt;margin-top:0;width:252pt;height:117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" stroked="f">
              <v:textbox>
                <w:txbxContent>
                  <w:p w14:paraId="7727D1A2" w14:textId="77777777" w:rsidR="008721C4" w:rsidRPr="00503EF1" w:rsidRDefault="008721C4">
                    <w:pPr>
                      <w:pStyle w:val="Heading1"/>
                      <w:rPr>
                        <w:rFonts w:cs="Estrangelo Edessa"/>
                        <w:color w:val="000044"/>
                        <w:sz w:val="78"/>
                        <w:szCs w:val="8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503EF1">
                      <w:rPr>
                        <w:rFonts w:cs="Estrangelo Edessa"/>
                        <w:color w:val="000044"/>
                        <w:sz w:val="78"/>
                        <w:szCs w:val="8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St Philip’s CE</w:t>
                    </w:r>
                  </w:p>
                  <w:p w14:paraId="4DA23E8B" w14:textId="77777777" w:rsidR="008721C4" w:rsidRPr="00326DA8" w:rsidRDefault="008721C4">
                    <w:pPr>
                      <w:pStyle w:val="Heading2"/>
                      <w:rPr>
                        <w:rFonts w:cs="Estrangelo Edessa"/>
                        <w:color w:val="333333"/>
                      </w:rPr>
                    </w:pPr>
                    <w:r w:rsidRPr="00326DA8">
                      <w:rPr>
                        <w:rFonts w:cs="Estrangelo Edessa"/>
                        <w:color w:val="333333"/>
                      </w:rPr>
                      <w:t>PRIMARY SCHOOL</w:t>
                    </w:r>
                  </w:p>
                  <w:p w14:paraId="64463CBA" w14:textId="77777777" w:rsidR="008721C4" w:rsidRPr="00326DA8" w:rsidRDefault="008721C4">
                    <w:pPr>
                      <w:jc w:val="center"/>
                      <w:rPr>
                        <w:rFonts w:ascii="Estrangelo Edessa" w:hAnsi="Estrangelo Edessa" w:cs="Estrangelo Edessa"/>
                        <w:sz w:val="16"/>
                      </w:rPr>
                    </w:pPr>
                  </w:p>
                  <w:p w14:paraId="75948A6D" w14:textId="58EAE63B" w:rsidR="008721C4" w:rsidRPr="00326DA8" w:rsidRDefault="008721C4">
                    <w:pPr>
                      <w:jc w:val="center"/>
                      <w:rPr>
                        <w:rFonts w:ascii="Estrangelo Edessa" w:hAnsi="Estrangelo Edessa" w:cs="Estrangelo Edessa"/>
                        <w:sz w:val="20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20"/>
                      </w:rPr>
                      <w:t xml:space="preserve">Headteacher: </w:t>
                    </w:r>
                    <w:r w:rsidRPr="00326DA8">
                      <w:rPr>
                        <w:rFonts w:ascii="Estrangelo Edessa" w:hAnsi="Estrangelo Edessa" w:cs="Estrangelo Edessa"/>
                        <w:sz w:val="20"/>
                      </w:rPr>
                      <w:t xml:space="preserve">Mrs S C Edward </w:t>
                    </w:r>
                    <w:r w:rsidRPr="00326DA8"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>BSc</w:t>
                    </w:r>
                    <w:r w:rsidR="00DB6067"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 xml:space="preserve"> (Hons)</w:t>
                    </w:r>
                    <w:r w:rsidRPr="00326DA8"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 xml:space="preserve"> PGCE</w:t>
                    </w: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D3B3F8D" wp14:editId="65F27DDB">
              <wp:simplePos x="0" y="0"/>
              <wp:positionH relativeFrom="column">
                <wp:posOffset>-914400</wp:posOffset>
              </wp:positionH>
              <wp:positionV relativeFrom="paragraph">
                <wp:posOffset>-114300</wp:posOffset>
              </wp:positionV>
              <wp:extent cx="1920875" cy="1584960"/>
              <wp:effectExtent l="0" t="0" r="3175" b="0"/>
              <wp:wrapNone/>
              <wp:docPr id="12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20875" cy="1584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A977C8" w14:textId="29E07651" w:rsidR="008721C4" w:rsidRDefault="00F869B8"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sz w:val="20"/>
                              <w:lang w:eastAsia="en-GB"/>
                            </w:rPr>
                            <w:drawing>
                              <wp:inline distT="0" distB="0" distL="0" distR="0" wp14:anchorId="0E328FA8" wp14:editId="0C0EABC6">
                                <wp:extent cx="1739900" cy="1549400"/>
                                <wp:effectExtent l="0" t="0" r="0" b="0"/>
                                <wp:docPr id="126" name="Picture 126" descr="F:\Inbox\IMG_0791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6" descr="F:\Inbox\IMG_0791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0" cy="1549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sz w:val="20"/>
                              <w:lang w:eastAsia="en-GB"/>
                            </w:rPr>
                            <w:drawing>
                              <wp:inline distT="0" distB="0" distL="0" distR="0" wp14:anchorId="2158709E" wp14:editId="67EBF3F9">
                                <wp:extent cx="1739900" cy="1485900"/>
                                <wp:effectExtent l="0" t="0" r="0" b="0"/>
                                <wp:docPr id="125" name="Picture 125" descr="St-Pilips-LOGO-colour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5" descr="St-Pilips-LOGO-colour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15224" t="4410" r="14815" b="30930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0" cy="14859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3B3F8D" id="Text Box 11" o:spid="_x0000_s1028" type="#_x0000_t202" style="position:absolute;margin-left:-1in;margin-top:-9pt;width:151.25pt;height:124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" filled="f" stroked="f">
              <v:textbox>
                <w:txbxContent>
                  <w:p w14:paraId="51A977C8" w14:textId="29E07651" w:rsidR="008721C4" w:rsidRDefault="00F869B8">
                    <w:r>
                      <w:rPr>
                        <w:rFonts w:ascii="Arial Narrow" w:hAnsi="Arial Narrow"/>
                        <w:b/>
                        <w:bCs/>
                        <w:noProof/>
                        <w:sz w:val="20"/>
                        <w:lang w:eastAsia="en-GB"/>
                      </w:rPr>
                      <w:drawing>
                        <wp:inline distT="0" distB="0" distL="0" distR="0" wp14:anchorId="0E328FA8" wp14:editId="0C0EABC6">
                          <wp:extent cx="1739900" cy="1549400"/>
                          <wp:effectExtent l="0" t="0" r="0" b="0"/>
                          <wp:docPr id="126" name="Picture 126" descr="F:\Inbox\IMG_0791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6" descr="F:\Inbox\IMG_0791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0" cy="1549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rFonts w:ascii="Arial Narrow" w:hAnsi="Arial Narrow"/>
                        <w:b/>
                        <w:bCs/>
                        <w:noProof/>
                        <w:sz w:val="20"/>
                        <w:lang w:eastAsia="en-GB"/>
                      </w:rPr>
                      <w:drawing>
                        <wp:inline distT="0" distB="0" distL="0" distR="0" wp14:anchorId="2158709E" wp14:editId="67EBF3F9">
                          <wp:extent cx="1739900" cy="1485900"/>
                          <wp:effectExtent l="0" t="0" r="0" b="0"/>
                          <wp:docPr id="125" name="Picture 125" descr="St-Pilips-LOGO-colour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5" descr="St-Pilips-LOGO-colour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15224" t="4410" r="14815" b="30930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0" cy="14859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3632" behindDoc="1" locked="0" layoutInCell="1" allowOverlap="1" wp14:anchorId="1E11E15F" wp14:editId="0D29FCAB">
              <wp:simplePos x="0" y="0"/>
              <wp:positionH relativeFrom="column">
                <wp:posOffset>7086600</wp:posOffset>
              </wp:positionH>
              <wp:positionV relativeFrom="paragraph">
                <wp:posOffset>3314700</wp:posOffset>
              </wp:positionV>
              <wp:extent cx="114300" cy="0"/>
              <wp:effectExtent l="9525" t="9525" r="9525" b="9525"/>
              <wp:wrapNone/>
              <wp:docPr id="10" name="Lin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11430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17E76E" id="Line 10" o:spid="_x0000_s1026" style="position:absolute;flip:x;z-index:-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8pt,261pt" to="567pt,26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" strokeweight=".25pt"/>
          </w:pict>
        </mc:Fallback>
      </mc:AlternateContent>
    </w:r>
  </w:p>
  <w:p w14:paraId="6833172C" w14:textId="77777777" w:rsidR="008721C4" w:rsidRDefault="008721C4">
    <w:pPr>
      <w:pStyle w:val="Header"/>
    </w:pPr>
  </w:p>
  <w:p w14:paraId="0B0CD0E0" w14:textId="77777777" w:rsidR="008721C4" w:rsidRDefault="008721C4">
    <w:pPr>
      <w:pStyle w:val="Header"/>
    </w:pPr>
  </w:p>
  <w:p w14:paraId="05B5C558" w14:textId="77777777" w:rsidR="008721C4" w:rsidRDefault="008721C4">
    <w:pPr>
      <w:pStyle w:val="Header"/>
    </w:pPr>
  </w:p>
  <w:p w14:paraId="29607BA4" w14:textId="77777777" w:rsidR="008721C4" w:rsidRDefault="008721C4">
    <w:pPr>
      <w:pStyle w:val="Header"/>
    </w:pPr>
  </w:p>
  <w:p w14:paraId="7573FEAB" w14:textId="77777777" w:rsidR="008721C4" w:rsidRDefault="008721C4">
    <w:pPr>
      <w:pStyle w:val="Header"/>
    </w:pPr>
  </w:p>
  <w:p w14:paraId="7DFDD9E2" w14:textId="77777777" w:rsidR="008721C4" w:rsidRDefault="008721C4">
    <w:pPr>
      <w:pStyle w:val="Header"/>
    </w:pPr>
  </w:p>
  <w:p w14:paraId="0E9CA55F" w14:textId="77777777" w:rsidR="008721C4" w:rsidRDefault="008721C4">
    <w:pPr>
      <w:pStyle w:val="Header"/>
    </w:pPr>
  </w:p>
  <w:p w14:paraId="2A80E124" w14:textId="5C1E826A" w:rsidR="008721C4" w:rsidRDefault="00F869B8">
    <w:pPr>
      <w:pStyle w:val="Header"/>
    </w:pPr>
    <w:r>
      <w:rPr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2EFFB0A9" wp14:editId="21051C61">
              <wp:simplePos x="0" y="0"/>
              <wp:positionH relativeFrom="column">
                <wp:posOffset>6172200</wp:posOffset>
              </wp:positionH>
              <wp:positionV relativeFrom="paragraph">
                <wp:posOffset>1828165</wp:posOffset>
              </wp:positionV>
              <wp:extent cx="342900" cy="0"/>
              <wp:effectExtent l="9525" t="8890" r="9525" b="10160"/>
              <wp:wrapNone/>
              <wp:docPr id="9" name="Lin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3429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50D6992" id="Line 20" o:spid="_x0000_s1026" style="position:absolute;flip:x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6pt,143.95pt" to="513pt,14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747CB6" w14:textId="77777777" w:rsidR="00326DA8" w:rsidRDefault="00326DA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D5579E"/>
    <w:multiLevelType w:val="hybridMultilevel"/>
    <w:tmpl w:val="27F8DF1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5C512F"/>
    <w:multiLevelType w:val="hybridMultilevel"/>
    <w:tmpl w:val="841EFC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activeWritingStyle w:appName="MSWord" w:lang="en-GB" w:vendorID="64" w:dllVersion="5" w:nlCheck="1" w:checkStyle="1"/>
  <w:activeWritingStyle w:appName="MSWord" w:lang="en-GB" w:vendorID="64" w:dllVersion="0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4096" w:nlCheck="1" w:checkStyle="0"/>
  <w:proofState w:spelling="clean" w:grammar="clean"/>
  <w:defaultTabStop w:val="720"/>
  <w:noPunctuationKerning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E3F"/>
    <w:rsid w:val="00034DE1"/>
    <w:rsid w:val="000B2CA7"/>
    <w:rsid w:val="000C7BD7"/>
    <w:rsid w:val="000F5016"/>
    <w:rsid w:val="00186F41"/>
    <w:rsid w:val="00194F93"/>
    <w:rsid w:val="001F2B53"/>
    <w:rsid w:val="00250E88"/>
    <w:rsid w:val="002C2301"/>
    <w:rsid w:val="00311216"/>
    <w:rsid w:val="00326DA8"/>
    <w:rsid w:val="003A6EA3"/>
    <w:rsid w:val="003D3394"/>
    <w:rsid w:val="004E0481"/>
    <w:rsid w:val="00503EF1"/>
    <w:rsid w:val="005D09B0"/>
    <w:rsid w:val="0076370E"/>
    <w:rsid w:val="00790414"/>
    <w:rsid w:val="008721C4"/>
    <w:rsid w:val="00881C5B"/>
    <w:rsid w:val="00884279"/>
    <w:rsid w:val="00884C6A"/>
    <w:rsid w:val="009C62A7"/>
    <w:rsid w:val="009D7A41"/>
    <w:rsid w:val="009F455A"/>
    <w:rsid w:val="00BC1D70"/>
    <w:rsid w:val="00BC38D6"/>
    <w:rsid w:val="00C648C3"/>
    <w:rsid w:val="00C67E3F"/>
    <w:rsid w:val="00D1558D"/>
    <w:rsid w:val="00D24107"/>
    <w:rsid w:val="00D52880"/>
    <w:rsid w:val="00DB6067"/>
    <w:rsid w:val="00DD05DE"/>
    <w:rsid w:val="00EF2BC1"/>
    <w:rsid w:val="00F16AC4"/>
    <w:rsid w:val="00F5604D"/>
    <w:rsid w:val="00F869B8"/>
    <w:rsid w:val="00F93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4:docId w14:val="75ED07FD"/>
  <w15:docId w15:val="{79F6AA96-46C4-456D-AD75-C5F2D671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Estrangelo Edessa" w:hAnsi="Estrangelo Edessa"/>
      <w:b/>
      <w:bCs/>
      <w:sz w:val="52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Estrangelo Edessa" w:hAnsi="Estrangelo Edessa"/>
      <w:b/>
      <w:bCs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semiHidden/>
    <w:pPr>
      <w:spacing w:before="60" w:line="360" w:lineRule="auto"/>
      <w:jc w:val="right"/>
    </w:pPr>
    <w:rPr>
      <w:rFonts w:ascii="Estrangelo Edessa" w:hAnsi="Estrangelo Edessa"/>
      <w:color w:val="333333"/>
      <w:sz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4F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4F93"/>
    <w:rPr>
      <w:rFonts w:ascii="Tahoma" w:hAnsi="Tahoma" w:cs="Tahoma"/>
      <w:sz w:val="16"/>
      <w:szCs w:val="16"/>
      <w:lang w:eastAsia="en-US"/>
    </w:rPr>
  </w:style>
  <w:style w:type="character" w:styleId="Hyperlink">
    <w:name w:val="Hyperlink"/>
    <w:uiPriority w:val="99"/>
    <w:unhideWhenUsed/>
    <w:rsid w:val="004E0481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1F2B53"/>
    <w:pPr>
      <w:spacing w:before="100" w:beforeAutospacing="1" w:after="100" w:afterAutospacing="1"/>
    </w:pPr>
    <w:rPr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/images/view;_ylt=A2KLj.thsEZUBSoAcppNBQx.;_ylu=X3oDMTIzZTduZ3VoBHNlYwNzcgRzbGsDaW1nBG9pZANjN2EwNzc2NzE2YTFjNjUyYmQwZTljYjM1MTYyZDU0MQRncG9zAzEzBGl0A2Jpbmc-?back=http://uk.images.search.yahoo.com/search/images?_adv_prop=image&amp;va=twitter+logo&amp;fr=mcsaoffblock&amp;tab=organic&amp;ri=13&amp;w=600&amp;h=600&amp;imgurl=www.d-ss.co.uk/164-thickbox_default/twitter-bird-logo.jpg&amp;rurl=http://www.d-ss.co.uk/vehicle-signage/122-twitter-bird-logo.html&amp;size=17.6KB&amp;name=Vehicle+Signage+&amp;gt;+%3cb%3eTwitter%3c/b%3e+&amp;#39;Bird%26#39;+&lt;b&gt;logo&lt;/b&gt;&amp;p=twitter+logo&amp;oid=c7a0776716a1c652bd0e9cb35162d541&amp;fr2=&amp;fr=mcsaoffblock&amp;tt=Vehicle+Signage+%26gt;+&lt;b&gt;Twitter&lt;/b&gt;+%26#39;Bird%26#39;+&lt;b&gt;logo&lt;/b&gt;&amp;b=0&amp;ni=240&amp;no=13&amp;ts=&amp;tab=organic&amp;sigr=120pp08ha&amp;sigb=13hi8osfc&amp;sigi=11pd9o1or&amp;sigt=11ub1q3j2&amp;sign=11ub1q3j2&amp;.crumb=54oXl2v1nXI&amp;fr=mcsaoffblock" TargetMode="External"/><Relationship Id="rId13" Type="http://schemas.openxmlformats.org/officeDocument/2006/relationships/image" Target="media/image7.png"/><Relationship Id="rId3" Type="http://schemas.openxmlformats.org/officeDocument/2006/relationships/image" Target="media/image4.jpeg"/><Relationship Id="rId7" Type="http://schemas.openxmlformats.org/officeDocument/2006/relationships/hyperlink" Target="file:///\\spps-dc01\images\view;_ylt=A2KLj.thsEZUBSoAcppNBQx.;_ylu=X3oDMTIzZTduZ3VoBHNlYwNzcgRzbGsDaW1nBG9pZANjN2EwNzc2NzE2YTFjNjUyYmQwZTljYjM1MTYyZDU0MQRncG9zAzEzBGl0A2Jpbmc-?back=http:\uk.images.search.yahoo.com\search\images?_adv_prop=image&amp;va=twitter+logo&amp;fr=mcsaoffblock&amp;tab=organic&amp;ri=13&amp;w=600&amp;h=600&amp;imgurl=www.d-ss.co.uk\164-thickbox_default\twitter-bird-logo.jpg&amp;rurl=http:\www.d-ss.co.uk\vehicle-signage\122-twitter-bird-logo.html&amp;size=17.6KB&amp;name=Vehicle+Signage+&amp;gt;+%3cb%3eTwitter%3c\b%3e+&amp;#39;Bird%26#39;+&lt;b&gt;logo&lt;/b&gt;&amp;p=twitter+logo&amp;oid=c7a0776716a1c652bd0e9cb35162d541&amp;fr2=&amp;fr=mcsaoffblock&amp;tt=Vehicle+Signage+%26gt;+&lt;b&gt;Twitter&lt;/b&gt;+%26#39;Bird%26#39;+&lt;b&gt;logo&lt;/b&gt;&amp;b=0&amp;ni=240&amp;no=13&amp;ts=&amp;tab=organic&amp;sigr=120pp08ha&amp;sigb=13hi8osfc&amp;sigi=11pd9o1or&amp;sigt=11ub1q3j2&amp;sign=11ub1q3j2&amp;.crumb=54oXl2v1nXI&amp;fr=mcsaoffblock" TargetMode="External"/><Relationship Id="rId12" Type="http://schemas.openxmlformats.org/officeDocument/2006/relationships/image" Target="media/image60.jpeg"/><Relationship Id="rId2" Type="http://schemas.openxmlformats.org/officeDocument/2006/relationships/image" Target="media/image30.wmf"/><Relationship Id="rId1" Type="http://schemas.openxmlformats.org/officeDocument/2006/relationships/image" Target="media/image3.wmf"/><Relationship Id="rId6" Type="http://schemas.openxmlformats.org/officeDocument/2006/relationships/image" Target="media/image50.png"/><Relationship Id="rId11" Type="http://schemas.openxmlformats.org/officeDocument/2006/relationships/hyperlink" Target="/images/view;_ylt=A2KLj.thsEZUBSoAcppNBQx.;_ylu=X3oDMTIzZTduZ3VoBHNlYwNzcgRzbGsDaW1nBG9pZANjN2EwNzc2NzE2YTFjNjUyYmQwZTljYjM1MTYyZDU0MQRncG9zAzEzBGl0A2Jpbmc-?back=http://uk.images.search.yahoo.com/search/images?_adv_prop=image&amp;va=twitter+logo&amp;fr=mcsaoffblock&amp;tab=organic&amp;ri=13&amp;w=600&amp;h=600&amp;imgurl=www.d-ss.co.uk/164-thickbox_default/twitter-bird-logo.jpg&amp;rurl=http://www.d-ss.co.uk/vehicle-signage/122-twitter-bird-logo.html&amp;size=17.6KB&amp;name=Vehicle+Signage+&amp;gt;+%3cb%3eTwitter%3c/b%3e+&amp;#39;Bird%26#39;+&lt;b&gt;logo&lt;/b&gt;&amp;p=twitter+logo&amp;oid=c7a0776716a1c652bd0e9cb35162d541&amp;fr2=&amp;fr=mcsaoffblock&amp;tt=Vehicle+Signage+%26gt;+&lt;b&gt;Twitter&lt;/b&gt;+%26#39;Bird%26#39;+&lt;b&gt;logo&lt;/b&gt;&amp;b=0&amp;ni=240&amp;no=13&amp;ts=&amp;tab=organic&amp;sigr=120pp08ha&amp;sigb=13hi8osfc&amp;sigi=11pd9o1or&amp;sigt=11ub1q3j2&amp;sign=11ub1q3j2&amp;.crumb=54oXl2v1nXI&amp;fr=mcsaoffblock" TargetMode="External"/><Relationship Id="rId5" Type="http://schemas.openxmlformats.org/officeDocument/2006/relationships/image" Target="media/image5.png"/><Relationship Id="rId15" Type="http://schemas.openxmlformats.org/officeDocument/2006/relationships/image" Target="media/image8.jpeg"/><Relationship Id="rId10" Type="http://schemas.openxmlformats.org/officeDocument/2006/relationships/hyperlink" Target="file:///\\spps-dc01\images\view;_ylt=A2KLj.thsEZUBSoAcppNBQx.;_ylu=X3oDMTIzZTduZ3VoBHNlYwNzcgRzbGsDaW1nBG9pZANjN2EwNzc2NzE2YTFjNjUyYmQwZTljYjM1MTYyZDU0MQRncG9zAzEzBGl0A2Jpbmc-?back=http:\uk.images.search.yahoo.com\search\images?_adv_prop=image&amp;va=twitter+logo&amp;fr=mcsaoffblock&amp;tab=organic&amp;ri=13&amp;w=600&amp;h=600&amp;imgurl=www.d-ss.co.uk\164-thickbox_default\twitter-bird-logo.jpg&amp;rurl=http:\www.d-ss.co.uk\vehicle-signage\122-twitter-bird-logo.html&amp;size=17.6KB&amp;name=Vehicle+Signage+&amp;gt;+%3cb%3eTwitter%3c\b%3e+&amp;#39;Bird%26#39;+&lt;b&gt;logo&lt;/b&gt;&amp;p=twitter+logo&amp;oid=c7a0776716a1c652bd0e9cb35162d541&amp;fr2=&amp;fr=mcsaoffblock&amp;tt=Vehicle+Signage+%26gt;+&lt;b&gt;Twitter&lt;/b&gt;+%26#39;Bird%26#39;+&lt;b&gt;logo&lt;/b&gt;&amp;b=0&amp;ni=240&amp;no=13&amp;ts=&amp;tab=organic&amp;sigr=120pp08ha&amp;sigb=13hi8osfc&amp;sigi=11pd9o1or&amp;sigt=11ub1q3j2&amp;sign=11ub1q3j2&amp;.crumb=54oXl2v1nXI&amp;fr=mcsaoffblock" TargetMode="External"/><Relationship Id="rId4" Type="http://schemas.openxmlformats.org/officeDocument/2006/relationships/image" Target="media/image40.jpeg"/><Relationship Id="rId9" Type="http://schemas.openxmlformats.org/officeDocument/2006/relationships/image" Target="media/image6.jpeg"/><Relationship Id="rId14" Type="http://schemas.openxmlformats.org/officeDocument/2006/relationships/image" Target="media/image70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0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11E9BEFD</Template>
  <TotalTime>15</TotalTime>
  <Pages>1</Pages>
  <Words>244</Words>
  <Characters>1279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 Day Plumbing &amp; Heating</Company>
  <LinksUpToDate>false</LinksUpToDate>
  <CharactersWithSpaces>1520</CharactersWithSpaces>
  <SharedDoc>false</SharedDoc>
  <HLinks>
    <vt:vector size="6" baseType="variant">
      <vt:variant>
        <vt:i4>7929903</vt:i4>
      </vt:variant>
      <vt:variant>
        <vt:i4>2456</vt:i4>
      </vt:variant>
      <vt:variant>
        <vt:i4>1033</vt:i4>
      </vt:variant>
      <vt:variant>
        <vt:i4>4</vt:i4>
      </vt:variant>
      <vt:variant>
        <vt:lpwstr>/images/view;_ylt=A2KLj.thsEZUBSoAcppNBQx.;_ylu=X3oDMTIzZTduZ3VoBHNlYwNzcgRzbGsDaW1nBG9pZANjN2EwNzc2NzE2YTFjNjUyYmQwZTljYjM1MTYyZDU0MQRncG9zAzEzBGl0A2Jpbmc-?back=http%3A%2F%2Fuk.images.search.yahoo.com%2Fsearch%2Fimages%3F_adv_prop%3Dimage%26va%3Dtwitter%2Blogo%26fr%3Dmcsaoffblock%26tab%3Dorganic%26ri%3D13&amp;w=600&amp;h=600&amp;imgurl=www.d-ss.co.uk%2F164-thickbox_default%2Ftwitter-bird-logo.jpg&amp;rurl=http%3A%2F%2Fwww.d-ss.co.uk%2Fvehicle-signage%2F122-twitter-bird-logo.html&amp;size=17.6KB&amp;name=Vehicle+Signage+%26gt%3B+%3Cb%3ETwitter%3C%2Fb%3E+%26%2339%3BBird%26%2339%3B+%3Cb%3Elogo%3C%2Fb%3E&amp;p=twitter+logo&amp;oid=c7a0776716a1c652bd0e9cb35162d541&amp;fr2=&amp;fr=mcsaoffblock&amp;tt=Vehicle+Signage+%26gt%3B+%3Cb%3ETwitter%3C%2Fb%3E+%26%2339%3BBird%26%2339%3B+%3Cb%3Elogo%3C%2Fb%3E&amp;b=0&amp;ni=240&amp;no=13&amp;ts=&amp;tab=organic&amp;sigr=120pp08ha&amp;sigb=13hi8osfc&amp;sigi=11pd9o1or&amp;sigt=11ub1q3j2&amp;sign=11ub1q3j2&amp;.crumb=54oXl2v1nXI&amp;fr=mcsaoffbloc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Emma Cooper</cp:lastModifiedBy>
  <cp:revision>13</cp:revision>
  <cp:lastPrinted>2021-09-03T09:39:00Z</cp:lastPrinted>
  <dcterms:created xsi:type="dcterms:W3CDTF">2021-06-22T13:44:00Z</dcterms:created>
  <dcterms:modified xsi:type="dcterms:W3CDTF">2021-09-03T09:46:00Z</dcterms:modified>
</cp:coreProperties>
</file>