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6DBAF" w14:textId="06988E72" w:rsidR="004813CB" w:rsidRPr="00AE0E48" w:rsidRDefault="00FD017F" w:rsidP="004813C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84B18C" wp14:editId="3F826A98">
                <wp:simplePos x="0" y="0"/>
                <wp:positionH relativeFrom="margin">
                  <wp:align>center</wp:align>
                </wp:positionH>
                <wp:positionV relativeFrom="paragraph">
                  <wp:posOffset>255447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A07BF8" id="Rectangle 3" o:spid="_x0000_s1026" style="position:absolute;margin-left:0;margin-top:20.1pt;width:535.1pt;height:756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" filled="f" strokecolor="#1f3763 [1604]" strokeweight="1pt">
                <v:stroke dashstyle="1 1"/>
                <w10:wrap anchorx="margin"/>
              </v:rect>
            </w:pict>
          </mc:Fallback>
        </mc:AlternateContent>
      </w:r>
    </w:p>
    <w:p w14:paraId="7FF6B9A3" w14:textId="051EB87F" w:rsidR="00BC2596" w:rsidRDefault="00BC2596" w:rsidP="004813CB">
      <w:pPr>
        <w:jc w:val="center"/>
        <w:rPr>
          <w:rFonts w:ascii="CCW Cursive Writing 7" w:hAnsi="CCW Cursive Writing 7"/>
          <w:b/>
          <w:sz w:val="18"/>
          <w:u w:val="single"/>
        </w:rPr>
      </w:pPr>
      <w:bookmarkStart w:id="0" w:name="_GoBack"/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14:paraId="373CA617" w14:textId="1ED61DDE" w:rsidR="004813CB" w:rsidRPr="00BC2596" w:rsidRDefault="00236E37" w:rsidP="00BC2596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6BB91" wp14:editId="4233FA7C">
                <wp:simplePos x="0" y="0"/>
                <wp:positionH relativeFrom="column">
                  <wp:posOffset>-28974</wp:posOffset>
                </wp:positionH>
                <wp:positionV relativeFrom="paragraph">
                  <wp:posOffset>265903</wp:posOffset>
                </wp:positionV>
                <wp:extent cx="3040912" cy="1626235"/>
                <wp:effectExtent l="0" t="0" r="2667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2" cy="1626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F1DC4" w14:textId="77777777" w:rsidR="004813CB" w:rsidRPr="00236E37" w:rsidRDefault="004813CB" w:rsidP="004813C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36E37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236E37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12584347" w14:textId="1F8B9594" w:rsidR="00B854E4" w:rsidRPr="00236E37" w:rsidRDefault="00B854E4" w:rsidP="00970093">
                            <w:pPr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</w:pPr>
                            <w:r w:rsidRPr="00236E37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="00B41054" w:rsidRPr="00236E37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  <w:t xml:space="preserve">continued </w:t>
                            </w:r>
                            <w:r w:rsidR="00970093" w:rsidRPr="00236E37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  <w:t xml:space="preserve">reading ‘The Blurred man’ </w:t>
                            </w:r>
                          </w:p>
                          <w:p w14:paraId="3DB910E0" w14:textId="3150CEF3" w:rsidR="004813CB" w:rsidRPr="00236E37" w:rsidRDefault="00B41054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236E37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This week we have completed RE and Art work looking at ‘Inter faith’ week- see the website for some of our work!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6BB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3pt;margin-top:20.95pt;width:239.45pt;height:12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" fillcolor="white [3201]" strokeweight=".5pt">
                <v:textbox>
                  <w:txbxContent>
                    <w:p w14:paraId="371F1DC4" w14:textId="77777777" w:rsidR="004813CB" w:rsidRPr="00236E37" w:rsidRDefault="004813CB" w:rsidP="004813C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236E37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236E37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12584347" w14:textId="1F8B9594" w:rsidR="00B854E4" w:rsidRPr="00236E37" w:rsidRDefault="00B854E4" w:rsidP="00970093">
                      <w:pPr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</w:pPr>
                      <w:r w:rsidRPr="00236E37"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  <w:t xml:space="preserve">We </w:t>
                      </w:r>
                      <w:r w:rsidR="00B41054" w:rsidRPr="00236E37"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  <w:t xml:space="preserve">continued </w:t>
                      </w:r>
                      <w:r w:rsidR="00970093" w:rsidRPr="00236E37"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  <w:t xml:space="preserve">reading ‘The Blurred man’ </w:t>
                      </w:r>
                    </w:p>
                    <w:p w14:paraId="3DB910E0" w14:textId="3150CEF3" w:rsidR="004813CB" w:rsidRPr="00236E37" w:rsidRDefault="00B41054" w:rsidP="004813CB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236E37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This week we have completed RE and Art work looking at ‘Inter faith’ week- see the website for some of our work!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78138B" wp14:editId="39CB6407">
                <wp:simplePos x="0" y="0"/>
                <wp:positionH relativeFrom="margin">
                  <wp:posOffset>3150161</wp:posOffset>
                </wp:positionH>
                <wp:positionV relativeFrom="paragraph">
                  <wp:posOffset>287168</wp:posOffset>
                </wp:positionV>
                <wp:extent cx="3306061" cy="1690370"/>
                <wp:effectExtent l="0" t="0" r="2794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6061" cy="1690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598BB" w14:textId="6E829C7B" w:rsidR="00883444" w:rsidRPr="00236E37" w:rsidRDefault="004813CB" w:rsidP="004813CB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</w:pPr>
                            <w:r w:rsidRPr="00236E37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Next week: </w:t>
                            </w:r>
                            <w:r w:rsidR="00C730F0" w:rsidRPr="00236E37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We will be multiplying and dividing fractions! </w:t>
                            </w:r>
                          </w:p>
                          <w:p w14:paraId="57581223" w14:textId="0C2CC53F" w:rsidR="00B41054" w:rsidRPr="00236E37" w:rsidRDefault="00B41054" w:rsidP="004813CB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</w:pPr>
                            <w:r w:rsidRPr="00236E37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Date for diary: Fri 10</w:t>
                            </w:r>
                            <w:r w:rsidRPr="00236E37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Pr="00236E37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 Dec </w:t>
                            </w:r>
                            <w:r w:rsidRPr="00236E37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9 -9.30 am Christmas celebration in the hall with Reception (2 adults per child </w:t>
                            </w:r>
                            <w:proofErr w:type="gramStart"/>
                            <w:r w:rsidRPr="00236E37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invited)  </w:t>
                            </w:r>
                            <w:r w:rsidR="00236E37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>Parts</w:t>
                            </w:r>
                            <w:proofErr w:type="gramEnd"/>
                            <w:r w:rsidR="00236E37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 have been given out- please encourage children to learn their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8138B" id="Text Box 2" o:spid="_x0000_s1027" type="#_x0000_t202" style="position:absolute;left:0;text-align:left;margin-left:248.05pt;margin-top:22.6pt;width:260.3pt;height:133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" fillcolor="white [3201]" strokeweight=".5pt">
                <v:textbox>
                  <w:txbxContent>
                    <w:p w14:paraId="026598BB" w14:textId="6E829C7B" w:rsidR="00883444" w:rsidRPr="00236E37" w:rsidRDefault="004813CB" w:rsidP="004813CB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</w:pPr>
                      <w:r w:rsidRPr="00236E37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Next week: </w:t>
                      </w:r>
                      <w:r w:rsidR="00C730F0" w:rsidRPr="00236E37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We will be multiplying and dividing fractions! </w:t>
                      </w:r>
                    </w:p>
                    <w:p w14:paraId="57581223" w14:textId="0C2CC53F" w:rsidR="00B41054" w:rsidRPr="00236E37" w:rsidRDefault="00B41054" w:rsidP="004813CB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</w:pPr>
                      <w:r w:rsidRPr="00236E37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Date for diary: Fri 10</w:t>
                      </w:r>
                      <w:r w:rsidRPr="00236E37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Pr="00236E37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 Dec </w:t>
                      </w:r>
                      <w:r w:rsidRPr="00236E37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9 -9.30 am Christmas celebration in the hall with Reception (2 adults per child </w:t>
                      </w:r>
                      <w:proofErr w:type="gramStart"/>
                      <w:r w:rsidRPr="00236E37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invited)  </w:t>
                      </w:r>
                      <w:r w:rsidR="00236E37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>Parts</w:t>
                      </w:r>
                      <w:proofErr w:type="gramEnd"/>
                      <w:r w:rsidR="00236E37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 have been given out- please encourage children to learn their words.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Set Friday </w:t>
      </w:r>
      <w:r w:rsidR="00970093">
        <w:rPr>
          <w:rFonts w:ascii="CCW Cursive Writing 7" w:hAnsi="CCW Cursive Writing 7"/>
          <w:b/>
          <w:sz w:val="18"/>
          <w:u w:val="single"/>
        </w:rPr>
        <w:t>1</w:t>
      </w:r>
      <w:r w:rsidR="00B349B1">
        <w:rPr>
          <w:rFonts w:ascii="CCW Cursive Writing 7" w:hAnsi="CCW Cursive Writing 7"/>
          <w:b/>
          <w:sz w:val="18"/>
          <w:u w:val="single"/>
        </w:rPr>
        <w:t>9</w:t>
      </w:r>
      <w:r w:rsidR="00B349B1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970093">
        <w:rPr>
          <w:rFonts w:ascii="CCW Cursive Writing 7" w:hAnsi="CCW Cursive Writing 7"/>
          <w:b/>
          <w:sz w:val="18"/>
          <w:u w:val="single"/>
        </w:rPr>
        <w:t xml:space="preserve"> November </w: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and due </w:t>
      </w:r>
      <w:r w:rsidR="00B349B1">
        <w:rPr>
          <w:rFonts w:ascii="CCW Cursive Writing 7" w:hAnsi="CCW Cursive Writing 7"/>
          <w:b/>
          <w:sz w:val="18"/>
          <w:u w:val="single"/>
        </w:rPr>
        <w:t>by Weds 24</w:t>
      </w:r>
      <w:r w:rsidR="00B349B1" w:rsidRPr="00B349B1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B349B1">
        <w:rPr>
          <w:rFonts w:ascii="CCW Cursive Writing 7" w:hAnsi="CCW Cursive Writing 7"/>
          <w:b/>
          <w:sz w:val="18"/>
          <w:u w:val="single"/>
        </w:rPr>
        <w:t xml:space="preserve"> Nov </w:t>
      </w:r>
    </w:p>
    <w:p w14:paraId="2CBC8E35" w14:textId="7FA7F34C"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14:paraId="58A85687" w14:textId="5D61F0A3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4D0C59A0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6DD72E22" w14:textId="34C69496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13A70850" w14:textId="669B4D7A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04A355B4" w14:textId="77777777" w:rsidR="00C730F0" w:rsidRDefault="00C730F0" w:rsidP="004813C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14:paraId="09F6AA99" w14:textId="18335728" w:rsidR="004813CB" w:rsidRPr="000D7ACF" w:rsidRDefault="004813CB" w:rsidP="004813C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r w:rsidRPr="000D7ACF">
        <w:rPr>
          <w:rFonts w:ascii="CCW Cursive Writing 7" w:hAnsi="CCW Cursive Writing 7"/>
          <w:b/>
          <w:noProof/>
          <w:u w:val="single"/>
          <w:lang w:eastAsia="en-GB"/>
        </w:rPr>
        <w:t>Reading:</w:t>
      </w:r>
    </w:p>
    <w:p w14:paraId="56FB78A3" w14:textId="2B26074D" w:rsidR="004813CB" w:rsidRPr="000D7ACF" w:rsidRDefault="004813CB" w:rsidP="004813CB">
      <w:pPr>
        <w:pStyle w:val="NoSpacing"/>
        <w:rPr>
          <w:rFonts w:ascii="CCW Cursive Writing 7" w:hAnsi="CCW Cursive Writing 7"/>
          <w:noProof/>
          <w:lang w:eastAsia="en-GB"/>
        </w:rPr>
      </w:pPr>
      <w:r w:rsidRPr="000D7ACF">
        <w:rPr>
          <w:rFonts w:ascii="CCW Cursive Writing 7" w:hAnsi="CCW Cursive Writing 7"/>
          <w:noProof/>
          <w:lang w:eastAsia="en-GB"/>
        </w:rPr>
        <w:t xml:space="preserve">It is also important that you read frequently throughout the week </w:t>
      </w:r>
      <w:r w:rsidR="0053463C" w:rsidRPr="000D7ACF">
        <w:rPr>
          <w:rFonts w:ascii="CCW Cursive Writing 7" w:hAnsi="CCW Cursive Writing 7"/>
          <w:noProof/>
          <w:lang w:eastAsia="en-GB"/>
        </w:rPr>
        <w:t xml:space="preserve">-at least three times please and record in your reading log. </w:t>
      </w:r>
    </w:p>
    <w:p w14:paraId="084FE2E1" w14:textId="49905EFD" w:rsidR="004813CB" w:rsidRPr="000D7ACF" w:rsidRDefault="004813CB" w:rsidP="004813CB">
      <w:pPr>
        <w:pStyle w:val="NoSpacing"/>
        <w:rPr>
          <w:rFonts w:ascii="CCW Cursive Writing 7" w:hAnsi="CCW Cursive Writing 7"/>
          <w:noProof/>
          <w:lang w:eastAsia="en-GB"/>
        </w:rPr>
      </w:pPr>
    </w:p>
    <w:p w14:paraId="7BBF8729" w14:textId="77777777" w:rsidR="004813CB" w:rsidRPr="000D7ACF" w:rsidRDefault="004813CB" w:rsidP="004813C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r w:rsidRPr="000D7ACF">
        <w:rPr>
          <w:rFonts w:ascii="CCW Cursive Writing 7" w:hAnsi="CCW Cursive Writing 7"/>
          <w:b/>
          <w:noProof/>
          <w:u w:val="single"/>
          <w:lang w:eastAsia="en-GB"/>
        </w:rPr>
        <w:t>Spellings:</w:t>
      </w:r>
    </w:p>
    <w:p w14:paraId="7DB11D49" w14:textId="61098B40" w:rsidR="00D50137" w:rsidRPr="000D7ACF" w:rsidRDefault="00D50137" w:rsidP="00D50137">
      <w:pPr>
        <w:rPr>
          <w:rFonts w:ascii="CCW Cursive Writing 7" w:hAnsi="CCW Cursive Writing 7"/>
          <w:b/>
          <w:noProof/>
          <w:lang w:eastAsia="en-GB"/>
        </w:rPr>
      </w:pPr>
      <w:r w:rsidRPr="000D7ACF">
        <w:rPr>
          <w:rFonts w:ascii="CCW Cursive Writing 7" w:hAnsi="CCW Cursive Writing 7"/>
        </w:rPr>
        <w:t xml:space="preserve">Spelling passport words- </w:t>
      </w:r>
      <w:r w:rsidR="00634E86" w:rsidRPr="000D7ACF">
        <w:rPr>
          <w:rFonts w:ascii="XCCW Joined 7a" w:hAnsi="XCCW Joined 7a"/>
        </w:rPr>
        <w:t xml:space="preserve">Year 6 Bronze spelling passport words Week 4 </w:t>
      </w:r>
    </w:p>
    <w:p w14:paraId="63E04466" w14:textId="2B777979" w:rsidR="000D7ACF" w:rsidRPr="000D7ACF" w:rsidRDefault="00634E86" w:rsidP="004813CB">
      <w:pPr>
        <w:rPr>
          <w:rFonts w:ascii="CCW Cursive Writing 7" w:hAnsi="CCW Cursive Writing 7"/>
        </w:rPr>
      </w:pPr>
      <w:r w:rsidRPr="000D7ACF">
        <w:rPr>
          <w:rFonts w:ascii="CCW Cursive Writing 7" w:hAnsi="CCW Cursive Writing 7"/>
          <w:b/>
        </w:rPr>
        <w:t>Maths:</w:t>
      </w:r>
      <w:r w:rsidRPr="000D7ACF">
        <w:rPr>
          <w:rFonts w:ascii="CCW Cursive Writing 7" w:hAnsi="CCW Cursive Writing 7"/>
        </w:rPr>
        <w:t xml:space="preserve"> </w:t>
      </w:r>
      <w:r w:rsidR="000D7ACF" w:rsidRPr="000D7ACF">
        <w:rPr>
          <w:rFonts w:ascii="CCW Cursive Writing 7" w:hAnsi="CCW Cursive Writing 7"/>
          <w:b/>
        </w:rPr>
        <w:t>Fractions:</w:t>
      </w:r>
      <w:r w:rsidR="000D7ACF">
        <w:rPr>
          <w:rFonts w:ascii="CCW Cursive Writing 7" w:hAnsi="CCW Cursive Writing 7"/>
        </w:rPr>
        <w:t xml:space="preserve"> </w:t>
      </w:r>
      <w:r w:rsidRPr="000D7ACF">
        <w:rPr>
          <w:rFonts w:ascii="CCW Cursive Writing 7" w:hAnsi="CCW Cursive Writing 7"/>
        </w:rPr>
        <w:t>Maths practice book pages</w:t>
      </w:r>
      <w:r w:rsidR="000D7ACF" w:rsidRPr="000D7ACF">
        <w:rPr>
          <w:rFonts w:ascii="CCW Cursive Writing 7" w:hAnsi="CCW Cursive Writing 7"/>
        </w:rPr>
        <w:t xml:space="preserve"> 17 (Triangles </w:t>
      </w:r>
      <w:r w:rsidR="000D7ACF">
        <w:rPr>
          <w:rFonts w:ascii="CCW Cursive Writing 7" w:hAnsi="CCW Cursive Writing 7"/>
        </w:rPr>
        <w:t xml:space="preserve">1 and 2 </w:t>
      </w:r>
      <w:r w:rsidR="000D7ACF" w:rsidRPr="000D7ACF">
        <w:rPr>
          <w:rFonts w:ascii="CCW Cursive Writing 7" w:hAnsi="CCW Cursive Writing 7"/>
        </w:rPr>
        <w:t>question only) ,</w:t>
      </w:r>
      <w:r w:rsidR="003C5D4B" w:rsidRPr="000D7ACF">
        <w:rPr>
          <w:rFonts w:ascii="CCW Cursive Writing 7" w:hAnsi="CCW Cursive Writing 7"/>
        </w:rPr>
        <w:t>18</w:t>
      </w:r>
      <w:r w:rsidR="000D7ACF" w:rsidRPr="000D7ACF">
        <w:rPr>
          <w:rFonts w:ascii="CCW Cursive Writing 7" w:hAnsi="CCW Cursive Writing 7"/>
        </w:rPr>
        <w:t xml:space="preserve"> (Triangles questions 1 and 2 only).</w:t>
      </w:r>
    </w:p>
    <w:p w14:paraId="62344C14" w14:textId="2E28876E" w:rsidR="00634E86" w:rsidRPr="000D7ACF" w:rsidRDefault="000D7ACF" w:rsidP="004813CB">
      <w:pPr>
        <w:rPr>
          <w:rFonts w:ascii="CCW Cursive Writing 7" w:hAnsi="CCW Cursive Writing 7"/>
        </w:rPr>
      </w:pPr>
      <w:r w:rsidRPr="000D7ACF">
        <w:rPr>
          <w:rFonts w:ascii="CCW Cursive Writing 7" w:hAnsi="CCW Cursive Writing 7"/>
        </w:rPr>
        <w:t>Optional- Page 19 if you would like some extra practise of adding and subtracting fractions!</w:t>
      </w:r>
    </w:p>
    <w:p w14:paraId="2D016964" w14:textId="602C2245" w:rsidR="00634E86" w:rsidRPr="000D7ACF" w:rsidRDefault="003C5D4B" w:rsidP="004813CB">
      <w:pPr>
        <w:rPr>
          <w:rFonts w:ascii="CCW Cursive Writing 7" w:hAnsi="CCW Cursive Writing 7"/>
        </w:rPr>
      </w:pPr>
      <w:r w:rsidRPr="000D7ACF">
        <w:rPr>
          <w:rFonts w:ascii="CCW Cursive Writing 7" w:hAnsi="CCW Cursive Writing 7"/>
        </w:rPr>
        <w:t xml:space="preserve">Purple Mash- Fractions game for extra practice </w:t>
      </w:r>
    </w:p>
    <w:p w14:paraId="182B8AC2" w14:textId="5C801744" w:rsidR="000D7ACF" w:rsidRPr="000D7ACF" w:rsidRDefault="000D7ACF" w:rsidP="004813CB">
      <w:pPr>
        <w:rPr>
          <w:rFonts w:ascii="CCW Cursive Writing 7" w:hAnsi="CCW Cursive Writing 7"/>
        </w:rPr>
      </w:pPr>
      <w:r w:rsidRPr="000D7ACF">
        <w:rPr>
          <w:rFonts w:ascii="CCW Cursive Writing 7" w:hAnsi="CCW Cursive Writing 7"/>
          <w:b/>
        </w:rPr>
        <w:t>IDL-</w:t>
      </w:r>
      <w:r w:rsidRPr="000D7ACF">
        <w:rPr>
          <w:rFonts w:ascii="CCW Cursive Writing 7" w:hAnsi="CCW Cursive Writing 7"/>
        </w:rPr>
        <w:t xml:space="preserve"> please spend at least 15 mins on IDL </w:t>
      </w:r>
    </w:p>
    <w:p w14:paraId="39097E92" w14:textId="12A606B8" w:rsidR="000D7ACF" w:rsidRPr="000D7ACF" w:rsidRDefault="000D7ACF" w:rsidP="004813CB">
      <w:pPr>
        <w:rPr>
          <w:rFonts w:ascii="CCW Cursive Writing 7" w:hAnsi="CCW Cursive Writing 7"/>
        </w:rPr>
      </w:pPr>
      <w:r w:rsidRPr="000D7ACF">
        <w:rPr>
          <w:rFonts w:ascii="CCW Cursive Writing 7" w:hAnsi="CCW Cursive Writing 7"/>
        </w:rPr>
        <w:t xml:space="preserve">Don’t forget Times Table Rockstar! </w:t>
      </w:r>
    </w:p>
    <w:p w14:paraId="4D01F110" w14:textId="0A077616" w:rsidR="004813CB" w:rsidRDefault="004813CB" w:rsidP="004813CB">
      <w:pPr>
        <w:rPr>
          <w:rFonts w:ascii="CCW Cursive Writing 7" w:hAnsi="CCW Cursive Writing 7" w:cs="Times New Roman"/>
          <w:b/>
        </w:rPr>
      </w:pPr>
      <w:r w:rsidRPr="000D7ACF">
        <w:rPr>
          <w:rFonts w:ascii="CCW Cursive Writing 7" w:hAnsi="CCW Cursive Writing 7"/>
          <w:b/>
        </w:rPr>
        <w:t>Parent/Carer comments</w:t>
      </w:r>
      <w:r w:rsidRPr="000D7ACF">
        <w:rPr>
          <w:rFonts w:ascii="CCW Cursive Writing 7" w:hAnsi="CCW Cursive Writing 7" w:cs="Times New Roman"/>
          <w:b/>
        </w:rPr>
        <w:t>…</w:t>
      </w:r>
    </w:p>
    <w:p w14:paraId="5B49E303" w14:textId="2598827F" w:rsidR="00C730F0" w:rsidRPr="000D7ACF" w:rsidRDefault="00C730F0" w:rsidP="004813CB">
      <w:pPr>
        <w:rPr>
          <w:rFonts w:ascii="CCW Cursive Writing 7" w:hAnsi="CCW Cursive Writing 7"/>
          <w:b/>
        </w:rPr>
      </w:pPr>
      <w:r w:rsidRPr="00C730F0">
        <w:rPr>
          <w:rFonts w:ascii="CCW Cursive Writing 7" w:hAnsi="CCW Cursive Writing 7"/>
          <w:b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6D30665" wp14:editId="576CE757">
                <wp:simplePos x="0" y="0"/>
                <wp:positionH relativeFrom="margin">
                  <wp:align>left</wp:align>
                </wp:positionH>
                <wp:positionV relativeFrom="paragraph">
                  <wp:posOffset>65582</wp:posOffset>
                </wp:positionV>
                <wp:extent cx="3284855" cy="1404620"/>
                <wp:effectExtent l="0" t="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8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5F9AF" w14:textId="1EDC2FC7" w:rsidR="00C730F0" w:rsidRPr="00C730F0" w:rsidRDefault="00C730F0">
                            <w:pP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C730F0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Please be aware that Mrs </w:t>
                            </w:r>
                            <w:proofErr w:type="spellStart"/>
                            <w:r w:rsidRPr="00C730F0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Warham</w:t>
                            </w:r>
                            <w:proofErr w:type="spellEnd"/>
                            <w:r w:rsidRPr="00C730F0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is now working with Year 6 on a Wednesday and Thursday t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eaching</w:t>
                            </w:r>
                            <w:r w:rsidRPr="00C730F0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groups in English and Maths. She will now be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teaching </w:t>
                            </w:r>
                            <w:r w:rsidRPr="00C730F0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the class on a Friday each week. </w:t>
                            </w:r>
                          </w:p>
                          <w:p w14:paraId="5C856D5F" w14:textId="0AA88A2A" w:rsidR="00C730F0" w:rsidRPr="00C730F0" w:rsidRDefault="00C730F0">
                            <w:pP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C730F0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Thank you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D30665" id="_x0000_s1028" type="#_x0000_t202" style="position:absolute;margin-left:0;margin-top:5.15pt;width:258.65pt;height:110.6pt;z-index:2516684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">
                <v:textbox style="mso-fit-shape-to-text:t">
                  <w:txbxContent>
                    <w:p w14:paraId="4595F9AF" w14:textId="1EDC2FC7" w:rsidR="00C730F0" w:rsidRPr="00C730F0" w:rsidRDefault="00C730F0">
                      <w:pPr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C730F0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Please be aware that Mrs </w:t>
                      </w:r>
                      <w:proofErr w:type="spellStart"/>
                      <w:r w:rsidRPr="00C730F0">
                        <w:rPr>
                          <w:rFonts w:ascii="XCCW Joined 7a" w:hAnsi="XCCW Joined 7a"/>
                          <w:sz w:val="20"/>
                          <w:szCs w:val="20"/>
                        </w:rPr>
                        <w:t>Warham</w:t>
                      </w:r>
                      <w:proofErr w:type="spellEnd"/>
                      <w:r w:rsidRPr="00C730F0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is now working with Year 6 on a Wednesday and Thursday t</w:t>
                      </w: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>eaching</w:t>
                      </w:r>
                      <w:r w:rsidRPr="00C730F0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groups in English and Maths. She will now be </w:t>
                      </w: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teaching </w:t>
                      </w:r>
                      <w:r w:rsidRPr="00C730F0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the class on a Friday each week. </w:t>
                      </w:r>
                    </w:p>
                    <w:p w14:paraId="5C856D5F" w14:textId="0AA88A2A" w:rsidR="00C730F0" w:rsidRPr="00C730F0" w:rsidRDefault="00C730F0">
                      <w:pPr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C730F0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Thank you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E89E261" w14:textId="77777777" w:rsidR="004813CB" w:rsidRPr="000D7ACF" w:rsidRDefault="004813CB" w:rsidP="004813CB">
      <w:pPr>
        <w:rPr>
          <w:rFonts w:ascii="CCW Cursive Writing 7" w:hAnsi="CCW Cursive Writing 7"/>
          <w:u w:val="single"/>
        </w:rPr>
      </w:pPr>
    </w:p>
    <w:p w14:paraId="6ABE8ED5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2B7A7B4A" w14:textId="77777777" w:rsidR="004813CB" w:rsidRDefault="004813CB" w:rsidP="004813CB"/>
    <w:p w14:paraId="14D88DAB" w14:textId="77777777" w:rsidR="004813CB" w:rsidRDefault="004813CB" w:rsidP="004813CB"/>
    <w:bookmarkEnd w:id="0"/>
    <w:p w14:paraId="52BF8D0C" w14:textId="77777777" w:rsidR="004813CB" w:rsidRDefault="004813CB" w:rsidP="004813CB"/>
    <w:p w14:paraId="1992DA7B" w14:textId="2523D6CF" w:rsidR="004813CB" w:rsidRDefault="005F0E2E" w:rsidP="004813CB"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6C566E" wp14:editId="4F215902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F6B9C" id="Rectangle 5" o:spid="_x0000_s1026" style="position:absolute;margin-left:0;margin-top:30.7pt;width:535.1pt;height:668.4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</w:p>
    <w:p w14:paraId="7EF7A114" w14:textId="77777777" w:rsidR="005574A1" w:rsidRDefault="005574A1" w:rsidP="00A71CE1">
      <w:pPr>
        <w:rPr>
          <w:rFonts w:ascii="Arial" w:hAnsi="Arial" w:cs="Arial"/>
          <w:sz w:val="36"/>
          <w:szCs w:val="36"/>
        </w:rPr>
      </w:pPr>
    </w:p>
    <w:p w14:paraId="732F4106" w14:textId="77777777" w:rsidR="005574A1" w:rsidRDefault="005574A1" w:rsidP="00A71CE1">
      <w:pPr>
        <w:rPr>
          <w:rFonts w:ascii="Arial" w:hAnsi="Arial" w:cs="Arial"/>
          <w:sz w:val="36"/>
          <w:szCs w:val="36"/>
        </w:rPr>
      </w:pPr>
    </w:p>
    <w:p w14:paraId="6A2315AD" w14:textId="5622E541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3B392268" w14:textId="1EF97F8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19E9BBC3" w14:textId="0FC811DB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36D4E25C" w14:textId="44CCEBE3" w:rsidR="004813CB" w:rsidRDefault="004813CB" w:rsidP="004813CB"/>
    <w:p w14:paraId="1FFCB7F1" w14:textId="6CA8170B" w:rsidR="004813CB" w:rsidRPr="00BA6EE1" w:rsidRDefault="004813CB" w:rsidP="004813CB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14:paraId="3D296E32" w14:textId="6D239A8E" w:rsidR="004813CB" w:rsidRDefault="004813CB" w:rsidP="004813CB"/>
    <w:p w14:paraId="79753F3D" w14:textId="437D028B" w:rsidR="004813CB" w:rsidRDefault="004813CB" w:rsidP="004813CB"/>
    <w:p w14:paraId="22080784" w14:textId="4A54991C" w:rsidR="004813CB" w:rsidRPr="00BA6EE1" w:rsidRDefault="004813CB" w:rsidP="004813CB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14:paraId="7E7E75ED" w14:textId="77777777" w:rsidR="005A5D87" w:rsidRDefault="005A5D87"/>
    <w:p w14:paraId="27E14DF6" w14:textId="77777777" w:rsidR="005A5D87" w:rsidRDefault="005A5D87"/>
    <w:p w14:paraId="7221800F" w14:textId="77777777" w:rsidR="005A5D87" w:rsidRDefault="005A5D87"/>
    <w:p w14:paraId="07D7BDE0" w14:textId="36429BE3" w:rsidR="005A5D87" w:rsidRDefault="005A5D87"/>
    <w:p w14:paraId="491ACBB9" w14:textId="77777777" w:rsidR="005A5D87" w:rsidRDefault="005A5D87"/>
    <w:p w14:paraId="225B1E77" w14:textId="13415311" w:rsidR="005A5D87" w:rsidRDefault="005A5D87"/>
    <w:p w14:paraId="1E5964D7" w14:textId="77777777" w:rsidR="005A5D87" w:rsidRDefault="005A5D87"/>
    <w:p w14:paraId="192E1131" w14:textId="77777777" w:rsidR="005A5D87" w:rsidRDefault="005A5D87"/>
    <w:p w14:paraId="664E98B3" w14:textId="77777777" w:rsidR="005A5D87" w:rsidRDefault="005A5D87"/>
    <w:p w14:paraId="1EF89FB8" w14:textId="5F99300B" w:rsidR="005A5D87" w:rsidRDefault="005A5D87"/>
    <w:p w14:paraId="73BED48F" w14:textId="430C0140" w:rsidR="005A5D87" w:rsidRDefault="005A5D87"/>
    <w:p w14:paraId="02DC4CEF" w14:textId="1B46266B" w:rsidR="005A5D87" w:rsidRDefault="005A5D87"/>
    <w:p w14:paraId="48862313" w14:textId="77777777" w:rsidR="005A5D87" w:rsidRDefault="005A5D87"/>
    <w:p w14:paraId="5B7703ED" w14:textId="77777777" w:rsidR="005A5D87" w:rsidRDefault="005A5D87"/>
    <w:p w14:paraId="15723EC4" w14:textId="77777777" w:rsidR="005A5D87" w:rsidRDefault="005A5D87"/>
    <w:p w14:paraId="2A320A43" w14:textId="5CC073BF" w:rsidR="005A5D87" w:rsidRDefault="005A5D87"/>
    <w:p w14:paraId="5E254432" w14:textId="56B61BE3" w:rsidR="005A5D87" w:rsidRDefault="005A5D87"/>
    <w:p w14:paraId="2358B89F" w14:textId="1DAF677B" w:rsidR="005A5D87" w:rsidRDefault="005A5D87"/>
    <w:p w14:paraId="6D21AA9B" w14:textId="3F9ADCBE" w:rsidR="005A5D87" w:rsidRDefault="005A5D87"/>
    <w:p w14:paraId="3313362C" w14:textId="031204F6" w:rsidR="005A5D87" w:rsidRDefault="005A5D87"/>
    <w:p w14:paraId="65551613" w14:textId="0C3CC667" w:rsidR="005A5D87" w:rsidRDefault="005A5D87"/>
    <w:p w14:paraId="12940C54" w14:textId="54A99AC0" w:rsidR="005A5D87" w:rsidRDefault="005A5D87"/>
    <w:p w14:paraId="720474B6" w14:textId="77777777" w:rsidR="005A5D87" w:rsidRPr="005A5D87" w:rsidRDefault="005A5D87" w:rsidP="005A5D87">
      <w:pPr>
        <w:rPr>
          <w:rFonts w:ascii="Arial" w:hAnsi="Arial" w:cs="Arial"/>
          <w:sz w:val="36"/>
          <w:szCs w:val="36"/>
          <w:u w:val="single"/>
        </w:rPr>
      </w:pPr>
    </w:p>
    <w:p w14:paraId="2FFE4D19" w14:textId="77777777" w:rsidR="005A5D87" w:rsidRPr="005A5D87" w:rsidRDefault="005A5D87" w:rsidP="005A5D87">
      <w:pPr>
        <w:rPr>
          <w:rFonts w:ascii="Arial" w:hAnsi="Arial" w:cs="Arial"/>
          <w:sz w:val="36"/>
          <w:szCs w:val="36"/>
          <w:u w:val="single"/>
        </w:rPr>
      </w:pPr>
    </w:p>
    <w:p w14:paraId="29150C46" w14:textId="75ED62E8" w:rsidR="00862519" w:rsidRPr="005A5D87" w:rsidRDefault="008F5B71">
      <w:pPr>
        <w:rPr>
          <w:rFonts w:ascii="Arial" w:hAnsi="Arial" w:cs="Arial"/>
          <w:sz w:val="36"/>
          <w:szCs w:val="36"/>
        </w:rPr>
      </w:pPr>
    </w:p>
    <w:sectPr w:rsidR="00862519" w:rsidRPr="005A5D87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CB"/>
    <w:rsid w:val="000532C9"/>
    <w:rsid w:val="000D7ACF"/>
    <w:rsid w:val="0022732F"/>
    <w:rsid w:val="00236E37"/>
    <w:rsid w:val="003C5D4B"/>
    <w:rsid w:val="00431E34"/>
    <w:rsid w:val="004813CB"/>
    <w:rsid w:val="0053463C"/>
    <w:rsid w:val="005574A1"/>
    <w:rsid w:val="005A5D87"/>
    <w:rsid w:val="005F0E2E"/>
    <w:rsid w:val="00604DDC"/>
    <w:rsid w:val="00634E86"/>
    <w:rsid w:val="00883444"/>
    <w:rsid w:val="00896BD1"/>
    <w:rsid w:val="008F5B71"/>
    <w:rsid w:val="009140B6"/>
    <w:rsid w:val="00970093"/>
    <w:rsid w:val="0098091C"/>
    <w:rsid w:val="00A71CE1"/>
    <w:rsid w:val="00AC77A1"/>
    <w:rsid w:val="00B349B1"/>
    <w:rsid w:val="00B41054"/>
    <w:rsid w:val="00B854E4"/>
    <w:rsid w:val="00BC2596"/>
    <w:rsid w:val="00BD55E2"/>
    <w:rsid w:val="00C730F0"/>
    <w:rsid w:val="00CA309E"/>
    <w:rsid w:val="00CB46D8"/>
    <w:rsid w:val="00CF2FCE"/>
    <w:rsid w:val="00D50137"/>
    <w:rsid w:val="00DF1C2F"/>
    <w:rsid w:val="00E25E54"/>
    <w:rsid w:val="00F46AFA"/>
    <w:rsid w:val="00F9177D"/>
    <w:rsid w:val="00FD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8D2B"/>
  <w15:chartTrackingRefBased/>
  <w15:docId w15:val="{B4F008B7-AEA6-49D1-A037-6B86D764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3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3CB"/>
    <w:pPr>
      <w:ind w:left="720"/>
      <w:contextualSpacing/>
    </w:pPr>
  </w:style>
  <w:style w:type="paragraph" w:styleId="NoSpacing">
    <w:name w:val="No Spacing"/>
    <w:uiPriority w:val="1"/>
    <w:qFormat/>
    <w:rsid w:val="004813C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96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B46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6D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17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17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9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D810464B</Template>
  <TotalTime>23</TotalTime>
  <Pages>3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9</cp:revision>
  <cp:lastPrinted>2021-11-17T14:06:00Z</cp:lastPrinted>
  <dcterms:created xsi:type="dcterms:W3CDTF">2021-11-17T13:42:00Z</dcterms:created>
  <dcterms:modified xsi:type="dcterms:W3CDTF">2021-11-17T14:06:00Z</dcterms:modified>
</cp:coreProperties>
</file>