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2A6795EF" w:rsidR="00473A99" w:rsidRPr="00344865" w:rsidRDefault="00473A99" w:rsidP="004A72A6">
      <w:pPr>
        <w:rPr>
          <w:rFonts w:ascii="XCCW Joined 7a" w:hAnsi="XCCW Joined 7a"/>
          <w:sz w:val="18"/>
          <w:u w:val="single"/>
        </w:rPr>
      </w:pPr>
    </w:p>
    <w:p w14:paraId="4CA755DE" w14:textId="4295EDA5" w:rsidR="00473A99" w:rsidRPr="00A26727" w:rsidRDefault="009D1720" w:rsidP="004A72A6">
      <w:pPr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 xml:space="preserve">Set </w:t>
      </w:r>
      <w:r w:rsidR="00473A99" w:rsidRPr="00A26727">
        <w:rPr>
          <w:rFonts w:ascii="XCCW Joined 7a" w:hAnsi="XCCW Joined 7a"/>
          <w:b/>
          <w:sz w:val="18"/>
          <w:u w:val="single"/>
        </w:rPr>
        <w:t>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3B1EBD">
        <w:rPr>
          <w:rFonts w:ascii="XCCW Joined 7a" w:hAnsi="XCCW Joined 7a"/>
          <w:b/>
          <w:sz w:val="18"/>
          <w:u w:val="single"/>
        </w:rPr>
        <w:t>Fri 3</w:t>
      </w:r>
      <w:r w:rsidR="003B1EBD" w:rsidRPr="003B1EBD">
        <w:rPr>
          <w:rFonts w:ascii="XCCW Joined 7a" w:hAnsi="XCCW Joined 7a"/>
          <w:b/>
          <w:sz w:val="18"/>
          <w:u w:val="single"/>
          <w:vertAlign w:val="superscript"/>
        </w:rPr>
        <w:t>rd</w:t>
      </w:r>
      <w:r w:rsidR="003B1EBD">
        <w:rPr>
          <w:rFonts w:ascii="XCCW Joined 7a" w:hAnsi="XCCW Joined 7a"/>
          <w:b/>
          <w:sz w:val="18"/>
          <w:u w:val="single"/>
        </w:rPr>
        <w:t xml:space="preserve">Dec </w:t>
      </w:r>
    </w:p>
    <w:p w14:paraId="4A96101F" w14:textId="67ED9CDB" w:rsidR="00473A99" w:rsidRPr="009957C5" w:rsidRDefault="003B1EBD" w:rsidP="00473A99">
      <w:pPr>
        <w:jc w:val="center"/>
        <w:rPr>
          <w:rFonts w:ascii="XCCW Joined 7a" w:hAnsi="XCCW Joined 7a"/>
          <w:sz w:val="24"/>
          <w:szCs w:val="24"/>
          <w:u w:val="single"/>
        </w:rPr>
      </w:pPr>
      <w:r w:rsidRPr="009957C5"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2BC47695">
                <wp:simplePos x="0" y="0"/>
                <wp:positionH relativeFrom="margin">
                  <wp:posOffset>2937510</wp:posOffset>
                </wp:positionH>
                <wp:positionV relativeFrom="paragraph">
                  <wp:posOffset>274320</wp:posOffset>
                </wp:positionV>
                <wp:extent cx="3514090" cy="1857375"/>
                <wp:effectExtent l="0" t="0" r="1016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090" cy="1857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1C0117" w14:textId="4A2BC117" w:rsidR="00AE235C" w:rsidRPr="003B1EBD" w:rsidRDefault="009957C5" w:rsidP="009957C5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</w:pPr>
                            <w:r w:rsidRPr="009957C5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Next week:</w:t>
                            </w:r>
                            <w:r w:rsidR="00AE235C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957C5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 xml:space="preserve">Advanced warning: </w:t>
                            </w:r>
                            <w:r w:rsidRPr="009957C5">
                              <w:rPr>
                                <w:rFonts w:ascii="CCW Cursive Writing 7" w:hAnsi="CCW Cursive Writing 7" w:cstheme="minorHAnsi"/>
                                <w:b/>
                                <w:sz w:val="16"/>
                                <w:szCs w:val="16"/>
                              </w:rPr>
                              <w:t>Christmas Celebration</w:t>
                            </w:r>
                            <w:proofErr w:type="gramStart"/>
                            <w:r w:rsidRPr="009957C5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>-  school</w:t>
                            </w:r>
                            <w:proofErr w:type="gramEnd"/>
                            <w:r w:rsidRPr="009957C5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 xml:space="preserve"> hall  9- 9.30 am. 2 adults per child welcome  -surname A-L </w:t>
                            </w:r>
                          </w:p>
                          <w:p w14:paraId="3E3FEA16" w14:textId="1A6296FD" w:rsidR="009957C5" w:rsidRDefault="009957C5" w:rsidP="009957C5">
                            <w:pP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</w:pPr>
                            <w:r w:rsidRPr="009957C5">
                              <w:rPr>
                                <w:rFonts w:ascii="CCW Cursive Writing 7" w:hAnsi="CCW Cursive Writing 7" w:cstheme="minorHAnsi"/>
                                <w:b/>
                                <w:sz w:val="16"/>
                                <w:szCs w:val="16"/>
                              </w:rPr>
                              <w:t>Christmas Celebration</w:t>
                            </w:r>
                            <w:proofErr w:type="gramStart"/>
                            <w:r w:rsidRPr="009957C5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>-  school</w:t>
                            </w:r>
                            <w:proofErr w:type="gramEnd"/>
                            <w:r w:rsidRPr="009957C5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 xml:space="preserve"> hall 2.15- 2.45 -surname M-Z</w:t>
                            </w:r>
                          </w:p>
                          <w:p w14:paraId="143FDF29" w14:textId="0B9B6920" w:rsidR="00AE235C" w:rsidRPr="003B1EBD" w:rsidRDefault="00AE235C" w:rsidP="009957C5">
                            <w:pPr>
                              <w:rPr>
                                <w:rFonts w:ascii="CCW Cursive Writing 7" w:hAnsi="CCW Cursive Writing 7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AE235C">
                              <w:rPr>
                                <w:rFonts w:ascii="CCW Cursive Writing 7" w:hAnsi="CCW Cursive Writing 7" w:cstheme="minorHAnsi"/>
                                <w:b/>
                                <w:sz w:val="16"/>
                                <w:szCs w:val="16"/>
                              </w:rPr>
                              <w:t>Please email me to say if you are coming and how many seats you need. Thank you</w:t>
                            </w:r>
                            <w:r>
                              <w:rPr>
                                <w:rFonts w:ascii="CCW Cursive Writing 7" w:hAnsi="CCW Cursive Writing 7" w:cstheme="minorHAnsi"/>
                                <w:b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48D16445" w14:textId="376B9909" w:rsidR="009957C5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5DAC676" w14:textId="77777777" w:rsidR="009957C5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48FE9CC1" w14:textId="266C3081" w:rsidR="000F5A7C" w:rsidRPr="003514E3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6809118" w14:textId="77777777" w:rsidR="00982E6B" w:rsidRPr="00982E6B" w:rsidRDefault="00982E6B" w:rsidP="00982E6B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BAD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1.3pt;margin-top:21.6pt;width:276.7pt;height:146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" fillcolor="white [3201]" strokeweight=".5pt">
                <v:textbox>
                  <w:txbxContent>
                    <w:p w14:paraId="311C0117" w14:textId="4A2BC117" w:rsidR="00AE235C" w:rsidRPr="003B1EBD" w:rsidRDefault="009957C5" w:rsidP="009957C5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</w:pPr>
                      <w:r w:rsidRPr="009957C5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Next week:</w:t>
                      </w:r>
                      <w:r w:rsidR="00AE235C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Pr="009957C5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 xml:space="preserve">Advanced warning: </w:t>
                      </w:r>
                      <w:r w:rsidRPr="009957C5">
                        <w:rPr>
                          <w:rFonts w:ascii="CCW Cursive Writing 7" w:hAnsi="CCW Cursive Writing 7" w:cstheme="minorHAnsi"/>
                          <w:b/>
                          <w:sz w:val="16"/>
                          <w:szCs w:val="16"/>
                        </w:rPr>
                        <w:t>Christmas Celebration</w:t>
                      </w:r>
                      <w:proofErr w:type="gramStart"/>
                      <w:r w:rsidRPr="009957C5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>-  school</w:t>
                      </w:r>
                      <w:proofErr w:type="gramEnd"/>
                      <w:r w:rsidRPr="009957C5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 xml:space="preserve"> hall  9- 9.30 am. 2 adults per child welcome  -surname A-L </w:t>
                      </w:r>
                    </w:p>
                    <w:p w14:paraId="3E3FEA16" w14:textId="1A6296FD" w:rsidR="009957C5" w:rsidRDefault="009957C5" w:rsidP="009957C5">
                      <w:pP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</w:pPr>
                      <w:r w:rsidRPr="009957C5">
                        <w:rPr>
                          <w:rFonts w:ascii="CCW Cursive Writing 7" w:hAnsi="CCW Cursive Writing 7" w:cstheme="minorHAnsi"/>
                          <w:b/>
                          <w:sz w:val="16"/>
                          <w:szCs w:val="16"/>
                        </w:rPr>
                        <w:t>Christmas Celebration</w:t>
                      </w:r>
                      <w:proofErr w:type="gramStart"/>
                      <w:r w:rsidRPr="009957C5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>-  school</w:t>
                      </w:r>
                      <w:proofErr w:type="gramEnd"/>
                      <w:r w:rsidRPr="009957C5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 xml:space="preserve"> hall 2.15- 2.45 -surname M-Z</w:t>
                      </w:r>
                    </w:p>
                    <w:p w14:paraId="143FDF29" w14:textId="0B9B6920" w:rsidR="00AE235C" w:rsidRPr="003B1EBD" w:rsidRDefault="00AE235C" w:rsidP="009957C5">
                      <w:pPr>
                        <w:rPr>
                          <w:rFonts w:ascii="CCW Cursive Writing 7" w:hAnsi="CCW Cursive Writing 7" w:cstheme="minorHAnsi"/>
                          <w:b/>
                          <w:sz w:val="16"/>
                          <w:szCs w:val="16"/>
                        </w:rPr>
                      </w:pPr>
                      <w:r w:rsidRPr="00AE235C">
                        <w:rPr>
                          <w:rFonts w:ascii="CCW Cursive Writing 7" w:hAnsi="CCW Cursive Writing 7" w:cstheme="minorHAnsi"/>
                          <w:b/>
                          <w:sz w:val="16"/>
                          <w:szCs w:val="16"/>
                        </w:rPr>
                        <w:t>Please email me to say if you are coming and how many seats you need. Thank you</w:t>
                      </w:r>
                      <w:r>
                        <w:rPr>
                          <w:rFonts w:ascii="CCW Cursive Writing 7" w:hAnsi="CCW Cursive Writing 7" w:cstheme="minorHAnsi"/>
                          <w:b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48D16445" w14:textId="376B9909" w:rsidR="009957C5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5DAC676" w14:textId="77777777" w:rsidR="009957C5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</w:p>
                    <w:p w14:paraId="48FE9CC1" w14:textId="266C3081" w:rsidR="000F5A7C" w:rsidRPr="003514E3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6809118" w14:textId="77777777" w:rsidR="00982E6B" w:rsidRPr="00982E6B" w:rsidRDefault="00982E6B" w:rsidP="00982E6B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957C5"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3A240713">
                <wp:simplePos x="0" y="0"/>
                <wp:positionH relativeFrom="column">
                  <wp:posOffset>-120015</wp:posOffset>
                </wp:positionH>
                <wp:positionV relativeFrom="paragraph">
                  <wp:posOffset>274320</wp:posOffset>
                </wp:positionV>
                <wp:extent cx="2973705" cy="1476375"/>
                <wp:effectExtent l="0" t="0" r="1714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705" cy="147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D0727D" w14:textId="42A34B95" w:rsidR="00982E6B" w:rsidRDefault="00473A99" w:rsidP="009238C6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14:paraId="40B77DF4" w14:textId="7FC7EF4C" w:rsidR="00473A99" w:rsidRDefault="003B1EBD" w:rsidP="003B1EB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567" w:hanging="425"/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3B1EBD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We have had assessment week </w:t>
                            </w:r>
                          </w:p>
                          <w:p w14:paraId="34342FC5" w14:textId="75F545CE" w:rsidR="003B1EBD" w:rsidRDefault="003B1EBD" w:rsidP="003B1EB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567" w:hanging="425"/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We continued looking at Banksy Art work </w:t>
                            </w:r>
                          </w:p>
                          <w:p w14:paraId="5D83F68E" w14:textId="108ECC61" w:rsidR="003B1EBD" w:rsidRPr="003B1EBD" w:rsidRDefault="003B1EBD" w:rsidP="003B1EB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567" w:hanging="425"/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We have been practising for our Christmas celebration</w:t>
                            </w:r>
                          </w:p>
                          <w:p w14:paraId="5A67E250" w14:textId="77777777" w:rsidR="00473A99" w:rsidRPr="00AE0E48" w:rsidRDefault="00473A99" w:rsidP="00473A99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ED3F6" id="Text Box 1" o:spid="_x0000_s1027" type="#_x0000_t202" style="position:absolute;left:0;text-align:left;margin-left:-9.45pt;margin-top:21.6pt;width:234.15pt;height:11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" fillcolor="white [3201]" strokeweight=".5pt">
                <v:textbox>
                  <w:txbxContent>
                    <w:p w14:paraId="64D0727D" w14:textId="42A34B95" w:rsidR="00982E6B" w:rsidRDefault="00473A99" w:rsidP="009238C6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14:paraId="40B77DF4" w14:textId="7FC7EF4C" w:rsidR="00473A99" w:rsidRDefault="003B1EBD" w:rsidP="003B1EB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567" w:hanging="425"/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3B1EBD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We have had assessment week </w:t>
                      </w:r>
                    </w:p>
                    <w:p w14:paraId="34342FC5" w14:textId="75F545CE" w:rsidR="003B1EBD" w:rsidRDefault="003B1EBD" w:rsidP="003B1EB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567" w:hanging="425"/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We continued looking at Banksy Art work </w:t>
                      </w:r>
                    </w:p>
                    <w:p w14:paraId="5D83F68E" w14:textId="108ECC61" w:rsidR="003B1EBD" w:rsidRPr="003B1EBD" w:rsidRDefault="003B1EBD" w:rsidP="003B1EB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567" w:hanging="425"/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We have been practising for our Christmas celebration</w:t>
                      </w:r>
                    </w:p>
                    <w:p w14:paraId="5A67E250" w14:textId="77777777" w:rsidR="00473A99" w:rsidRPr="00AE0E48" w:rsidRDefault="00473A99" w:rsidP="00473A99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3A99" w:rsidRPr="009957C5">
        <w:rPr>
          <w:rFonts w:ascii="XCCW Joined 7a" w:hAnsi="XCCW Joined 7a"/>
          <w:sz w:val="24"/>
          <w:szCs w:val="24"/>
          <w:u w:val="single"/>
        </w:rPr>
        <w:t>Homework due</w:t>
      </w:r>
      <w:r w:rsidR="009D1720" w:rsidRPr="009957C5">
        <w:rPr>
          <w:rFonts w:ascii="XCCW Joined 7a" w:hAnsi="XCCW Joined 7a"/>
          <w:sz w:val="24"/>
          <w:szCs w:val="24"/>
          <w:u w:val="single"/>
        </w:rPr>
        <w:t xml:space="preserve"> in by</w:t>
      </w:r>
      <w:r w:rsidR="00473A99" w:rsidRPr="009957C5">
        <w:rPr>
          <w:rFonts w:ascii="XCCW Joined 7a" w:hAnsi="XCCW Joined 7a"/>
          <w:sz w:val="24"/>
          <w:szCs w:val="24"/>
          <w:u w:val="single"/>
        </w:rPr>
        <w:t xml:space="preserve">: </w:t>
      </w:r>
      <w:r w:rsidR="00473A99" w:rsidRPr="009957C5">
        <w:rPr>
          <w:rFonts w:ascii="XCCW Joined 7a" w:hAnsi="XCCW Joined 7a"/>
          <w:b/>
          <w:sz w:val="24"/>
          <w:szCs w:val="24"/>
          <w:u w:val="single"/>
        </w:rPr>
        <w:t>Wednesday</w:t>
      </w:r>
      <w:r w:rsidR="00792E62" w:rsidRPr="009957C5">
        <w:rPr>
          <w:rFonts w:ascii="XCCW Joined 7a" w:hAnsi="XCCW Joined 7a"/>
          <w:b/>
          <w:sz w:val="24"/>
          <w:szCs w:val="24"/>
          <w:u w:val="single"/>
        </w:rPr>
        <w:t xml:space="preserve"> </w:t>
      </w:r>
      <w:r>
        <w:rPr>
          <w:rFonts w:ascii="XCCW Joined 7a" w:hAnsi="XCCW Joined 7a"/>
          <w:b/>
          <w:sz w:val="24"/>
          <w:szCs w:val="24"/>
          <w:u w:val="single"/>
        </w:rPr>
        <w:t>8</w:t>
      </w:r>
      <w:r w:rsidRPr="003B1EBD">
        <w:rPr>
          <w:rFonts w:ascii="XCCW Joined 7a" w:hAnsi="XCCW Joined 7a"/>
          <w:b/>
          <w:sz w:val="24"/>
          <w:szCs w:val="24"/>
          <w:u w:val="single"/>
          <w:vertAlign w:val="superscript"/>
        </w:rPr>
        <w:t>th</w:t>
      </w:r>
      <w:r>
        <w:rPr>
          <w:rFonts w:ascii="XCCW Joined 7a" w:hAnsi="XCCW Joined 7a"/>
          <w:b/>
          <w:sz w:val="24"/>
          <w:szCs w:val="24"/>
          <w:u w:val="single"/>
        </w:rPr>
        <w:t xml:space="preserve"> Dec </w:t>
      </w:r>
    </w:p>
    <w:p w14:paraId="79F5535E" w14:textId="5A997933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2CC3B6D9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6F1972DD" w14:textId="77777777" w:rsidR="00D57083" w:rsidRDefault="00D57083" w:rsidP="00473A99">
      <w:pPr>
        <w:pStyle w:val="NoSpacing"/>
        <w:rPr>
          <w:rFonts w:ascii="XCCW Joined 7a" w:hAnsi="XCCW Joined 7a"/>
          <w:b/>
          <w:sz w:val="16"/>
          <w:szCs w:val="16"/>
        </w:rPr>
      </w:pPr>
    </w:p>
    <w:p w14:paraId="29E03E47" w14:textId="44B6F9C9" w:rsidR="00473A99" w:rsidRPr="004A72A6" w:rsidRDefault="00473A99" w:rsidP="00473A99">
      <w:pPr>
        <w:pStyle w:val="NoSpacing"/>
        <w:rPr>
          <w:rFonts w:ascii="XCCW Joined 7a" w:hAnsi="XCCW Joined 7a"/>
          <w:sz w:val="20"/>
          <w:szCs w:val="16"/>
        </w:rPr>
      </w:pPr>
      <w:r w:rsidRPr="004A72A6">
        <w:rPr>
          <w:rFonts w:ascii="XCCW Joined 7a" w:hAnsi="XCCW Joined 7a"/>
          <w:b/>
          <w:sz w:val="20"/>
          <w:szCs w:val="16"/>
        </w:rPr>
        <w:t>At Home</w:t>
      </w:r>
      <w:r w:rsidRPr="004A72A6">
        <w:rPr>
          <w:rFonts w:ascii="XCCW Joined 7a" w:hAnsi="XCCW Joined 7a" w:cs="Times New Roman"/>
          <w:b/>
          <w:sz w:val="20"/>
          <w:szCs w:val="16"/>
        </w:rPr>
        <w:t>…</w:t>
      </w:r>
      <w:r w:rsidRPr="004A72A6">
        <w:rPr>
          <w:rFonts w:ascii="XCCW Joined 7a" w:hAnsi="XCCW Joined 7a"/>
          <w:sz w:val="20"/>
          <w:szCs w:val="16"/>
        </w:rPr>
        <w:t xml:space="preserve"> </w:t>
      </w:r>
      <w:r w:rsidR="009957C5" w:rsidRPr="004A72A6">
        <w:rPr>
          <w:rFonts w:ascii="XCCW Joined 7a" w:hAnsi="XCCW Joined 7a"/>
          <w:b/>
          <w:sz w:val="20"/>
          <w:szCs w:val="16"/>
        </w:rPr>
        <w:t xml:space="preserve">please </w:t>
      </w:r>
      <w:r w:rsidR="003B1EBD" w:rsidRPr="004A72A6">
        <w:rPr>
          <w:rFonts w:ascii="XCCW Joined 7a" w:hAnsi="XCCW Joined 7a"/>
          <w:b/>
          <w:sz w:val="20"/>
          <w:szCs w:val="16"/>
        </w:rPr>
        <w:t>practise</w:t>
      </w:r>
      <w:r w:rsidR="009957C5" w:rsidRPr="004A72A6">
        <w:rPr>
          <w:rFonts w:ascii="XCCW Joined 7a" w:hAnsi="XCCW Joined 7a"/>
          <w:b/>
          <w:sz w:val="20"/>
          <w:szCs w:val="16"/>
        </w:rPr>
        <w:t xml:space="preserve"> your words for our Christmas celebration!</w:t>
      </w:r>
      <w:r w:rsidR="009957C5" w:rsidRPr="004A72A6">
        <w:rPr>
          <w:rFonts w:ascii="XCCW Joined 7a" w:hAnsi="XCCW Joined 7a"/>
          <w:sz w:val="20"/>
          <w:szCs w:val="16"/>
        </w:rPr>
        <w:t xml:space="preserve"> </w:t>
      </w:r>
      <w:r w:rsidR="003B1EBD" w:rsidRPr="004A72A6">
        <w:rPr>
          <w:rFonts w:ascii="XCCW Joined 7a" w:hAnsi="XCCW Joined 7a"/>
          <w:sz w:val="20"/>
          <w:szCs w:val="16"/>
        </w:rPr>
        <w:t>Have you sorted your costume? Please bring in by Weds 8</w:t>
      </w:r>
      <w:r w:rsidR="003B1EBD" w:rsidRPr="004A72A6">
        <w:rPr>
          <w:rFonts w:ascii="XCCW Joined 7a" w:hAnsi="XCCW Joined 7a"/>
          <w:sz w:val="20"/>
          <w:szCs w:val="16"/>
          <w:vertAlign w:val="superscript"/>
        </w:rPr>
        <w:t>th</w:t>
      </w:r>
      <w:r w:rsidR="003B1EBD" w:rsidRPr="004A72A6">
        <w:rPr>
          <w:rFonts w:ascii="XCCW Joined 7a" w:hAnsi="XCCW Joined 7a"/>
          <w:sz w:val="20"/>
          <w:szCs w:val="16"/>
        </w:rPr>
        <w:t xml:space="preserve"> December if you are wearing a costume. No costume- wear Christmas jumpers! </w:t>
      </w:r>
    </w:p>
    <w:p w14:paraId="1AC20249" w14:textId="77777777" w:rsidR="003C6F36" w:rsidRPr="004A72A6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16"/>
          <w:u w:val="single"/>
          <w:lang w:eastAsia="en-GB"/>
        </w:rPr>
      </w:pPr>
    </w:p>
    <w:p w14:paraId="1FDE71DB" w14:textId="77777777" w:rsidR="00473A99" w:rsidRPr="004A72A6" w:rsidRDefault="00473A99" w:rsidP="00473A99">
      <w:pPr>
        <w:pStyle w:val="NoSpacing"/>
        <w:rPr>
          <w:rFonts w:ascii="XCCW Joined 7a" w:hAnsi="XCCW Joined 7a"/>
          <w:b/>
          <w:noProof/>
          <w:sz w:val="20"/>
          <w:szCs w:val="16"/>
          <w:u w:val="single"/>
          <w:lang w:eastAsia="en-GB"/>
        </w:rPr>
      </w:pPr>
      <w:r w:rsidRPr="004A72A6">
        <w:rPr>
          <w:rFonts w:ascii="XCCW Joined 7a" w:hAnsi="XCCW Joined 7a"/>
          <w:b/>
          <w:noProof/>
          <w:sz w:val="20"/>
          <w:szCs w:val="16"/>
          <w:u w:val="single"/>
          <w:lang w:eastAsia="en-GB"/>
        </w:rPr>
        <w:t>Reading:</w:t>
      </w:r>
    </w:p>
    <w:p w14:paraId="33C28F0A" w14:textId="55B1F421" w:rsidR="00473A99" w:rsidRPr="004A72A6" w:rsidRDefault="00473A99" w:rsidP="00473A99">
      <w:pPr>
        <w:pStyle w:val="NoSpacing"/>
        <w:rPr>
          <w:rFonts w:ascii="XCCW Joined 7a" w:hAnsi="XCCW Joined 7a"/>
          <w:noProof/>
          <w:sz w:val="20"/>
          <w:szCs w:val="16"/>
          <w:lang w:eastAsia="en-GB"/>
        </w:rPr>
      </w:pPr>
      <w:r w:rsidRPr="004A72A6">
        <w:rPr>
          <w:rFonts w:ascii="XCCW Joined 7a" w:hAnsi="XCCW Joined 7a"/>
          <w:noProof/>
          <w:sz w:val="20"/>
          <w:szCs w:val="16"/>
          <w:lang w:eastAsia="en-GB"/>
        </w:rPr>
        <w:t>It is also important that you</w:t>
      </w:r>
      <w:r w:rsidR="009957C5" w:rsidRPr="004A72A6">
        <w:rPr>
          <w:rFonts w:ascii="XCCW Joined 7a" w:hAnsi="XCCW Joined 7a"/>
          <w:noProof/>
          <w:sz w:val="20"/>
          <w:szCs w:val="16"/>
          <w:lang w:eastAsia="en-GB"/>
        </w:rPr>
        <w:t xml:space="preserve"> </w:t>
      </w:r>
      <w:r w:rsidRPr="004A72A6">
        <w:rPr>
          <w:rFonts w:ascii="XCCW Joined 7a" w:hAnsi="XCCW Joined 7a"/>
          <w:noProof/>
          <w:sz w:val="20"/>
          <w:szCs w:val="16"/>
          <w:lang w:eastAsia="en-GB"/>
        </w:rPr>
        <w:t>read frequently throughout the week</w:t>
      </w:r>
      <w:r w:rsidR="00A43E6A" w:rsidRPr="004A72A6">
        <w:rPr>
          <w:rFonts w:ascii="XCCW Joined 7a" w:hAnsi="XCCW Joined 7a"/>
          <w:noProof/>
          <w:sz w:val="20"/>
          <w:szCs w:val="16"/>
          <w:lang w:eastAsia="en-GB"/>
        </w:rPr>
        <w:t>- at least three times</w:t>
      </w:r>
      <w:r w:rsidRPr="004A72A6">
        <w:rPr>
          <w:rFonts w:ascii="XCCW Joined 7a" w:hAnsi="XCCW Joined 7a"/>
          <w:noProof/>
          <w:sz w:val="20"/>
          <w:szCs w:val="16"/>
          <w:lang w:eastAsia="en-GB"/>
        </w:rPr>
        <w:t>.</w:t>
      </w:r>
      <w:r w:rsidR="009957C5" w:rsidRPr="004A72A6">
        <w:rPr>
          <w:rFonts w:ascii="XCCW Joined 7a" w:hAnsi="XCCW Joined 7a"/>
          <w:noProof/>
          <w:sz w:val="20"/>
          <w:szCs w:val="16"/>
          <w:lang w:eastAsia="en-GB"/>
        </w:rPr>
        <w:t xml:space="preserve"> Please record in your reading </w:t>
      </w:r>
      <w:r w:rsidR="00A43E6A" w:rsidRPr="004A72A6">
        <w:rPr>
          <w:rFonts w:ascii="XCCW Joined 7a" w:hAnsi="XCCW Joined 7a"/>
          <w:noProof/>
          <w:sz w:val="20"/>
          <w:szCs w:val="16"/>
          <w:lang w:eastAsia="en-GB"/>
        </w:rPr>
        <w:t>record.</w:t>
      </w:r>
    </w:p>
    <w:p w14:paraId="49F63A1D" w14:textId="77777777" w:rsidR="003C6F36" w:rsidRPr="004A72A6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16"/>
          <w:u w:val="single"/>
          <w:lang w:eastAsia="en-GB"/>
        </w:rPr>
      </w:pPr>
    </w:p>
    <w:p w14:paraId="52160FC5" w14:textId="6521423B" w:rsidR="00A43E6A" w:rsidRPr="004A72A6" w:rsidRDefault="00473A99" w:rsidP="003B1EBD">
      <w:pPr>
        <w:jc w:val="center"/>
        <w:rPr>
          <w:rFonts w:ascii="XCCW Joined 7a" w:hAnsi="XCCW Joined 7a"/>
          <w:szCs w:val="18"/>
        </w:rPr>
      </w:pPr>
      <w:r w:rsidRPr="004A72A6">
        <w:rPr>
          <w:rFonts w:ascii="XCCW Joined 7a" w:hAnsi="XCCW Joined 7a"/>
          <w:b/>
          <w:noProof/>
          <w:sz w:val="20"/>
          <w:szCs w:val="16"/>
          <w:u w:val="single"/>
          <w:lang w:eastAsia="en-GB"/>
        </w:rPr>
        <w:t>Spellings:</w:t>
      </w:r>
      <w:r w:rsidR="00A43E6A" w:rsidRPr="004A72A6">
        <w:rPr>
          <w:rFonts w:ascii="XCCW Joined 7a" w:hAnsi="XCCW Joined 7a"/>
          <w:b/>
          <w:noProof/>
          <w:sz w:val="20"/>
          <w:szCs w:val="16"/>
          <w:u w:val="single"/>
          <w:lang w:eastAsia="en-GB"/>
        </w:rPr>
        <w:t xml:space="preserve"> Week </w:t>
      </w:r>
      <w:r w:rsidR="003B1EBD" w:rsidRPr="004A72A6">
        <w:rPr>
          <w:rFonts w:ascii="XCCW Joined 7a" w:hAnsi="XCCW Joined 7a"/>
          <w:b/>
          <w:noProof/>
          <w:sz w:val="20"/>
          <w:szCs w:val="16"/>
          <w:u w:val="single"/>
          <w:lang w:eastAsia="en-GB"/>
        </w:rPr>
        <w:t>6</w:t>
      </w:r>
      <w:r w:rsidR="00A43E6A" w:rsidRPr="004A72A6">
        <w:rPr>
          <w:rFonts w:ascii="XCCW Joined 7a" w:hAnsi="XCCW Joined 7a"/>
          <w:b/>
          <w:noProof/>
          <w:sz w:val="20"/>
          <w:szCs w:val="16"/>
          <w:u w:val="single"/>
          <w:lang w:eastAsia="en-GB"/>
        </w:rPr>
        <w:t xml:space="preserve"> </w:t>
      </w:r>
      <w:r w:rsidRPr="004A72A6">
        <w:rPr>
          <w:rFonts w:ascii="XCCW Joined 7a" w:hAnsi="XCCW Joined 7a"/>
          <w:noProof/>
          <w:sz w:val="20"/>
          <w:szCs w:val="16"/>
          <w:lang w:eastAsia="en-GB"/>
        </w:rPr>
        <w:t>Children should practise the following spellings in their homework book</w:t>
      </w:r>
      <w:r w:rsidR="004A6761" w:rsidRPr="004A72A6">
        <w:rPr>
          <w:rFonts w:ascii="XCCW Joined 7a" w:hAnsi="XCCW Joined 7a"/>
          <w:noProof/>
          <w:sz w:val="20"/>
          <w:szCs w:val="16"/>
          <w:lang w:eastAsia="en-GB"/>
        </w:rPr>
        <w:t>-</w:t>
      </w:r>
      <w:r w:rsidR="00570A6A" w:rsidRPr="004A72A6">
        <w:rPr>
          <w:rFonts w:ascii="XCCW Joined 7a" w:hAnsi="XCCW Joined 7a"/>
          <w:noProof/>
          <w:sz w:val="20"/>
          <w:szCs w:val="16"/>
          <w:lang w:eastAsia="en-GB"/>
        </w:rPr>
        <w:t xml:space="preserve"> </w:t>
      </w:r>
      <w:proofErr w:type="gramStart"/>
      <w:r w:rsidR="00A43E6A" w:rsidRPr="004A72A6">
        <w:rPr>
          <w:rFonts w:ascii="XCCW Joined 7a" w:hAnsi="XCCW Joined 7a"/>
          <w:szCs w:val="18"/>
        </w:rPr>
        <w:t>Autumn  2</w:t>
      </w:r>
      <w:proofErr w:type="gramEnd"/>
      <w:r w:rsidR="00A43E6A" w:rsidRPr="004A72A6">
        <w:rPr>
          <w:rFonts w:ascii="XCCW Joined 7a" w:hAnsi="XCCW Joined 7a"/>
          <w:szCs w:val="18"/>
        </w:rPr>
        <w:t xml:space="preserve">  </w:t>
      </w:r>
      <w:proofErr w:type="spellStart"/>
      <w:r w:rsidR="00A43E6A" w:rsidRPr="004A72A6">
        <w:rPr>
          <w:rFonts w:ascii="XCCW Joined 7a" w:hAnsi="XCCW Joined 7a"/>
          <w:szCs w:val="18"/>
        </w:rPr>
        <w:t>Wk</w:t>
      </w:r>
      <w:proofErr w:type="spellEnd"/>
      <w:r w:rsidR="00A43E6A" w:rsidRPr="004A72A6">
        <w:rPr>
          <w:rFonts w:ascii="XCCW Joined 7a" w:hAnsi="XCCW Joined 7a"/>
          <w:szCs w:val="18"/>
        </w:rPr>
        <w:t xml:space="preserve"> </w:t>
      </w:r>
      <w:r w:rsidR="003B1EBD" w:rsidRPr="004A72A6">
        <w:rPr>
          <w:rFonts w:ascii="XCCW Joined 7a" w:hAnsi="XCCW Joined 7a"/>
          <w:szCs w:val="18"/>
        </w:rPr>
        <w:t xml:space="preserve">6 Year 6 Bronze spelling passport words -at least half a page please! </w:t>
      </w:r>
    </w:p>
    <w:p w14:paraId="33A612EF" w14:textId="77777777" w:rsidR="00A43E6A" w:rsidRPr="004A72A6" w:rsidRDefault="00A43E6A" w:rsidP="00A43E6A">
      <w:pPr>
        <w:framePr w:wrap="auto" w:hAnchor="text" w:x="1526"/>
        <w:jc w:val="center"/>
        <w:rPr>
          <w:rFonts w:ascii="XCCW Joined 7a" w:hAnsi="XCCW Joined 7a"/>
          <w:szCs w:val="18"/>
        </w:rPr>
      </w:pPr>
    </w:p>
    <w:p w14:paraId="79F60DDE" w14:textId="77777777" w:rsidR="00663275" w:rsidRPr="004A72A6" w:rsidRDefault="00663275" w:rsidP="00663275">
      <w:pPr>
        <w:pStyle w:val="NoSpacing"/>
        <w:rPr>
          <w:rFonts w:ascii="XCCW Joined 7a" w:hAnsi="XCCW Joined 7a"/>
          <w:b/>
          <w:noProof/>
          <w:sz w:val="20"/>
          <w:szCs w:val="16"/>
          <w:lang w:eastAsia="en-GB"/>
        </w:rPr>
      </w:pPr>
    </w:p>
    <w:p w14:paraId="751BB0F6" w14:textId="4260BAFD" w:rsidR="00214823" w:rsidRPr="004A72A6" w:rsidRDefault="00663275" w:rsidP="00663275">
      <w:pPr>
        <w:pStyle w:val="NoSpacing"/>
        <w:rPr>
          <w:rFonts w:ascii="XCCW Joined 7a" w:hAnsi="XCCW Joined 7a"/>
          <w:b/>
          <w:noProof/>
          <w:sz w:val="20"/>
          <w:szCs w:val="16"/>
          <w:lang w:eastAsia="en-GB"/>
        </w:rPr>
      </w:pPr>
      <w:r w:rsidRPr="004A72A6">
        <w:rPr>
          <w:rFonts w:ascii="XCCW Joined 7a" w:hAnsi="XCCW Joined 7a"/>
          <w:b/>
          <w:noProof/>
          <w:sz w:val="20"/>
          <w:szCs w:val="16"/>
          <w:lang w:eastAsia="en-GB"/>
        </w:rPr>
        <w:t>*IDL children- please do at least 15 minutes of IDL practise – English and Maths! *</w:t>
      </w:r>
    </w:p>
    <w:p w14:paraId="533B4FB8" w14:textId="4682A79C" w:rsidR="00570A6A" w:rsidRPr="004A72A6" w:rsidRDefault="00570A6A" w:rsidP="00570A6A">
      <w:pPr>
        <w:pStyle w:val="NoSpacing"/>
        <w:rPr>
          <w:rFonts w:ascii="XCCW Joined 7a" w:hAnsi="XCCW Joined 7a"/>
          <w:noProof/>
          <w:sz w:val="20"/>
          <w:szCs w:val="16"/>
          <w:lang w:eastAsia="en-GB"/>
        </w:rPr>
      </w:pPr>
    </w:p>
    <w:p w14:paraId="5C000EDD" w14:textId="4F523110" w:rsidR="003B1EBD" w:rsidRPr="004A72A6" w:rsidRDefault="003B1EBD" w:rsidP="001C5862">
      <w:pPr>
        <w:pStyle w:val="NoSpacing"/>
        <w:rPr>
          <w:rFonts w:ascii="XCCW Joined 7a" w:hAnsi="XCCW Joined 7a"/>
          <w:b/>
          <w:noProof/>
          <w:lang w:eastAsia="en-GB"/>
        </w:rPr>
      </w:pPr>
      <w:r w:rsidRPr="004A72A6">
        <w:rPr>
          <w:rFonts w:ascii="XCCW Joined 7a" w:hAnsi="XCCW Joined 7a"/>
          <w:b/>
          <w:noProof/>
          <w:lang w:eastAsia="en-GB"/>
        </w:rPr>
        <w:t xml:space="preserve">R.E whole school homework- </w:t>
      </w:r>
      <w:r w:rsidRPr="004A72A6">
        <w:rPr>
          <w:rFonts w:ascii="XCCW Joined 7a" w:hAnsi="XCCW Joined 7a"/>
          <w:noProof/>
          <w:lang w:eastAsia="en-GB"/>
        </w:rPr>
        <w:t>Share the light (see separate sheet)</w:t>
      </w:r>
      <w:r w:rsidRPr="004A72A6">
        <w:rPr>
          <w:rFonts w:ascii="XCCW Joined 7a" w:hAnsi="XCCW Joined 7a"/>
          <w:b/>
          <w:noProof/>
          <w:lang w:eastAsia="en-GB"/>
        </w:rPr>
        <w:t xml:space="preserve"> </w:t>
      </w:r>
    </w:p>
    <w:p w14:paraId="595762E8" w14:textId="3D59BC4E" w:rsidR="00036075" w:rsidRPr="004A72A6" w:rsidRDefault="00036075" w:rsidP="001C5862">
      <w:pPr>
        <w:pStyle w:val="NoSpacing"/>
        <w:rPr>
          <w:rFonts w:ascii="XCCW Joined 7a" w:hAnsi="XCCW Joined 7a"/>
          <w:noProof/>
          <w:lang w:eastAsia="en-GB"/>
        </w:rPr>
      </w:pPr>
    </w:p>
    <w:p w14:paraId="3699DEDE" w14:textId="21F5A4DE" w:rsidR="003A3A88" w:rsidRPr="004A72A6" w:rsidRDefault="00E15A2E" w:rsidP="001C5862">
      <w:pPr>
        <w:pStyle w:val="NoSpacing"/>
        <w:rPr>
          <w:rFonts w:ascii="XCCW Joined 7a" w:hAnsi="XCCW Joined 7a"/>
          <w:noProof/>
          <w:lang w:eastAsia="en-GB"/>
        </w:rPr>
      </w:pPr>
      <w:r w:rsidRPr="004A72A6">
        <w:rPr>
          <w:rFonts w:ascii="XCCW Joined 7a" w:hAnsi="XCCW Joined 7a"/>
          <w:b/>
          <w:noProof/>
          <w:lang w:eastAsia="en-GB"/>
        </w:rPr>
        <w:t xml:space="preserve">Maths- </w:t>
      </w:r>
      <w:r w:rsidR="003B1EBD" w:rsidRPr="004A72A6">
        <w:rPr>
          <w:rFonts w:ascii="XCCW Joined 7a" w:hAnsi="XCCW Joined 7a"/>
          <w:noProof/>
          <w:lang w:eastAsia="en-GB"/>
        </w:rPr>
        <w:t xml:space="preserve">Purple Mash Dividers game- please choose a hard level! </w:t>
      </w:r>
    </w:p>
    <w:p w14:paraId="26308E8C" w14:textId="09FF33BA" w:rsidR="00663275" w:rsidRDefault="00663275" w:rsidP="001C5862">
      <w:pPr>
        <w:pStyle w:val="NoSpacing"/>
        <w:rPr>
          <w:rFonts w:ascii="XCCW Joined 7a" w:hAnsi="XCCW Joined 7a"/>
          <w:b/>
          <w:noProof/>
          <w:sz w:val="18"/>
          <w:lang w:eastAsia="en-GB"/>
        </w:rPr>
      </w:pPr>
    </w:p>
    <w:p w14:paraId="1E70224A" w14:textId="77777777" w:rsidR="00A43E6A" w:rsidRDefault="00A43E6A" w:rsidP="001C5862">
      <w:pPr>
        <w:pStyle w:val="NoSpacing"/>
        <w:rPr>
          <w:rFonts w:ascii="XCCW Joined 7a" w:hAnsi="XCCW Joined 7a"/>
          <w:b/>
          <w:noProof/>
          <w:sz w:val="18"/>
          <w:lang w:eastAsia="en-GB"/>
        </w:rPr>
      </w:pPr>
    </w:p>
    <w:p w14:paraId="040EB58D" w14:textId="77777777" w:rsidR="00473A99" w:rsidRPr="00AE0E48" w:rsidRDefault="00473A99" w:rsidP="00473A99">
      <w:pPr>
        <w:rPr>
          <w:rFonts w:ascii="CCW Cursive Writing 7" w:hAnsi="CCW Cursive Writing 7"/>
          <w:sz w:val="18"/>
          <w:u w:val="single"/>
        </w:rPr>
      </w:pPr>
    </w:p>
    <w:p w14:paraId="4357958C" w14:textId="77777777" w:rsidR="00473A99" w:rsidRPr="00AE0E48" w:rsidRDefault="00473A99" w:rsidP="00473A99">
      <w:pPr>
        <w:rPr>
          <w:rFonts w:ascii="CCW Cursive Writing 7" w:hAnsi="CCW Cursive Writing 7"/>
          <w:sz w:val="18"/>
          <w:u w:val="single"/>
        </w:rPr>
      </w:pPr>
    </w:p>
    <w:p w14:paraId="121105F6" w14:textId="77777777" w:rsidR="00473A99" w:rsidRPr="00AE0E48" w:rsidRDefault="00473A99" w:rsidP="00473A99">
      <w:pPr>
        <w:rPr>
          <w:rFonts w:ascii="CCW Cursive Writing 7" w:hAnsi="CCW Cursive Writing 7"/>
          <w:sz w:val="18"/>
        </w:rPr>
      </w:pPr>
    </w:p>
    <w:p w14:paraId="321E69A3" w14:textId="77777777" w:rsidR="00473A99" w:rsidRDefault="00473A99" w:rsidP="00473A99"/>
    <w:p w14:paraId="53C75FB1" w14:textId="77777777" w:rsidR="00473A99" w:rsidRDefault="00473A99" w:rsidP="00473A99"/>
    <w:p w14:paraId="22AEDC19" w14:textId="77777777" w:rsidR="00473A99" w:rsidRDefault="00473A99" w:rsidP="00473A99"/>
    <w:p w14:paraId="293E79E9" w14:textId="77777777" w:rsidR="00473A99" w:rsidRDefault="00473A99" w:rsidP="00473A99"/>
    <w:p w14:paraId="5CD7966A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3788A3" w14:textId="22E6BBA2" w:rsidR="00473A99" w:rsidRDefault="00473A99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72F1637" w14:textId="77777777" w:rsidR="002D2733" w:rsidRPr="00AE0E48" w:rsidRDefault="002D2733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228B610" w14:textId="77777777" w:rsidR="002D2733" w:rsidRPr="00344865" w:rsidRDefault="002D2733" w:rsidP="002D2733">
      <w:pPr>
        <w:pStyle w:val="NoSpacing"/>
        <w:rPr>
          <w:rFonts w:ascii="XCCW Joined 7a" w:hAnsi="XCCW Joined 7a"/>
          <w:b/>
          <w:noProof/>
          <w:sz w:val="18"/>
          <w:u w:val="single"/>
          <w:lang w:eastAsia="en-GB"/>
        </w:rPr>
      </w:pPr>
    </w:p>
    <w:p w14:paraId="3E5E72EA" w14:textId="77777777" w:rsidR="00F71633" w:rsidRPr="00B13455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9EDE890" w14:textId="77777777" w:rsidR="00B13455" w:rsidRPr="00B13455" w:rsidRDefault="00B13455" w:rsidP="00B13455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proofErr w:type="gramStart"/>
      <w:r w:rsidRPr="00B13455">
        <w:rPr>
          <w:rFonts w:ascii="Arial" w:hAnsi="Arial" w:cs="Arial"/>
          <w:b/>
          <w:sz w:val="36"/>
          <w:szCs w:val="36"/>
          <w:u w:val="single"/>
        </w:rPr>
        <w:t>Set :</w:t>
      </w:r>
      <w:proofErr w:type="gramEnd"/>
      <w:r w:rsidRPr="00B13455">
        <w:rPr>
          <w:rFonts w:ascii="Arial" w:hAnsi="Arial" w:cs="Arial"/>
          <w:b/>
          <w:sz w:val="36"/>
          <w:szCs w:val="36"/>
          <w:u w:val="single"/>
        </w:rPr>
        <w:t xml:space="preserve"> Fri 3</w:t>
      </w:r>
      <w:r w:rsidRPr="00B13455">
        <w:rPr>
          <w:rFonts w:ascii="Arial" w:hAnsi="Arial" w:cs="Arial"/>
          <w:b/>
          <w:sz w:val="36"/>
          <w:szCs w:val="36"/>
          <w:u w:val="single"/>
          <w:vertAlign w:val="superscript"/>
        </w:rPr>
        <w:t>rd</w:t>
      </w:r>
      <w:r w:rsidRPr="00B13455">
        <w:rPr>
          <w:rFonts w:ascii="Arial" w:hAnsi="Arial" w:cs="Arial"/>
          <w:b/>
          <w:sz w:val="36"/>
          <w:szCs w:val="36"/>
          <w:u w:val="single"/>
        </w:rPr>
        <w:t xml:space="preserve"> Dec </w:t>
      </w:r>
    </w:p>
    <w:p w14:paraId="1294081D" w14:textId="3D881D69" w:rsidR="00B13455" w:rsidRDefault="00B13455" w:rsidP="00B13455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B13455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EFCA3C" wp14:editId="2C3BC757">
                <wp:simplePos x="0" y="0"/>
                <wp:positionH relativeFrom="margin">
                  <wp:align>right</wp:align>
                </wp:positionH>
                <wp:positionV relativeFrom="paragraph">
                  <wp:posOffset>273685</wp:posOffset>
                </wp:positionV>
                <wp:extent cx="6791325" cy="147637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1325" cy="147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656F09" w14:textId="77777777" w:rsidR="00B13455" w:rsidRPr="00B13455" w:rsidRDefault="00B13455" w:rsidP="00B13455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B13455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This week…</w:t>
                            </w:r>
                          </w:p>
                          <w:p w14:paraId="75619C49" w14:textId="77777777" w:rsidR="00B13455" w:rsidRPr="00B13455" w:rsidRDefault="00B13455" w:rsidP="00B1345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567" w:hanging="425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B13455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We have had assessment week </w:t>
                            </w:r>
                          </w:p>
                          <w:p w14:paraId="3CB58B90" w14:textId="77777777" w:rsidR="00B13455" w:rsidRPr="00B13455" w:rsidRDefault="00B13455" w:rsidP="00B1345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567" w:hanging="425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B13455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We continued looking at Banksy Art work </w:t>
                            </w:r>
                          </w:p>
                          <w:p w14:paraId="1BB7F4A6" w14:textId="77777777" w:rsidR="00B13455" w:rsidRPr="00B13455" w:rsidRDefault="00B13455" w:rsidP="00B1345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567" w:hanging="425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B13455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We have been practising for our Christmas celebration</w:t>
                            </w:r>
                          </w:p>
                          <w:p w14:paraId="7B3135E7" w14:textId="77777777" w:rsidR="00B13455" w:rsidRPr="00AE0E48" w:rsidRDefault="00B13455" w:rsidP="00B13455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FCA3C" id="Text Box 8" o:spid="_x0000_s1028" type="#_x0000_t202" style="position:absolute;left:0;text-align:left;margin-left:483.55pt;margin-top:21.55pt;width:534.75pt;height:116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" fillcolor="white [3201]" strokeweight=".5pt">
                <v:textbox>
                  <w:txbxContent>
                    <w:p w14:paraId="53656F09" w14:textId="77777777" w:rsidR="00B13455" w:rsidRPr="00B13455" w:rsidRDefault="00B13455" w:rsidP="00B13455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B13455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This week…</w:t>
                      </w:r>
                    </w:p>
                    <w:p w14:paraId="75619C49" w14:textId="77777777" w:rsidR="00B13455" w:rsidRPr="00B13455" w:rsidRDefault="00B13455" w:rsidP="00B1345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567" w:hanging="425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B13455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We have had assessment week </w:t>
                      </w:r>
                    </w:p>
                    <w:p w14:paraId="3CB58B90" w14:textId="77777777" w:rsidR="00B13455" w:rsidRPr="00B13455" w:rsidRDefault="00B13455" w:rsidP="00B1345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567" w:hanging="425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B13455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We continued looking at Banksy Art work </w:t>
                      </w:r>
                    </w:p>
                    <w:p w14:paraId="1BB7F4A6" w14:textId="77777777" w:rsidR="00B13455" w:rsidRPr="00B13455" w:rsidRDefault="00B13455" w:rsidP="00B1345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567" w:hanging="425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B13455">
                        <w:rPr>
                          <w:rFonts w:ascii="Arial" w:hAnsi="Arial" w:cs="Arial"/>
                          <w:sz w:val="36"/>
                          <w:szCs w:val="36"/>
                        </w:rPr>
                        <w:t>We have been practising for our Christmas celebration</w:t>
                      </w:r>
                    </w:p>
                    <w:p w14:paraId="7B3135E7" w14:textId="77777777" w:rsidR="00B13455" w:rsidRPr="00AE0E48" w:rsidRDefault="00B13455" w:rsidP="00B13455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3455">
        <w:rPr>
          <w:rFonts w:ascii="Arial" w:hAnsi="Arial" w:cs="Arial"/>
          <w:sz w:val="36"/>
          <w:szCs w:val="36"/>
          <w:u w:val="single"/>
        </w:rPr>
        <w:t xml:space="preserve">Homework due in by: </w:t>
      </w:r>
      <w:r w:rsidRPr="00B13455">
        <w:rPr>
          <w:rFonts w:ascii="Arial" w:hAnsi="Arial" w:cs="Arial"/>
          <w:b/>
          <w:sz w:val="36"/>
          <w:szCs w:val="36"/>
          <w:u w:val="single"/>
        </w:rPr>
        <w:t>Wednesday 8</w:t>
      </w:r>
      <w:r w:rsidRPr="00B13455">
        <w:rPr>
          <w:rFonts w:ascii="Arial" w:hAnsi="Arial" w:cs="Arial"/>
          <w:b/>
          <w:sz w:val="36"/>
          <w:szCs w:val="36"/>
          <w:u w:val="single"/>
          <w:vertAlign w:val="superscript"/>
        </w:rPr>
        <w:t>th</w:t>
      </w:r>
      <w:r w:rsidRPr="00B13455">
        <w:rPr>
          <w:rFonts w:ascii="Arial" w:hAnsi="Arial" w:cs="Arial"/>
          <w:b/>
          <w:sz w:val="36"/>
          <w:szCs w:val="36"/>
          <w:u w:val="single"/>
        </w:rPr>
        <w:t xml:space="preserve"> Dec</w:t>
      </w:r>
    </w:p>
    <w:p w14:paraId="0322781B" w14:textId="77777777" w:rsidR="00B13455" w:rsidRDefault="00B13455" w:rsidP="00B13455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14:paraId="51F4D412" w14:textId="70C2E00A" w:rsidR="00B13455" w:rsidRDefault="00B13455" w:rsidP="00B13455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14:paraId="26FFA9B7" w14:textId="003E2B8E" w:rsidR="00B13455" w:rsidRPr="00B13455" w:rsidRDefault="00B13455" w:rsidP="00B13455">
      <w:pPr>
        <w:jc w:val="center"/>
        <w:rPr>
          <w:rFonts w:ascii="Arial" w:hAnsi="Arial" w:cs="Arial"/>
          <w:sz w:val="36"/>
          <w:szCs w:val="36"/>
          <w:u w:val="single"/>
        </w:rPr>
      </w:pPr>
      <w:r w:rsidRPr="00B13455">
        <w:rPr>
          <w:rFonts w:ascii="Arial" w:hAnsi="Arial" w:cs="Arial"/>
          <w:b/>
          <w:sz w:val="36"/>
          <w:szCs w:val="36"/>
          <w:u w:val="single"/>
        </w:rPr>
        <w:t xml:space="preserve"> </w:t>
      </w:r>
    </w:p>
    <w:p w14:paraId="391E9D4F" w14:textId="29DD213C" w:rsidR="00B13455" w:rsidRPr="00B13455" w:rsidRDefault="00B13455" w:rsidP="00B13455">
      <w:pPr>
        <w:jc w:val="center"/>
        <w:rPr>
          <w:rFonts w:ascii="Arial" w:hAnsi="Arial" w:cs="Arial"/>
          <w:sz w:val="36"/>
          <w:szCs w:val="36"/>
          <w:u w:val="single"/>
        </w:rPr>
      </w:pPr>
      <w:r w:rsidRPr="00B13455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0EAF4C" wp14:editId="3A26D724">
                <wp:simplePos x="0" y="0"/>
                <wp:positionH relativeFrom="margin">
                  <wp:align>right</wp:align>
                </wp:positionH>
                <wp:positionV relativeFrom="paragraph">
                  <wp:posOffset>204470</wp:posOffset>
                </wp:positionV>
                <wp:extent cx="6762750" cy="185737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0" cy="1857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115969" w14:textId="7F18436F" w:rsidR="00B13455" w:rsidRPr="00F97431" w:rsidRDefault="00B13455" w:rsidP="00B13455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B13455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Next week: Advanced war</w:t>
                            </w:r>
                            <w:bookmarkStart w:id="0" w:name="_GoBack"/>
                            <w:bookmarkEnd w:id="0"/>
                            <w:r w:rsidRPr="00B13455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ning: Christmas Celebration</w:t>
                            </w:r>
                            <w:proofErr w:type="gramStart"/>
                            <w:r w:rsidRPr="00B13455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-  school</w:t>
                            </w:r>
                            <w:proofErr w:type="gramEnd"/>
                            <w:r w:rsidRPr="00B13455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hall  9- 9.30 am. 2 adults per child welcome  -surname A-L </w:t>
                            </w:r>
                            <w:r w:rsidRPr="00B13455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Christmas Celebration</w:t>
                            </w:r>
                            <w:r w:rsidRPr="00B13455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-  school hall 2.15- 2.45 -surname M-Z</w:t>
                            </w:r>
                          </w:p>
                          <w:p w14:paraId="199FC825" w14:textId="77777777" w:rsidR="00B13455" w:rsidRPr="00B13455" w:rsidRDefault="00B13455" w:rsidP="00B13455">
                            <w:pPr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B13455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 xml:space="preserve">Please email me to say if you are coming and how many seats you need. Thank you. </w:t>
                            </w:r>
                          </w:p>
                          <w:p w14:paraId="21CDF35B" w14:textId="77777777" w:rsidR="00B13455" w:rsidRPr="00B13455" w:rsidRDefault="00B13455" w:rsidP="00B13455">
                            <w:pPr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</w:pPr>
                            <w:r w:rsidRPr="00B13455">
                              <w:rPr>
                                <w:rFonts w:ascii="Arial" w:hAnsi="Arial" w:cs="Arial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74FDC192" w14:textId="77777777" w:rsidR="00B13455" w:rsidRDefault="00B13455" w:rsidP="00B1345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45F8043C" w14:textId="77777777" w:rsidR="00B13455" w:rsidRPr="003514E3" w:rsidRDefault="00B13455" w:rsidP="00B1345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6C757EC" w14:textId="77777777" w:rsidR="00B13455" w:rsidRPr="00982E6B" w:rsidRDefault="00B13455" w:rsidP="00B13455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3884E8AE" w14:textId="77777777" w:rsidR="00B13455" w:rsidRPr="00EA00E8" w:rsidRDefault="00B13455" w:rsidP="00B13455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DDF1CEC" w14:textId="77777777" w:rsidR="00B13455" w:rsidRPr="00EA00E8" w:rsidRDefault="00B13455" w:rsidP="00B13455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EAF4C" id="Text Box 7" o:spid="_x0000_s1029" type="#_x0000_t202" style="position:absolute;left:0;text-align:left;margin-left:481.3pt;margin-top:16.1pt;width:532.5pt;height:146.2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" fillcolor="white [3201]" strokeweight=".5pt">
                <v:textbox>
                  <w:txbxContent>
                    <w:p w14:paraId="29115969" w14:textId="7F18436F" w:rsidR="00B13455" w:rsidRPr="00F97431" w:rsidRDefault="00B13455" w:rsidP="00B13455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B13455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Next week: Advanced war</w:t>
                      </w:r>
                      <w:bookmarkStart w:id="1" w:name="_GoBack"/>
                      <w:bookmarkEnd w:id="1"/>
                      <w:r w:rsidRPr="00B13455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ning: Christmas Celebration</w:t>
                      </w:r>
                      <w:proofErr w:type="gramStart"/>
                      <w:r w:rsidRPr="00B13455">
                        <w:rPr>
                          <w:rFonts w:ascii="Arial" w:hAnsi="Arial" w:cs="Arial"/>
                          <w:sz w:val="36"/>
                          <w:szCs w:val="36"/>
                        </w:rPr>
                        <w:t>-  school</w:t>
                      </w:r>
                      <w:proofErr w:type="gramEnd"/>
                      <w:r w:rsidRPr="00B13455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hall  9- 9.30 am. 2 adults per child welcome  -surname A-L </w:t>
                      </w:r>
                      <w:r w:rsidRPr="00B13455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Christmas Celebration</w:t>
                      </w:r>
                      <w:r w:rsidRPr="00B13455">
                        <w:rPr>
                          <w:rFonts w:ascii="Arial" w:hAnsi="Arial" w:cs="Arial"/>
                          <w:sz w:val="36"/>
                          <w:szCs w:val="36"/>
                        </w:rPr>
                        <w:t>-  school hall 2.15- 2.45 -surname M-Z</w:t>
                      </w:r>
                    </w:p>
                    <w:p w14:paraId="199FC825" w14:textId="77777777" w:rsidR="00B13455" w:rsidRPr="00B13455" w:rsidRDefault="00B13455" w:rsidP="00B13455">
                      <w:pPr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B13455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 xml:space="preserve">Please email me to say if you are coming and how many seats you need. Thank you. </w:t>
                      </w:r>
                    </w:p>
                    <w:p w14:paraId="21CDF35B" w14:textId="77777777" w:rsidR="00B13455" w:rsidRPr="00B13455" w:rsidRDefault="00B13455" w:rsidP="00B13455">
                      <w:pPr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</w:pPr>
                      <w:r w:rsidRPr="00B13455">
                        <w:rPr>
                          <w:rFonts w:ascii="Arial" w:hAnsi="Arial" w:cs="Arial"/>
                          <w:bCs/>
                          <w:sz w:val="36"/>
                          <w:szCs w:val="36"/>
                        </w:rPr>
                        <w:t xml:space="preserve"> </w:t>
                      </w:r>
                    </w:p>
                    <w:p w14:paraId="74FDC192" w14:textId="77777777" w:rsidR="00B13455" w:rsidRDefault="00B13455" w:rsidP="00B1345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</w:p>
                    <w:p w14:paraId="45F8043C" w14:textId="77777777" w:rsidR="00B13455" w:rsidRPr="003514E3" w:rsidRDefault="00B13455" w:rsidP="00B1345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6C757EC" w14:textId="77777777" w:rsidR="00B13455" w:rsidRPr="00982E6B" w:rsidRDefault="00B13455" w:rsidP="00B13455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3884E8AE" w14:textId="77777777" w:rsidR="00B13455" w:rsidRPr="00EA00E8" w:rsidRDefault="00B13455" w:rsidP="00B13455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DDF1CEC" w14:textId="77777777" w:rsidR="00B13455" w:rsidRPr="00EA00E8" w:rsidRDefault="00B13455" w:rsidP="00B13455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685B2A5" w14:textId="2350B757" w:rsidR="00B13455" w:rsidRDefault="00B13455" w:rsidP="00B13455">
      <w:pPr>
        <w:rPr>
          <w:rFonts w:ascii="Arial" w:hAnsi="Arial" w:cs="Arial"/>
          <w:sz w:val="36"/>
          <w:szCs w:val="36"/>
        </w:rPr>
      </w:pPr>
    </w:p>
    <w:p w14:paraId="6A965573" w14:textId="24591C9B" w:rsidR="00B13455" w:rsidRDefault="00B13455" w:rsidP="00B13455">
      <w:pPr>
        <w:rPr>
          <w:rFonts w:ascii="Arial" w:hAnsi="Arial" w:cs="Arial"/>
          <w:sz w:val="36"/>
          <w:szCs w:val="36"/>
        </w:rPr>
      </w:pPr>
    </w:p>
    <w:p w14:paraId="09AB3B81" w14:textId="09168B80" w:rsidR="00B13455" w:rsidRDefault="00B13455" w:rsidP="00B13455">
      <w:pPr>
        <w:rPr>
          <w:rFonts w:ascii="Arial" w:hAnsi="Arial" w:cs="Arial"/>
          <w:sz w:val="36"/>
          <w:szCs w:val="36"/>
        </w:rPr>
      </w:pPr>
    </w:p>
    <w:p w14:paraId="1351E615" w14:textId="77777777" w:rsidR="00F97431" w:rsidRDefault="00F97431" w:rsidP="00F97431">
      <w:pPr>
        <w:pStyle w:val="NoSpacing"/>
        <w:rPr>
          <w:rFonts w:ascii="Arial" w:hAnsi="Arial" w:cs="Arial"/>
          <w:sz w:val="36"/>
          <w:szCs w:val="36"/>
        </w:rPr>
      </w:pPr>
    </w:p>
    <w:p w14:paraId="050D7507" w14:textId="77777777" w:rsidR="00F97431" w:rsidRDefault="00F97431" w:rsidP="00F97431">
      <w:pPr>
        <w:pStyle w:val="NoSpacing"/>
        <w:rPr>
          <w:rFonts w:ascii="Arial" w:hAnsi="Arial" w:cs="Arial"/>
          <w:b/>
          <w:sz w:val="36"/>
          <w:szCs w:val="36"/>
        </w:rPr>
      </w:pPr>
    </w:p>
    <w:p w14:paraId="1C76065F" w14:textId="47F45FD6" w:rsidR="00B13455" w:rsidRPr="00B13455" w:rsidRDefault="00B13455" w:rsidP="00F97431">
      <w:pPr>
        <w:pStyle w:val="NoSpacing"/>
        <w:rPr>
          <w:rFonts w:ascii="Arial" w:hAnsi="Arial" w:cs="Arial"/>
          <w:sz w:val="36"/>
          <w:szCs w:val="36"/>
        </w:rPr>
      </w:pPr>
      <w:r w:rsidRPr="00B13455">
        <w:rPr>
          <w:rFonts w:ascii="Arial" w:hAnsi="Arial" w:cs="Arial"/>
          <w:b/>
          <w:sz w:val="36"/>
          <w:szCs w:val="36"/>
        </w:rPr>
        <w:t>At Home…</w:t>
      </w:r>
      <w:r w:rsidRPr="00B13455">
        <w:rPr>
          <w:rFonts w:ascii="Arial" w:hAnsi="Arial" w:cs="Arial"/>
          <w:sz w:val="36"/>
          <w:szCs w:val="36"/>
        </w:rPr>
        <w:t xml:space="preserve"> </w:t>
      </w:r>
      <w:r w:rsidRPr="00B13455">
        <w:rPr>
          <w:rFonts w:ascii="Arial" w:hAnsi="Arial" w:cs="Arial"/>
          <w:b/>
          <w:sz w:val="36"/>
          <w:szCs w:val="36"/>
        </w:rPr>
        <w:t>please practise your words for our Christmas celebration!</w:t>
      </w:r>
      <w:r w:rsidRPr="00B13455">
        <w:rPr>
          <w:rFonts w:ascii="Arial" w:hAnsi="Arial" w:cs="Arial"/>
          <w:sz w:val="36"/>
          <w:szCs w:val="36"/>
        </w:rPr>
        <w:t xml:space="preserve"> Have you sorted your costume? Please bring in by Weds 8</w:t>
      </w:r>
      <w:r w:rsidRPr="00B13455">
        <w:rPr>
          <w:rFonts w:ascii="Arial" w:hAnsi="Arial" w:cs="Arial"/>
          <w:sz w:val="36"/>
          <w:szCs w:val="36"/>
          <w:vertAlign w:val="superscript"/>
        </w:rPr>
        <w:t>th</w:t>
      </w:r>
      <w:r w:rsidRPr="00B13455">
        <w:rPr>
          <w:rFonts w:ascii="Arial" w:hAnsi="Arial" w:cs="Arial"/>
          <w:sz w:val="36"/>
          <w:szCs w:val="36"/>
        </w:rPr>
        <w:t xml:space="preserve"> December if you are wearing a costume. No costume- wear Christmas jumpers! </w:t>
      </w:r>
    </w:p>
    <w:p w14:paraId="76DF3882" w14:textId="77777777" w:rsidR="00B13455" w:rsidRPr="00B13455" w:rsidRDefault="00B13455" w:rsidP="00B13455">
      <w:pPr>
        <w:pStyle w:val="NoSpacing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6C87D6CC" w14:textId="77777777" w:rsidR="00B13455" w:rsidRPr="00B13455" w:rsidRDefault="00B13455" w:rsidP="00F97431">
      <w:pPr>
        <w:pStyle w:val="NoSpacing"/>
        <w:ind w:left="-284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  <w:r w:rsidRPr="00B13455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>Reading:</w:t>
      </w:r>
    </w:p>
    <w:p w14:paraId="32484ED0" w14:textId="77777777" w:rsidR="00B13455" w:rsidRPr="00B13455" w:rsidRDefault="00B13455" w:rsidP="00F97431">
      <w:pPr>
        <w:pStyle w:val="NoSpacing"/>
        <w:ind w:left="-284"/>
        <w:rPr>
          <w:rFonts w:ascii="Arial" w:hAnsi="Arial" w:cs="Arial"/>
          <w:noProof/>
          <w:sz w:val="36"/>
          <w:szCs w:val="36"/>
          <w:lang w:eastAsia="en-GB"/>
        </w:rPr>
      </w:pPr>
      <w:r w:rsidRPr="00B13455">
        <w:rPr>
          <w:rFonts w:ascii="Arial" w:hAnsi="Arial" w:cs="Arial"/>
          <w:noProof/>
          <w:sz w:val="36"/>
          <w:szCs w:val="36"/>
          <w:lang w:eastAsia="en-GB"/>
        </w:rPr>
        <w:t>It is also important that you read frequently throughout the week- at least three times. Please record in your reading record.</w:t>
      </w:r>
    </w:p>
    <w:p w14:paraId="6C62D6B4" w14:textId="77777777" w:rsidR="00F97431" w:rsidRDefault="00F97431" w:rsidP="00F97431">
      <w:pPr>
        <w:ind w:left="-284"/>
        <w:rPr>
          <w:rFonts w:ascii="Arial" w:hAnsi="Arial" w:cs="Arial"/>
          <w:b/>
          <w:noProof/>
          <w:sz w:val="36"/>
          <w:szCs w:val="36"/>
          <w:u w:val="single"/>
          <w:lang w:eastAsia="en-GB"/>
        </w:rPr>
      </w:pPr>
    </w:p>
    <w:p w14:paraId="121945BF" w14:textId="06A46928" w:rsidR="00B13455" w:rsidRPr="00B13455" w:rsidRDefault="00B13455" w:rsidP="00F97431">
      <w:pPr>
        <w:ind w:left="-284"/>
        <w:rPr>
          <w:rFonts w:ascii="Arial" w:hAnsi="Arial" w:cs="Arial"/>
          <w:sz w:val="36"/>
          <w:szCs w:val="36"/>
        </w:rPr>
      </w:pPr>
      <w:r w:rsidRPr="00B13455">
        <w:rPr>
          <w:rFonts w:ascii="Arial" w:hAnsi="Arial" w:cs="Arial"/>
          <w:b/>
          <w:noProof/>
          <w:sz w:val="36"/>
          <w:szCs w:val="36"/>
          <w:u w:val="single"/>
          <w:lang w:eastAsia="en-GB"/>
        </w:rPr>
        <w:t xml:space="preserve">Spellings: Week 6 </w:t>
      </w:r>
      <w:r w:rsidRPr="00B13455">
        <w:rPr>
          <w:rFonts w:ascii="Arial" w:hAnsi="Arial" w:cs="Arial"/>
          <w:noProof/>
          <w:sz w:val="36"/>
          <w:szCs w:val="36"/>
          <w:lang w:eastAsia="en-GB"/>
        </w:rPr>
        <w:t xml:space="preserve">Children should practise the following spellings in their homework book- </w:t>
      </w:r>
      <w:proofErr w:type="gramStart"/>
      <w:r w:rsidRPr="00B13455">
        <w:rPr>
          <w:rFonts w:ascii="Arial" w:hAnsi="Arial" w:cs="Arial"/>
          <w:sz w:val="36"/>
          <w:szCs w:val="36"/>
        </w:rPr>
        <w:t>Autumn  2</w:t>
      </w:r>
      <w:proofErr w:type="gramEnd"/>
      <w:r w:rsidRPr="00B13455">
        <w:rPr>
          <w:rFonts w:ascii="Arial" w:hAnsi="Arial" w:cs="Arial"/>
          <w:sz w:val="36"/>
          <w:szCs w:val="36"/>
        </w:rPr>
        <w:t xml:space="preserve">  </w:t>
      </w:r>
      <w:proofErr w:type="spellStart"/>
      <w:r w:rsidRPr="00B13455">
        <w:rPr>
          <w:rFonts w:ascii="Arial" w:hAnsi="Arial" w:cs="Arial"/>
          <w:sz w:val="36"/>
          <w:szCs w:val="36"/>
        </w:rPr>
        <w:t>Wk</w:t>
      </w:r>
      <w:proofErr w:type="spellEnd"/>
      <w:r w:rsidRPr="00B13455">
        <w:rPr>
          <w:rFonts w:ascii="Arial" w:hAnsi="Arial" w:cs="Arial"/>
          <w:sz w:val="36"/>
          <w:szCs w:val="36"/>
        </w:rPr>
        <w:t xml:space="preserve"> 6 Year 6 Bronze spelling passport words -at least half a page please! </w:t>
      </w:r>
    </w:p>
    <w:p w14:paraId="6E9572FF" w14:textId="77777777" w:rsidR="00B13455" w:rsidRPr="00B13455" w:rsidRDefault="00B13455" w:rsidP="00F97431">
      <w:pPr>
        <w:framePr w:wrap="auto" w:hAnchor="text" w:x="1526"/>
        <w:ind w:left="-284"/>
        <w:jc w:val="center"/>
        <w:rPr>
          <w:rFonts w:ascii="Arial" w:hAnsi="Arial" w:cs="Arial"/>
          <w:sz w:val="36"/>
          <w:szCs w:val="36"/>
        </w:rPr>
      </w:pPr>
    </w:p>
    <w:p w14:paraId="4A4CAC4F" w14:textId="77777777" w:rsidR="00B13455" w:rsidRPr="00B13455" w:rsidRDefault="00B13455" w:rsidP="00F97431">
      <w:pPr>
        <w:pStyle w:val="NoSpacing"/>
        <w:ind w:left="-284"/>
        <w:rPr>
          <w:rFonts w:ascii="Arial" w:hAnsi="Arial" w:cs="Arial"/>
          <w:b/>
          <w:noProof/>
          <w:sz w:val="36"/>
          <w:szCs w:val="36"/>
          <w:lang w:eastAsia="en-GB"/>
        </w:rPr>
      </w:pPr>
      <w:r w:rsidRPr="00B13455">
        <w:rPr>
          <w:rFonts w:ascii="Arial" w:hAnsi="Arial" w:cs="Arial"/>
          <w:b/>
          <w:noProof/>
          <w:sz w:val="36"/>
          <w:szCs w:val="36"/>
          <w:lang w:eastAsia="en-GB"/>
        </w:rPr>
        <w:t>*IDL children- please do at least 15 minutes of IDL practise – English and Maths! *</w:t>
      </w:r>
    </w:p>
    <w:p w14:paraId="2796DB0E" w14:textId="77777777" w:rsidR="00F97431" w:rsidRDefault="00F97431" w:rsidP="00F97431">
      <w:pPr>
        <w:pStyle w:val="NoSpacing"/>
        <w:ind w:left="-284"/>
        <w:rPr>
          <w:rFonts w:ascii="Arial" w:hAnsi="Arial" w:cs="Arial"/>
          <w:noProof/>
          <w:sz w:val="36"/>
          <w:szCs w:val="36"/>
          <w:lang w:eastAsia="en-GB"/>
        </w:rPr>
      </w:pPr>
    </w:p>
    <w:p w14:paraId="60859188" w14:textId="3ECBB2CB" w:rsidR="00B13455" w:rsidRPr="00B13455" w:rsidRDefault="00B13455" w:rsidP="00F97431">
      <w:pPr>
        <w:pStyle w:val="NoSpacing"/>
        <w:ind w:left="-284"/>
        <w:rPr>
          <w:rFonts w:ascii="Arial" w:hAnsi="Arial" w:cs="Arial"/>
          <w:b/>
          <w:noProof/>
          <w:sz w:val="36"/>
          <w:szCs w:val="36"/>
          <w:lang w:eastAsia="en-GB"/>
        </w:rPr>
      </w:pPr>
      <w:r w:rsidRPr="00B13455">
        <w:rPr>
          <w:rFonts w:ascii="Arial" w:hAnsi="Arial" w:cs="Arial"/>
          <w:b/>
          <w:noProof/>
          <w:sz w:val="36"/>
          <w:szCs w:val="36"/>
          <w:lang w:eastAsia="en-GB"/>
        </w:rPr>
        <w:t xml:space="preserve">R.E whole school homework- </w:t>
      </w:r>
      <w:r w:rsidRPr="00B13455">
        <w:rPr>
          <w:rFonts w:ascii="Arial" w:hAnsi="Arial" w:cs="Arial"/>
          <w:noProof/>
          <w:sz w:val="36"/>
          <w:szCs w:val="36"/>
          <w:lang w:eastAsia="en-GB"/>
        </w:rPr>
        <w:t>Share the light (see separate sheet)</w:t>
      </w:r>
      <w:r w:rsidRPr="00B13455">
        <w:rPr>
          <w:rFonts w:ascii="Arial" w:hAnsi="Arial" w:cs="Arial"/>
          <w:b/>
          <w:noProof/>
          <w:sz w:val="36"/>
          <w:szCs w:val="36"/>
          <w:lang w:eastAsia="en-GB"/>
        </w:rPr>
        <w:t xml:space="preserve"> </w:t>
      </w:r>
    </w:p>
    <w:p w14:paraId="7F2CE9BE" w14:textId="77777777" w:rsidR="00B13455" w:rsidRPr="00B13455" w:rsidRDefault="00B13455" w:rsidP="00F97431">
      <w:pPr>
        <w:pStyle w:val="NoSpacing"/>
        <w:ind w:left="-284"/>
        <w:rPr>
          <w:rFonts w:ascii="Arial" w:hAnsi="Arial" w:cs="Arial"/>
          <w:noProof/>
          <w:sz w:val="36"/>
          <w:szCs w:val="36"/>
          <w:lang w:eastAsia="en-GB"/>
        </w:rPr>
      </w:pPr>
    </w:p>
    <w:p w14:paraId="791007F8" w14:textId="77777777" w:rsidR="00B13455" w:rsidRPr="00B13455" w:rsidRDefault="00B13455" w:rsidP="00F97431">
      <w:pPr>
        <w:pStyle w:val="NoSpacing"/>
        <w:ind w:left="-284"/>
        <w:rPr>
          <w:rFonts w:ascii="Arial" w:hAnsi="Arial" w:cs="Arial"/>
          <w:noProof/>
          <w:sz w:val="36"/>
          <w:szCs w:val="36"/>
          <w:lang w:eastAsia="en-GB"/>
        </w:rPr>
      </w:pPr>
      <w:r w:rsidRPr="00B13455">
        <w:rPr>
          <w:rFonts w:ascii="Arial" w:hAnsi="Arial" w:cs="Arial"/>
          <w:b/>
          <w:noProof/>
          <w:sz w:val="36"/>
          <w:szCs w:val="36"/>
          <w:lang w:eastAsia="en-GB"/>
        </w:rPr>
        <w:t xml:space="preserve">Maths- </w:t>
      </w:r>
      <w:r w:rsidRPr="00B13455">
        <w:rPr>
          <w:rFonts w:ascii="Arial" w:hAnsi="Arial" w:cs="Arial"/>
          <w:noProof/>
          <w:sz w:val="36"/>
          <w:szCs w:val="36"/>
          <w:lang w:eastAsia="en-GB"/>
        </w:rPr>
        <w:t xml:space="preserve">Purple Mash Dividers game- please choose a hard level! </w:t>
      </w:r>
    </w:p>
    <w:p w14:paraId="59B6CE16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72087F4D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5DFF4FF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B945CB7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57081FA4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7C0CC032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6ADF5B29" w14:textId="77777777" w:rsidR="009F140C" w:rsidRPr="00F71633" w:rsidRDefault="009F140C" w:rsidP="00F71633">
      <w:pPr>
        <w:pStyle w:val="NoSpacing"/>
        <w:rPr>
          <w:rFonts w:ascii="Arial" w:hAnsi="Arial" w:cs="Arial"/>
          <w:noProof/>
          <w:sz w:val="36"/>
          <w:szCs w:val="36"/>
          <w:lang w:eastAsia="en-GB"/>
        </w:rPr>
      </w:pPr>
    </w:p>
    <w:p w14:paraId="4C81D1E5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2B5E219F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553CAC06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13A0452A" w14:textId="77777777" w:rsidR="00473A99" w:rsidRDefault="00473A99" w:rsidP="00473A99"/>
    <w:p w14:paraId="068A0DB7" w14:textId="77777777" w:rsidR="00473A99" w:rsidRDefault="00473A99" w:rsidP="00473A99"/>
    <w:p w14:paraId="793CD475" w14:textId="77777777" w:rsidR="00862519" w:rsidRDefault="000B0AD0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51F29"/>
    <w:multiLevelType w:val="hybridMultilevel"/>
    <w:tmpl w:val="5E0C6F0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36075"/>
    <w:rsid w:val="00085015"/>
    <w:rsid w:val="000C2B16"/>
    <w:rsid w:val="000E070D"/>
    <w:rsid w:val="000F5A7C"/>
    <w:rsid w:val="00104283"/>
    <w:rsid w:val="00127368"/>
    <w:rsid w:val="00127AC4"/>
    <w:rsid w:val="00156391"/>
    <w:rsid w:val="001A692B"/>
    <w:rsid w:val="001C5862"/>
    <w:rsid w:val="00214823"/>
    <w:rsid w:val="0022732F"/>
    <w:rsid w:val="00253B48"/>
    <w:rsid w:val="00295454"/>
    <w:rsid w:val="002D2733"/>
    <w:rsid w:val="00337A84"/>
    <w:rsid w:val="00344865"/>
    <w:rsid w:val="003514E3"/>
    <w:rsid w:val="003A3A88"/>
    <w:rsid w:val="003A433F"/>
    <w:rsid w:val="003B0215"/>
    <w:rsid w:val="003B1EBD"/>
    <w:rsid w:val="003C6F36"/>
    <w:rsid w:val="003E7C20"/>
    <w:rsid w:val="003F1680"/>
    <w:rsid w:val="00473A99"/>
    <w:rsid w:val="004A6761"/>
    <w:rsid w:val="004A72A6"/>
    <w:rsid w:val="004B0623"/>
    <w:rsid w:val="004F52C7"/>
    <w:rsid w:val="00506BBE"/>
    <w:rsid w:val="00552CD6"/>
    <w:rsid w:val="00570A6A"/>
    <w:rsid w:val="00580ED9"/>
    <w:rsid w:val="005F6723"/>
    <w:rsid w:val="0064105E"/>
    <w:rsid w:val="00641CBA"/>
    <w:rsid w:val="006420C3"/>
    <w:rsid w:val="00652E02"/>
    <w:rsid w:val="00663275"/>
    <w:rsid w:val="00665254"/>
    <w:rsid w:val="006759B5"/>
    <w:rsid w:val="00792E62"/>
    <w:rsid w:val="007A5A23"/>
    <w:rsid w:val="007B486D"/>
    <w:rsid w:val="00813EFF"/>
    <w:rsid w:val="00842CDC"/>
    <w:rsid w:val="0084740A"/>
    <w:rsid w:val="00854D21"/>
    <w:rsid w:val="008672D0"/>
    <w:rsid w:val="00875F34"/>
    <w:rsid w:val="008B1E0B"/>
    <w:rsid w:val="008E639D"/>
    <w:rsid w:val="009230E7"/>
    <w:rsid w:val="009238C6"/>
    <w:rsid w:val="00982E6B"/>
    <w:rsid w:val="009957C5"/>
    <w:rsid w:val="00996E39"/>
    <w:rsid w:val="009B0BD2"/>
    <w:rsid w:val="009B0F1D"/>
    <w:rsid w:val="009D1720"/>
    <w:rsid w:val="009D7A01"/>
    <w:rsid w:val="009F140C"/>
    <w:rsid w:val="00A03C6F"/>
    <w:rsid w:val="00A1037B"/>
    <w:rsid w:val="00A23BCC"/>
    <w:rsid w:val="00A26727"/>
    <w:rsid w:val="00A43E6A"/>
    <w:rsid w:val="00A742FB"/>
    <w:rsid w:val="00A86E77"/>
    <w:rsid w:val="00A87159"/>
    <w:rsid w:val="00AB3213"/>
    <w:rsid w:val="00AE235C"/>
    <w:rsid w:val="00B00B53"/>
    <w:rsid w:val="00B13455"/>
    <w:rsid w:val="00B36FAD"/>
    <w:rsid w:val="00B52F78"/>
    <w:rsid w:val="00B909C4"/>
    <w:rsid w:val="00BA44B4"/>
    <w:rsid w:val="00BA59F6"/>
    <w:rsid w:val="00C03684"/>
    <w:rsid w:val="00C16580"/>
    <w:rsid w:val="00C23238"/>
    <w:rsid w:val="00C3052B"/>
    <w:rsid w:val="00C40568"/>
    <w:rsid w:val="00C6566C"/>
    <w:rsid w:val="00C86B00"/>
    <w:rsid w:val="00CA6453"/>
    <w:rsid w:val="00D04191"/>
    <w:rsid w:val="00D3274B"/>
    <w:rsid w:val="00D57083"/>
    <w:rsid w:val="00DA4A63"/>
    <w:rsid w:val="00DC1033"/>
    <w:rsid w:val="00DD545E"/>
    <w:rsid w:val="00DF1C2F"/>
    <w:rsid w:val="00DF7E33"/>
    <w:rsid w:val="00E15A2E"/>
    <w:rsid w:val="00E26F9B"/>
    <w:rsid w:val="00F04ABD"/>
    <w:rsid w:val="00F323F2"/>
    <w:rsid w:val="00F71633"/>
    <w:rsid w:val="00F90152"/>
    <w:rsid w:val="00F97431"/>
    <w:rsid w:val="00FC7BED"/>
    <w:rsid w:val="00FD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43E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3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85E0DB90</Template>
  <TotalTime>18</TotalTime>
  <Pages>3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6</cp:revision>
  <cp:lastPrinted>2021-12-01T16:53:00Z</cp:lastPrinted>
  <dcterms:created xsi:type="dcterms:W3CDTF">2021-11-30T12:19:00Z</dcterms:created>
  <dcterms:modified xsi:type="dcterms:W3CDTF">2021-12-01T17:07:00Z</dcterms:modified>
</cp:coreProperties>
</file>