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3C248EB1" w:rsidR="00BC007C" w:rsidRPr="00344397" w:rsidRDefault="0055453E" w:rsidP="00BC007C">
      <w:pPr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079AB2A5">
                <wp:simplePos x="0" y="0"/>
                <wp:positionH relativeFrom="margin">
                  <wp:posOffset>-233916</wp:posOffset>
                </wp:positionH>
                <wp:positionV relativeFrom="paragraph">
                  <wp:posOffset>350874</wp:posOffset>
                </wp:positionV>
                <wp:extent cx="6794204" cy="962025"/>
                <wp:effectExtent l="0" t="0" r="26035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4204" cy="962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4557DE" w14:textId="77777777" w:rsidR="00BB3716" w:rsidRPr="00344397" w:rsidRDefault="00BB3716" w:rsidP="00BB3716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This week…</w:t>
                            </w:r>
                          </w:p>
                          <w:p w14:paraId="3E1B7716" w14:textId="77777777" w:rsidR="00745ACA" w:rsidRDefault="001B2466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have been revising </w:t>
                            </w:r>
                            <w:r w:rsidR="00745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area and perimeter in Maths</w:t>
                            </w:r>
                          </w:p>
                          <w:p w14:paraId="1E7CA492" w14:textId="104111E5" w:rsidR="00BB3716" w:rsidRPr="00344397" w:rsidRDefault="00745ACA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We enjoyed our Easter service and Easter egg hunt!</w:t>
                            </w:r>
                            <w:r w:rsidR="00C36D69" w:rsidRPr="00344397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18.4pt;margin-top:27.65pt;width:535pt;height:75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" fillcolor="white [3201]" strokeweight=".5pt">
                <v:textbox>
                  <w:txbxContent>
                    <w:p w14:paraId="234557DE" w14:textId="77777777" w:rsidR="00BB3716" w:rsidRPr="00344397" w:rsidRDefault="00BB3716" w:rsidP="00BB3716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This week…</w:t>
                      </w:r>
                    </w:p>
                    <w:p w14:paraId="3E1B7716" w14:textId="77777777" w:rsidR="00745ACA" w:rsidRDefault="001B2466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have been revising </w:t>
                      </w:r>
                      <w:r w:rsidR="00745ACA">
                        <w:rPr>
                          <w:rFonts w:ascii="Arial" w:hAnsi="Arial" w:cs="Arial"/>
                          <w:sz w:val="24"/>
                          <w:szCs w:val="24"/>
                        </w:rPr>
                        <w:t>area and perimeter in Maths</w:t>
                      </w:r>
                    </w:p>
                    <w:p w14:paraId="1E7CA492" w14:textId="104111E5" w:rsidR="00BB3716" w:rsidRPr="00344397" w:rsidRDefault="00745ACA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We enjoyed our Easter service and Easter egg hunt!</w:t>
                      </w:r>
                      <w:r w:rsidR="00C36D69" w:rsidRPr="00344397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72083">
        <w:rPr>
          <w:rFonts w:ascii="Arial" w:hAnsi="Arial" w:cs="Arial"/>
          <w:b/>
          <w:sz w:val="24"/>
          <w:szCs w:val="24"/>
          <w:u w:val="single"/>
        </w:rPr>
        <w:t xml:space="preserve">Year 6 </w:t>
      </w:r>
      <w:bookmarkStart w:id="0" w:name="_GoBack"/>
      <w:bookmarkEnd w:id="0"/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1B2466">
        <w:rPr>
          <w:rFonts w:ascii="Arial" w:hAnsi="Arial" w:cs="Arial"/>
          <w:b/>
          <w:sz w:val="24"/>
          <w:szCs w:val="24"/>
          <w:u w:val="single"/>
        </w:rPr>
        <w:t>22</w:t>
      </w:r>
      <w:r w:rsidR="001B2466" w:rsidRPr="001B2466">
        <w:rPr>
          <w:rFonts w:ascii="Arial" w:hAnsi="Arial" w:cs="Arial"/>
          <w:b/>
          <w:sz w:val="24"/>
          <w:szCs w:val="24"/>
          <w:u w:val="single"/>
          <w:vertAlign w:val="superscript"/>
        </w:rPr>
        <w:t>nd</w:t>
      </w:r>
      <w:r w:rsidR="001B2466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="001B2466">
        <w:rPr>
          <w:rFonts w:ascii="Arial" w:hAnsi="Arial" w:cs="Arial"/>
          <w:b/>
          <w:sz w:val="24"/>
          <w:szCs w:val="24"/>
          <w:u w:val="single"/>
        </w:rPr>
        <w:t>Mar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BB3716" w:rsidRPr="00344397">
        <w:rPr>
          <w:rFonts w:ascii="Arial" w:hAnsi="Arial" w:cs="Arial"/>
          <w:sz w:val="24"/>
          <w:szCs w:val="24"/>
          <w:u w:val="single"/>
        </w:rPr>
        <w:t>Homework</w:t>
      </w:r>
      <w:proofErr w:type="gramEnd"/>
      <w:r w:rsidR="00BB3716" w:rsidRPr="00344397">
        <w:rPr>
          <w:rFonts w:ascii="Arial" w:hAnsi="Arial" w:cs="Arial"/>
          <w:sz w:val="24"/>
          <w:szCs w:val="24"/>
          <w:u w:val="single"/>
        </w:rPr>
        <w:t xml:space="preserve"> due in by: </w:t>
      </w:r>
      <w:r w:rsidR="001B2466">
        <w:rPr>
          <w:rFonts w:ascii="Arial" w:hAnsi="Arial" w:cs="Arial"/>
          <w:sz w:val="24"/>
          <w:szCs w:val="24"/>
          <w:u w:val="single"/>
        </w:rPr>
        <w:t>Weds</w:t>
      </w:r>
      <w:r w:rsidR="00BB3716" w:rsidRPr="00344397">
        <w:rPr>
          <w:rFonts w:ascii="Arial" w:hAnsi="Arial" w:cs="Arial"/>
          <w:sz w:val="24"/>
          <w:szCs w:val="24"/>
          <w:u w:val="single"/>
        </w:rPr>
        <w:t xml:space="preserve"> </w:t>
      </w:r>
      <w:r w:rsidR="001B2466">
        <w:rPr>
          <w:rFonts w:ascii="Arial" w:hAnsi="Arial" w:cs="Arial"/>
          <w:sz w:val="24"/>
          <w:szCs w:val="24"/>
          <w:u w:val="single"/>
        </w:rPr>
        <w:t>27</w:t>
      </w:r>
      <w:r w:rsidR="001B2466" w:rsidRPr="001B2466">
        <w:rPr>
          <w:rFonts w:ascii="Arial" w:hAnsi="Arial" w:cs="Arial"/>
          <w:sz w:val="24"/>
          <w:szCs w:val="24"/>
          <w:u w:val="single"/>
          <w:vertAlign w:val="superscript"/>
        </w:rPr>
        <w:t>th</w:t>
      </w:r>
      <w:r w:rsidR="001B2466">
        <w:rPr>
          <w:rFonts w:ascii="Arial" w:hAnsi="Arial" w:cs="Arial"/>
          <w:sz w:val="24"/>
          <w:szCs w:val="24"/>
          <w:u w:val="single"/>
        </w:rPr>
        <w:t xml:space="preserve"> Mar</w:t>
      </w:r>
    </w:p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77777777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1A25F16" w14:textId="558087C6" w:rsidR="00BB3716" w:rsidRPr="00344397" w:rsidRDefault="00344397" w:rsidP="00BB3716">
      <w:pPr>
        <w:rPr>
          <w:rFonts w:ascii="CCW Cursive Writing 7" w:hAnsi="CCW Cursive Writing 7" w:cs="Arial"/>
          <w:sz w:val="24"/>
          <w:szCs w:val="24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3EE5A4B3">
                <wp:simplePos x="0" y="0"/>
                <wp:positionH relativeFrom="margin">
                  <wp:align>right</wp:align>
                </wp:positionH>
                <wp:positionV relativeFrom="paragraph">
                  <wp:posOffset>348615</wp:posOffset>
                </wp:positionV>
                <wp:extent cx="6867525" cy="9715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971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0E7D9" w14:textId="2B5832B8" w:rsidR="00BB3716" w:rsidRPr="00745ACA" w:rsidRDefault="00BB3716" w:rsidP="00BB3716">
                            <w:pPr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344397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>Next week</w:t>
                            </w:r>
                            <w:r w:rsidRPr="00745ACA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: </w:t>
                            </w:r>
                          </w:p>
                          <w:p w14:paraId="09742042" w14:textId="01E161D7" w:rsidR="00BB3716" w:rsidRPr="00745ACA" w:rsidRDefault="00BC007C" w:rsidP="00745A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745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A1327B" w:rsidRPr="00745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 xml:space="preserve">will be </w:t>
                            </w:r>
                            <w:r w:rsidR="00745ACA" w:rsidRPr="00745ACA"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continuing to revise Maths and SPAG objectives.</w:t>
                            </w:r>
                          </w:p>
                          <w:p w14:paraId="3E732B34" w14:textId="2298EECA" w:rsidR="00745ACA" w:rsidRPr="00745ACA" w:rsidRDefault="00745ACA" w:rsidP="00745ACA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</w:pPr>
                            <w:r w:rsidRPr="00745ACA">
                              <w:rPr>
                                <w:rFonts w:ascii="Arial" w:hAnsi="Arial" w:cs="Arial"/>
                                <w:bCs/>
                                <w:sz w:val="24"/>
                                <w:szCs w:val="24"/>
                              </w:rPr>
                              <w:t xml:space="preserve">In R.E we will be learning about Pentecost and the Holy Spirit </w:t>
                            </w: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89.55pt;margin-top:27.45pt;width:540.75pt;height:76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" fillcolor="white [3201]" strokeweight=".5pt">
                <v:textbox>
                  <w:txbxContent>
                    <w:p w14:paraId="43A0E7D9" w14:textId="2B5832B8" w:rsidR="00BB3716" w:rsidRPr="00745ACA" w:rsidRDefault="00BB3716" w:rsidP="00BB3716">
                      <w:pPr>
                        <w:rPr>
                          <w:rFonts w:ascii="Arial" w:hAnsi="Arial" w:cs="Arial"/>
                          <w:b/>
                          <w:sz w:val="24"/>
                          <w:szCs w:val="24"/>
                          <w:u w:val="single"/>
                        </w:rPr>
                      </w:pPr>
                      <w:r w:rsidRPr="00344397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>Next week</w:t>
                      </w:r>
                      <w:r w:rsidRPr="00745ACA">
                        <w:rPr>
                          <w:rFonts w:ascii="Arial" w:hAnsi="Arial" w:cs="Arial"/>
                          <w:b/>
                          <w:sz w:val="24"/>
                          <w:szCs w:val="24"/>
                        </w:rPr>
                        <w:t xml:space="preserve">: </w:t>
                      </w:r>
                    </w:p>
                    <w:p w14:paraId="09742042" w14:textId="01E161D7" w:rsidR="00BB3716" w:rsidRPr="00745ACA" w:rsidRDefault="00BC007C" w:rsidP="00745A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 w:rsidRPr="00745AC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We </w:t>
                      </w:r>
                      <w:r w:rsidR="00A1327B" w:rsidRPr="00745ACA">
                        <w:rPr>
                          <w:rFonts w:ascii="Arial" w:hAnsi="Arial" w:cs="Arial"/>
                          <w:sz w:val="24"/>
                          <w:szCs w:val="24"/>
                        </w:rPr>
                        <w:t xml:space="preserve">will be </w:t>
                      </w:r>
                      <w:r w:rsidR="00745ACA" w:rsidRPr="00745ACA">
                        <w:rPr>
                          <w:rFonts w:ascii="Arial" w:hAnsi="Arial" w:cs="Arial"/>
                          <w:sz w:val="24"/>
                          <w:szCs w:val="24"/>
                        </w:rPr>
                        <w:t>continuing to revise Maths and SPAG objectives.</w:t>
                      </w:r>
                    </w:p>
                    <w:p w14:paraId="3E732B34" w14:textId="2298EECA" w:rsidR="00745ACA" w:rsidRPr="00745ACA" w:rsidRDefault="00745ACA" w:rsidP="00745ACA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</w:pPr>
                      <w:r w:rsidRPr="00745ACA">
                        <w:rPr>
                          <w:rFonts w:ascii="Arial" w:hAnsi="Arial" w:cs="Arial"/>
                          <w:bCs/>
                          <w:sz w:val="24"/>
                          <w:szCs w:val="24"/>
                        </w:rPr>
                        <w:t xml:space="preserve">In R.E we will be learning about Pentecost and the Holy Spirit </w:t>
                      </w: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D26BABC" w14:textId="5677F200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2C5BB6CC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03283E0" w14:textId="77777777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00085889" w14:textId="77777777" w:rsidR="0055453E" w:rsidRPr="00344397" w:rsidRDefault="0055453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3961ECBD" w14:textId="77777777" w:rsidR="0055453E" w:rsidRPr="00344397" w:rsidRDefault="0055453E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02219AD3" w14:textId="5B391EDD" w:rsidR="00BB3716" w:rsidRPr="00344397" w:rsidRDefault="00BB3716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>Reading:</w:t>
      </w:r>
      <w:r w:rsidR="00BC007C"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 xml:space="preserve"> 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>It i</w:t>
      </w:r>
      <w:r w:rsidR="00BC007C" w:rsidRPr="00344397">
        <w:rPr>
          <w:rFonts w:ascii="Arial" w:hAnsi="Arial" w:cs="Arial"/>
          <w:noProof/>
          <w:sz w:val="24"/>
          <w:szCs w:val="24"/>
          <w:lang w:eastAsia="en-GB"/>
        </w:rPr>
        <w:t>s</w:t>
      </w:r>
      <w:r w:rsidRPr="00344397">
        <w:rPr>
          <w:rFonts w:ascii="Arial" w:hAnsi="Arial" w:cs="Arial"/>
          <w:noProof/>
          <w:sz w:val="24"/>
          <w:szCs w:val="24"/>
          <w:lang w:eastAsia="en-GB"/>
        </w:rPr>
        <w:t xml:space="preserve"> important that you read frequently throughout the week- at least three times. Please record in your reading record.</w:t>
      </w:r>
    </w:p>
    <w:p w14:paraId="7142E273" w14:textId="386BC67D" w:rsidR="00BB3716" w:rsidRPr="00344397" w:rsidRDefault="00BB3716" w:rsidP="00BB3716">
      <w:pPr>
        <w:framePr w:hSpace="180" w:wrap="around" w:vAnchor="text" w:hAnchor="page" w:x="1051" w:y="262"/>
        <w:rPr>
          <w:rFonts w:ascii="Arial" w:hAnsi="Arial" w:cs="Arial"/>
          <w:b/>
          <w:bCs/>
          <w:sz w:val="24"/>
          <w:szCs w:val="24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w:t xml:space="preserve">Spellings: </w:t>
      </w:r>
    </w:p>
    <w:p w14:paraId="29B6FFE4" w14:textId="77777777" w:rsidR="00BC007C" w:rsidRPr="00344397" w:rsidRDefault="00BC007C" w:rsidP="00BB3716">
      <w:pPr>
        <w:rPr>
          <w:rFonts w:ascii="Arial" w:hAnsi="Arial" w:cs="Arial"/>
          <w:bCs/>
          <w:sz w:val="24"/>
          <w:szCs w:val="24"/>
        </w:rPr>
      </w:pPr>
    </w:p>
    <w:p w14:paraId="5E2231CB" w14:textId="5B53B10D" w:rsidR="00BB3716" w:rsidRPr="00344397" w:rsidRDefault="00BB3716" w:rsidP="00BB3716">
      <w:pPr>
        <w:rPr>
          <w:rFonts w:ascii="Arial" w:hAnsi="Arial" w:cs="Arial"/>
          <w:b/>
          <w:sz w:val="24"/>
          <w:szCs w:val="24"/>
        </w:rPr>
      </w:pPr>
      <w:r w:rsidRPr="00344397">
        <w:rPr>
          <w:rFonts w:ascii="Arial" w:hAnsi="Arial" w:cs="Arial"/>
          <w:bCs/>
          <w:sz w:val="24"/>
          <w:szCs w:val="24"/>
        </w:rPr>
        <w:t xml:space="preserve">At least half a page in your homework books please! </w:t>
      </w:r>
      <w:r w:rsidR="009130B1" w:rsidRPr="00344397">
        <w:rPr>
          <w:rFonts w:ascii="Arial" w:hAnsi="Arial" w:cs="Arial"/>
          <w:bCs/>
          <w:sz w:val="24"/>
          <w:szCs w:val="24"/>
        </w:rPr>
        <w:t xml:space="preserve">Week 2- </w:t>
      </w:r>
      <w:bookmarkStart w:id="1" w:name="_Hlk69214121"/>
      <w:r w:rsidR="00AE411D" w:rsidRPr="003D462B">
        <w:rPr>
          <w:rFonts w:ascii="XCCW Joined 7a" w:hAnsi="XCCW Joined 7a"/>
          <w:b/>
          <w:noProof/>
          <w:sz w:val="18"/>
          <w:szCs w:val="18"/>
          <w:lang w:eastAsia="en-GB"/>
        </w:rPr>
        <w:t>Words with the short vowel and double consonants</w:t>
      </w:r>
      <w:bookmarkEnd w:id="1"/>
    </w:p>
    <w:p w14:paraId="1F914E77" w14:textId="77777777" w:rsidR="00BB3716" w:rsidRPr="00344397" w:rsidRDefault="00BB3716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  <w:r w:rsidRPr="00344397">
        <w:rPr>
          <w:rFonts w:ascii="Arial" w:hAnsi="Arial" w:cs="Arial"/>
          <w:b/>
          <w:noProof/>
          <w:sz w:val="24"/>
          <w:szCs w:val="24"/>
          <w:lang w:eastAsia="en-GB"/>
        </w:rPr>
        <w:t xml:space="preserve">*IDL children- please do at least 15 minutes of IDL practise – English and Maths! </w:t>
      </w:r>
    </w:p>
    <w:p w14:paraId="0E06E7DD" w14:textId="39F9B39F" w:rsidR="00BC007C" w:rsidRPr="00344397" w:rsidRDefault="00BC007C" w:rsidP="00BB3716">
      <w:pPr>
        <w:pStyle w:val="NoSpacing"/>
        <w:rPr>
          <w:rFonts w:ascii="Arial" w:hAnsi="Arial" w:cs="Arial"/>
          <w:b/>
          <w:noProof/>
          <w:sz w:val="24"/>
          <w:szCs w:val="24"/>
          <w:lang w:eastAsia="en-GB"/>
        </w:rPr>
      </w:pPr>
    </w:p>
    <w:p w14:paraId="693E51FB" w14:textId="711BB46B" w:rsidR="001232D1" w:rsidRPr="00AE411D" w:rsidRDefault="00745ACA">
      <w:pPr>
        <w:rPr>
          <w:rFonts w:ascii="Arial" w:hAnsi="Arial" w:cs="Arial"/>
          <w:sz w:val="24"/>
          <w:szCs w:val="24"/>
        </w:rPr>
      </w:pPr>
      <w:r w:rsidRPr="00745ACA">
        <w:rPr>
          <w:rFonts w:ascii="Arial" w:hAnsi="Arial" w:cs="Arial"/>
          <w:b/>
          <w:sz w:val="24"/>
          <w:szCs w:val="24"/>
        </w:rPr>
        <w:t>Maths:</w:t>
      </w:r>
      <w:r w:rsidR="002564CF">
        <w:rPr>
          <w:rFonts w:ascii="Arial" w:hAnsi="Arial" w:cs="Arial"/>
          <w:b/>
          <w:sz w:val="24"/>
          <w:szCs w:val="24"/>
        </w:rPr>
        <w:t xml:space="preserve"> </w:t>
      </w:r>
      <w:r w:rsidR="002564CF" w:rsidRPr="00AE411D">
        <w:rPr>
          <w:rFonts w:ascii="Arial" w:hAnsi="Arial" w:cs="Arial"/>
          <w:sz w:val="24"/>
          <w:szCs w:val="24"/>
        </w:rPr>
        <w:t xml:space="preserve">Please complete pages </w:t>
      </w:r>
      <w:r w:rsidR="00AE411D" w:rsidRPr="00AE411D">
        <w:rPr>
          <w:rFonts w:ascii="Arial" w:hAnsi="Arial" w:cs="Arial"/>
          <w:sz w:val="24"/>
          <w:szCs w:val="24"/>
        </w:rPr>
        <w:t xml:space="preserve">13 (BODMAS) and 11 (division revision) </w:t>
      </w:r>
    </w:p>
    <w:p w14:paraId="6A2D389F" w14:textId="0DC151B1" w:rsidR="00745ACA" w:rsidRPr="00344397" w:rsidRDefault="00745ACA">
      <w:pPr>
        <w:rPr>
          <w:rFonts w:ascii="Arial" w:hAnsi="Arial" w:cs="Arial"/>
          <w:sz w:val="24"/>
          <w:szCs w:val="24"/>
        </w:rPr>
      </w:pPr>
      <w:r w:rsidRPr="00745ACA">
        <w:rPr>
          <w:rFonts w:ascii="Arial" w:hAnsi="Arial" w:cs="Arial"/>
          <w:b/>
          <w:sz w:val="24"/>
          <w:szCs w:val="24"/>
        </w:rPr>
        <w:t>English</w:t>
      </w:r>
      <w:r>
        <w:rPr>
          <w:rFonts w:ascii="Arial" w:hAnsi="Arial" w:cs="Arial"/>
          <w:sz w:val="24"/>
          <w:szCs w:val="24"/>
        </w:rPr>
        <w:t xml:space="preserve">: Grammar Hammer </w:t>
      </w:r>
      <w:r w:rsidR="00AE411D">
        <w:rPr>
          <w:rFonts w:ascii="Arial" w:hAnsi="Arial" w:cs="Arial"/>
          <w:sz w:val="24"/>
          <w:szCs w:val="24"/>
        </w:rPr>
        <w:t xml:space="preserve">7- please complete all sections! </w:t>
      </w:r>
    </w:p>
    <w:p w14:paraId="6AC72F50" w14:textId="1E568D1F" w:rsidR="00C36D69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p w14:paraId="58FF44D7" w14:textId="354A3B09" w:rsidR="00C36D69" w:rsidRPr="0055453E" w:rsidRDefault="00C36D69">
      <w:pPr>
        <w:rPr>
          <w:rFonts w:ascii="Arial" w:hAnsi="Arial" w:cs="Arial"/>
          <w:sz w:val="36"/>
          <w:szCs w:val="36"/>
        </w:rPr>
      </w:pPr>
    </w:p>
    <w:sectPr w:rsidR="00C36D69" w:rsidRPr="0055453E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63493"/>
    <w:rsid w:val="00072083"/>
    <w:rsid w:val="001232D1"/>
    <w:rsid w:val="001B2466"/>
    <w:rsid w:val="002564CF"/>
    <w:rsid w:val="002C5876"/>
    <w:rsid w:val="00344397"/>
    <w:rsid w:val="00532DE1"/>
    <w:rsid w:val="0055453E"/>
    <w:rsid w:val="00661191"/>
    <w:rsid w:val="006830B7"/>
    <w:rsid w:val="00686D8D"/>
    <w:rsid w:val="00745ACA"/>
    <w:rsid w:val="00786FE2"/>
    <w:rsid w:val="009130B1"/>
    <w:rsid w:val="00A1327B"/>
    <w:rsid w:val="00AB583B"/>
    <w:rsid w:val="00AE411D"/>
    <w:rsid w:val="00AF4AA9"/>
    <w:rsid w:val="00B00481"/>
    <w:rsid w:val="00B34EFD"/>
    <w:rsid w:val="00BB3716"/>
    <w:rsid w:val="00BC007C"/>
    <w:rsid w:val="00C36D69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CB5970B2</Template>
  <TotalTime>66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5</cp:revision>
  <cp:lastPrinted>2022-04-20T11:26:00Z</cp:lastPrinted>
  <dcterms:created xsi:type="dcterms:W3CDTF">2022-04-20T09:52:00Z</dcterms:created>
  <dcterms:modified xsi:type="dcterms:W3CDTF">2022-04-20T11:27:00Z</dcterms:modified>
</cp:coreProperties>
</file>