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4D1DCBF4" w:rsidR="00473A99" w:rsidRPr="00D2355A" w:rsidRDefault="009D1720" w:rsidP="00D2355A">
      <w:pPr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D2355A">
        <w:rPr>
          <w:rFonts w:ascii="Arial" w:hAnsi="Arial" w:cs="Arial"/>
          <w:b/>
          <w:sz w:val="36"/>
          <w:szCs w:val="36"/>
          <w:u w:val="single"/>
        </w:rPr>
        <w:t xml:space="preserve">Set </w:t>
      </w:r>
      <w:r w:rsidR="00473A99" w:rsidRPr="00D2355A">
        <w:rPr>
          <w:rFonts w:ascii="Arial" w:hAnsi="Arial" w:cs="Arial"/>
          <w:b/>
          <w:sz w:val="36"/>
          <w:szCs w:val="36"/>
          <w:u w:val="single"/>
        </w:rPr>
        <w:t>:</w:t>
      </w:r>
      <w:r w:rsidR="00EC7889" w:rsidRPr="00D2355A">
        <w:rPr>
          <w:rFonts w:ascii="Arial" w:hAnsi="Arial" w:cs="Arial"/>
          <w:b/>
          <w:sz w:val="36"/>
          <w:szCs w:val="36"/>
          <w:u w:val="single"/>
        </w:rPr>
        <w:t>Friday</w:t>
      </w:r>
      <w:proofErr w:type="gramEnd"/>
      <w:r w:rsidR="00EC7889" w:rsidRPr="00D2355A">
        <w:rPr>
          <w:rFonts w:ascii="Arial" w:hAnsi="Arial" w:cs="Arial"/>
          <w:b/>
          <w:sz w:val="36"/>
          <w:szCs w:val="36"/>
          <w:u w:val="single"/>
        </w:rPr>
        <w:t>14</w:t>
      </w:r>
      <w:r w:rsidR="00EC7889" w:rsidRPr="00D2355A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EC7889" w:rsidRPr="00D2355A">
        <w:rPr>
          <w:rFonts w:ascii="Arial" w:hAnsi="Arial" w:cs="Arial"/>
          <w:b/>
          <w:sz w:val="36"/>
          <w:szCs w:val="36"/>
          <w:u w:val="single"/>
        </w:rPr>
        <w:t xml:space="preserve"> Jan </w:t>
      </w:r>
    </w:p>
    <w:p w14:paraId="4A96101F" w14:textId="70A31757" w:rsidR="00473A99" w:rsidRPr="00D2355A" w:rsidRDefault="00A04E6D" w:rsidP="00473A99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2355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4E930B12">
                <wp:simplePos x="0" y="0"/>
                <wp:positionH relativeFrom="column">
                  <wp:posOffset>-42990</wp:posOffset>
                </wp:positionH>
                <wp:positionV relativeFrom="paragraph">
                  <wp:posOffset>357422</wp:posOffset>
                </wp:positionV>
                <wp:extent cx="6460176" cy="18669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0176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Pr="00D2355A" w:rsidRDefault="00473A99" w:rsidP="009238C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14:paraId="40B77DF4" w14:textId="61E0FD01" w:rsidR="00473A99" w:rsidRPr="00D2355A" w:rsidRDefault="009238C6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="00EC7889"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have started reading ‘Kensuke’s Kingdom’ in English</w:t>
                            </w:r>
                          </w:p>
                          <w:p w14:paraId="0F56FEC9" w14:textId="51C16A87" w:rsidR="00EC7889" w:rsidRPr="00D2355A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have begun our Badminton sessions in P.E</w:t>
                            </w:r>
                          </w:p>
                          <w:p w14:paraId="0420ABCA" w14:textId="7DD042DA" w:rsidR="00EC7889" w:rsidRPr="00D2355A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Maths this week has focussed on revision of multiplying/ dividing decimals We then multiplied decimals.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.4pt;margin-top:28.15pt;width:508.7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" fillcolor="white [3201]" strokeweight=".5pt">
                <v:textbox>
                  <w:txbxContent>
                    <w:p w14:paraId="64D0727D" w14:textId="42A34B95" w:rsidR="00982E6B" w:rsidRPr="00D2355A" w:rsidRDefault="00473A99" w:rsidP="009238C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14:paraId="40B77DF4" w14:textId="61E0FD01" w:rsidR="00473A99" w:rsidRPr="00D2355A" w:rsidRDefault="009238C6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</w:t>
                      </w:r>
                      <w:r w:rsidR="00EC7889"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>have started reading ‘Kensuke’s Kingdom’ in English</w:t>
                      </w:r>
                    </w:p>
                    <w:p w14:paraId="0F56FEC9" w14:textId="51C16A87" w:rsidR="00EC7889" w:rsidRPr="00D2355A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>We have begun our Badminton sessions in P.E</w:t>
                      </w:r>
                    </w:p>
                    <w:p w14:paraId="0420ABCA" w14:textId="7DD042DA" w:rsidR="00EC7889" w:rsidRPr="00D2355A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Maths this week has focussed on revision of multiplying/ dividing decimals We then multiplied decimals.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A99" w:rsidRPr="00D2355A">
        <w:rPr>
          <w:rFonts w:ascii="Arial" w:hAnsi="Arial" w:cs="Arial"/>
          <w:sz w:val="36"/>
          <w:szCs w:val="36"/>
          <w:u w:val="single"/>
        </w:rPr>
        <w:t>Homework due</w:t>
      </w:r>
      <w:r w:rsidR="009D1720" w:rsidRPr="00D2355A">
        <w:rPr>
          <w:rFonts w:ascii="Arial" w:hAnsi="Arial" w:cs="Arial"/>
          <w:sz w:val="36"/>
          <w:szCs w:val="36"/>
          <w:u w:val="single"/>
        </w:rPr>
        <w:t xml:space="preserve"> in by</w:t>
      </w:r>
      <w:r w:rsidR="00473A99" w:rsidRPr="00D2355A">
        <w:rPr>
          <w:rFonts w:ascii="Arial" w:hAnsi="Arial" w:cs="Arial"/>
          <w:sz w:val="36"/>
          <w:szCs w:val="36"/>
          <w:u w:val="single"/>
        </w:rPr>
        <w:t xml:space="preserve">: </w:t>
      </w:r>
      <w:r w:rsidR="00473A99" w:rsidRPr="00D2355A">
        <w:rPr>
          <w:rFonts w:ascii="Arial" w:hAnsi="Arial" w:cs="Arial"/>
          <w:b/>
          <w:sz w:val="36"/>
          <w:szCs w:val="36"/>
          <w:u w:val="single"/>
        </w:rPr>
        <w:t>Wednesday</w:t>
      </w:r>
      <w:r w:rsidR="00792E62" w:rsidRPr="00D2355A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EC7889" w:rsidRPr="00D2355A">
        <w:rPr>
          <w:rFonts w:ascii="Arial" w:hAnsi="Arial" w:cs="Arial"/>
          <w:b/>
          <w:sz w:val="36"/>
          <w:szCs w:val="36"/>
          <w:u w:val="single"/>
        </w:rPr>
        <w:t>19</w:t>
      </w:r>
      <w:r w:rsidR="00EC7889" w:rsidRPr="00D2355A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EC7889" w:rsidRPr="00D2355A">
        <w:rPr>
          <w:rFonts w:ascii="Arial" w:hAnsi="Arial" w:cs="Arial"/>
          <w:b/>
          <w:sz w:val="36"/>
          <w:szCs w:val="36"/>
          <w:u w:val="single"/>
        </w:rPr>
        <w:t xml:space="preserve"> Jan </w:t>
      </w:r>
      <w:r w:rsidR="008F1900" w:rsidRPr="00D2355A">
        <w:rPr>
          <w:rFonts w:ascii="Arial" w:hAnsi="Arial" w:cs="Arial"/>
          <w:b/>
          <w:sz w:val="36"/>
          <w:szCs w:val="36"/>
          <w:u w:val="single"/>
        </w:rPr>
        <w:t>(</w:t>
      </w:r>
      <w:proofErr w:type="spellStart"/>
      <w:r w:rsidR="008F1900" w:rsidRPr="00D2355A">
        <w:rPr>
          <w:rFonts w:ascii="Arial" w:hAnsi="Arial" w:cs="Arial"/>
          <w:b/>
          <w:sz w:val="36"/>
          <w:szCs w:val="36"/>
          <w:u w:val="single"/>
        </w:rPr>
        <w:t>Eng</w:t>
      </w:r>
      <w:proofErr w:type="spellEnd"/>
      <w:r w:rsidR="008F1900" w:rsidRPr="00D2355A">
        <w:rPr>
          <w:rFonts w:ascii="Arial" w:hAnsi="Arial" w:cs="Arial"/>
          <w:b/>
          <w:sz w:val="36"/>
          <w:szCs w:val="36"/>
          <w:u w:val="single"/>
        </w:rPr>
        <w:t xml:space="preserve"> for Mon 17</w:t>
      </w:r>
      <w:r w:rsidR="008F1900" w:rsidRPr="00D2355A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="008F1900" w:rsidRPr="00D2355A">
        <w:rPr>
          <w:rFonts w:ascii="Arial" w:hAnsi="Arial" w:cs="Arial"/>
          <w:b/>
          <w:sz w:val="36"/>
          <w:szCs w:val="36"/>
          <w:u w:val="single"/>
        </w:rPr>
        <w:t xml:space="preserve"> Jan!)</w:t>
      </w:r>
    </w:p>
    <w:p w14:paraId="79F5535E" w14:textId="122E6024" w:rsidR="00473A99" w:rsidRPr="00D2355A" w:rsidRDefault="00473A99" w:rsidP="00473A99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38C42BF" w14:textId="30419F5E" w:rsidR="00473A99" w:rsidRPr="00D2355A" w:rsidRDefault="00473A99" w:rsidP="00473A99">
      <w:pPr>
        <w:rPr>
          <w:rFonts w:ascii="Arial" w:hAnsi="Arial" w:cs="Arial"/>
          <w:sz w:val="36"/>
          <w:szCs w:val="36"/>
        </w:rPr>
      </w:pPr>
    </w:p>
    <w:p w14:paraId="46E96E21" w14:textId="5774DEF5" w:rsidR="00473A99" w:rsidRPr="00D2355A" w:rsidRDefault="00473A99" w:rsidP="00473A99">
      <w:pPr>
        <w:rPr>
          <w:rFonts w:ascii="Arial" w:hAnsi="Arial" w:cs="Arial"/>
          <w:sz w:val="36"/>
          <w:szCs w:val="36"/>
        </w:rPr>
      </w:pPr>
    </w:p>
    <w:p w14:paraId="1AC20249" w14:textId="7102F06B" w:rsidR="003C6F36" w:rsidRPr="00D2355A" w:rsidRDefault="003C6F36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52FCD7F" w14:textId="4286C3D3" w:rsidR="00D2355A" w:rsidRDefault="00D2355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D2355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8E072E4">
                <wp:simplePos x="0" y="0"/>
                <wp:positionH relativeFrom="margin">
                  <wp:posOffset>-31321</wp:posOffset>
                </wp:positionH>
                <wp:positionV relativeFrom="paragraph">
                  <wp:posOffset>153448</wp:posOffset>
                </wp:positionV>
                <wp:extent cx="6388925" cy="1793174"/>
                <wp:effectExtent l="0" t="0" r="1206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925" cy="1793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05D23428" w:rsidR="00AE235C" w:rsidRPr="00D2355A" w:rsidRDefault="009957C5" w:rsidP="00EC7889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week:</w:t>
                            </w:r>
                            <w:r w:rsidR="00AE235C" w:rsidRPr="00D2355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F941E3F" w14:textId="77777777" w:rsidR="00EC7889" w:rsidRPr="00D2355A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 continuing our work on deserts in Geography.</w:t>
                            </w:r>
                          </w:p>
                          <w:p w14:paraId="6C99FD8C" w14:textId="549B732E" w:rsidR="00EC7889" w:rsidRPr="00D2355A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 creating our own Art work in the style of Hokusai</w:t>
                            </w:r>
                          </w:p>
                          <w:p w14:paraId="6C2789F1" w14:textId="0D881ECC" w:rsidR="00EC7889" w:rsidRPr="00D2355A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In Maths we are </w:t>
                            </w:r>
                            <w:r w:rsidR="006C710B" w:rsidRPr="00D2355A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dividing decimals </w:t>
                            </w:r>
                          </w:p>
                          <w:p w14:paraId="143FDF29" w14:textId="77777777" w:rsidR="00AE235C" w:rsidRPr="009957C5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margin-left:-2.45pt;margin-top:12.1pt;width:503.05pt;height:141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" fillcolor="white [3201]" strokeweight=".5pt">
                <v:textbox>
                  <w:txbxContent>
                    <w:p w14:paraId="53473443" w14:textId="05D23428" w:rsidR="00AE235C" w:rsidRPr="00D2355A" w:rsidRDefault="009957C5" w:rsidP="00EC7889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week:</w:t>
                      </w:r>
                      <w:r w:rsidR="00AE235C" w:rsidRPr="00D2355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F941E3F" w14:textId="77777777" w:rsidR="00EC7889" w:rsidRPr="00D2355A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 continuing our work on deserts in Geography.</w:t>
                      </w:r>
                    </w:p>
                    <w:p w14:paraId="6C99FD8C" w14:textId="549B732E" w:rsidR="00EC7889" w:rsidRPr="00D2355A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 creating our own Art work in the style of Hokusai</w:t>
                      </w:r>
                    </w:p>
                    <w:p w14:paraId="6C2789F1" w14:textId="0D881ECC" w:rsidR="00EC7889" w:rsidRPr="00D2355A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In Maths we are </w:t>
                      </w:r>
                      <w:r w:rsidR="006C710B" w:rsidRPr="00D2355A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dividing decimals </w:t>
                      </w:r>
                    </w:p>
                    <w:p w14:paraId="143FDF29" w14:textId="77777777" w:rsidR="00AE235C" w:rsidRPr="009957C5" w:rsidRDefault="00AE235C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368FB4" w14:textId="14AF6D1D" w:rsidR="00D2355A" w:rsidRDefault="00D2355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A03F13A" w14:textId="77777777" w:rsidR="00D2355A" w:rsidRDefault="00D2355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D77E9CC" w14:textId="7DC92B51" w:rsidR="00D2355A" w:rsidRDefault="00D2355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8470286" w14:textId="77777777" w:rsidR="00D2355A" w:rsidRDefault="00D2355A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FDE71DB" w14:textId="2874F52D" w:rsidR="00473A99" w:rsidRPr="00D2355A" w:rsidRDefault="00473A99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D2355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1965E14B" w14:textId="77777777" w:rsidR="00D2355A" w:rsidRDefault="00D2355A" w:rsidP="00473A9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0C246F60" w14:textId="77777777" w:rsidR="00D2355A" w:rsidRDefault="00D2355A" w:rsidP="00473A9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33C28F0A" w14:textId="7480CC24" w:rsidR="00473A99" w:rsidRPr="00D2355A" w:rsidRDefault="00473A99" w:rsidP="00473A99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D2355A">
        <w:rPr>
          <w:rFonts w:ascii="Arial" w:hAnsi="Arial" w:cs="Arial"/>
          <w:noProof/>
          <w:sz w:val="36"/>
          <w:szCs w:val="36"/>
          <w:lang w:eastAsia="en-GB"/>
        </w:rPr>
        <w:t>It is also important that you</w:t>
      </w:r>
      <w:r w:rsidR="009957C5" w:rsidRPr="00D2355A">
        <w:rPr>
          <w:rFonts w:ascii="Arial" w:hAnsi="Arial" w:cs="Arial"/>
          <w:noProof/>
          <w:sz w:val="36"/>
          <w:szCs w:val="36"/>
          <w:lang w:eastAsia="en-GB"/>
        </w:rPr>
        <w:t xml:space="preserve"> </w:t>
      </w:r>
      <w:r w:rsidRPr="00D2355A">
        <w:rPr>
          <w:rFonts w:ascii="Arial" w:hAnsi="Arial" w:cs="Arial"/>
          <w:noProof/>
          <w:sz w:val="36"/>
          <w:szCs w:val="36"/>
          <w:lang w:eastAsia="en-GB"/>
        </w:rPr>
        <w:t>read frequently throughout the week</w:t>
      </w:r>
      <w:r w:rsidR="00A43E6A" w:rsidRPr="00D2355A">
        <w:rPr>
          <w:rFonts w:ascii="Arial" w:hAnsi="Arial" w:cs="Arial"/>
          <w:noProof/>
          <w:sz w:val="36"/>
          <w:szCs w:val="36"/>
          <w:lang w:eastAsia="en-GB"/>
        </w:rPr>
        <w:t>- at least three times</w:t>
      </w:r>
      <w:r w:rsidRPr="00D2355A">
        <w:rPr>
          <w:rFonts w:ascii="Arial" w:hAnsi="Arial" w:cs="Arial"/>
          <w:noProof/>
          <w:sz w:val="36"/>
          <w:szCs w:val="36"/>
          <w:lang w:eastAsia="en-GB"/>
        </w:rPr>
        <w:t>.</w:t>
      </w:r>
      <w:r w:rsidR="009957C5" w:rsidRPr="00D2355A">
        <w:rPr>
          <w:rFonts w:ascii="Arial" w:hAnsi="Arial" w:cs="Arial"/>
          <w:noProof/>
          <w:sz w:val="36"/>
          <w:szCs w:val="36"/>
          <w:lang w:eastAsia="en-GB"/>
        </w:rPr>
        <w:t xml:space="preserve"> Please record in your reading </w:t>
      </w:r>
      <w:r w:rsidR="00A43E6A" w:rsidRPr="00D2355A">
        <w:rPr>
          <w:rFonts w:ascii="Arial" w:hAnsi="Arial" w:cs="Arial"/>
          <w:noProof/>
          <w:sz w:val="36"/>
          <w:szCs w:val="36"/>
          <w:lang w:eastAsia="en-GB"/>
        </w:rPr>
        <w:t>record.</w:t>
      </w:r>
    </w:p>
    <w:p w14:paraId="49F63A1D" w14:textId="00D367BF" w:rsidR="003C6F36" w:rsidRPr="00D2355A" w:rsidRDefault="003C6F36" w:rsidP="00473A99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7E347E2" w14:textId="3AEA1DD2" w:rsidR="000502BC" w:rsidRPr="00D2355A" w:rsidRDefault="00473A99" w:rsidP="00F323F2">
      <w:pPr>
        <w:rPr>
          <w:rFonts w:ascii="Arial" w:hAnsi="Arial" w:cs="Arial"/>
          <w:b/>
          <w:bCs/>
          <w:sz w:val="36"/>
          <w:szCs w:val="36"/>
        </w:rPr>
      </w:pPr>
      <w:r w:rsidRPr="00D2355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Spellings:</w:t>
      </w:r>
      <w:r w:rsidR="00A43E6A" w:rsidRPr="00D2355A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 </w:t>
      </w:r>
      <w:r w:rsidR="00ED2813" w:rsidRPr="00D2355A">
        <w:rPr>
          <w:rFonts w:ascii="Arial" w:hAnsi="Arial" w:cs="Arial"/>
          <w:sz w:val="36"/>
          <w:szCs w:val="36"/>
        </w:rPr>
        <w:t xml:space="preserve">Spring </w:t>
      </w:r>
      <w:proofErr w:type="gramStart"/>
      <w:r w:rsidR="00ED2813" w:rsidRPr="00D2355A">
        <w:rPr>
          <w:rFonts w:ascii="Arial" w:hAnsi="Arial" w:cs="Arial"/>
          <w:sz w:val="36"/>
          <w:szCs w:val="36"/>
        </w:rPr>
        <w:t xml:space="preserve">1  </w:t>
      </w:r>
      <w:proofErr w:type="spellStart"/>
      <w:r w:rsidR="00ED2813" w:rsidRPr="00D2355A">
        <w:rPr>
          <w:rFonts w:ascii="Arial" w:hAnsi="Arial" w:cs="Arial"/>
          <w:sz w:val="36"/>
          <w:szCs w:val="36"/>
        </w:rPr>
        <w:t>Wk</w:t>
      </w:r>
      <w:proofErr w:type="spellEnd"/>
      <w:proofErr w:type="gramEnd"/>
      <w:r w:rsidR="00ED2813" w:rsidRPr="00D2355A">
        <w:rPr>
          <w:rFonts w:ascii="Arial" w:hAnsi="Arial" w:cs="Arial"/>
          <w:sz w:val="36"/>
          <w:szCs w:val="36"/>
        </w:rPr>
        <w:t xml:space="preserve">  3 Tested 21</w:t>
      </w:r>
      <w:r w:rsidR="00ED2813" w:rsidRPr="00D2355A">
        <w:rPr>
          <w:rFonts w:ascii="Arial" w:hAnsi="Arial" w:cs="Arial"/>
          <w:sz w:val="36"/>
          <w:szCs w:val="36"/>
          <w:vertAlign w:val="superscript"/>
        </w:rPr>
        <w:t>st</w:t>
      </w:r>
      <w:r w:rsidR="00ED2813" w:rsidRPr="00D2355A">
        <w:rPr>
          <w:rFonts w:ascii="Arial" w:hAnsi="Arial" w:cs="Arial"/>
          <w:sz w:val="36"/>
          <w:szCs w:val="36"/>
        </w:rPr>
        <w:t xml:space="preserve"> Jan  </w:t>
      </w:r>
      <w:r w:rsidR="00ED2813" w:rsidRPr="00D2355A">
        <w:rPr>
          <w:rFonts w:ascii="Arial" w:hAnsi="Arial" w:cs="Arial"/>
          <w:b/>
          <w:bCs/>
          <w:sz w:val="36"/>
          <w:szCs w:val="36"/>
        </w:rPr>
        <w:t>‘our’ words</w:t>
      </w:r>
      <w:r w:rsidR="000502BC" w:rsidRPr="00D2355A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52160FC5" w14:textId="6FE0A33D" w:rsidR="00A43E6A" w:rsidRPr="00D2355A" w:rsidRDefault="000502BC" w:rsidP="00F323F2">
      <w:pPr>
        <w:rPr>
          <w:rFonts w:ascii="Arial" w:hAnsi="Arial" w:cs="Arial"/>
          <w:sz w:val="36"/>
          <w:szCs w:val="36"/>
        </w:rPr>
      </w:pPr>
      <w:r w:rsidRPr="00D2355A">
        <w:rPr>
          <w:rFonts w:ascii="Arial" w:hAnsi="Arial" w:cs="Arial"/>
          <w:b/>
          <w:bCs/>
          <w:sz w:val="36"/>
          <w:szCs w:val="36"/>
        </w:rPr>
        <w:t xml:space="preserve"> </w:t>
      </w:r>
      <w:r w:rsidRPr="00D2355A">
        <w:rPr>
          <w:rFonts w:ascii="Arial" w:hAnsi="Arial" w:cs="Arial"/>
          <w:bCs/>
          <w:sz w:val="36"/>
          <w:szCs w:val="36"/>
        </w:rPr>
        <w:t xml:space="preserve">At least half a page in your homework books please! </w:t>
      </w:r>
    </w:p>
    <w:p w14:paraId="33A612EF" w14:textId="77777777" w:rsidR="00A43E6A" w:rsidRPr="00D2355A" w:rsidRDefault="00A43E6A" w:rsidP="00A43E6A">
      <w:pPr>
        <w:framePr w:wrap="auto" w:hAnchor="text" w:x="1526"/>
        <w:jc w:val="center"/>
        <w:rPr>
          <w:rFonts w:ascii="Arial" w:hAnsi="Arial" w:cs="Arial"/>
          <w:sz w:val="36"/>
          <w:szCs w:val="36"/>
        </w:rPr>
      </w:pPr>
    </w:p>
    <w:p w14:paraId="751BB0F6" w14:textId="4260BAFD" w:rsidR="00214823" w:rsidRPr="00D2355A" w:rsidRDefault="00663275" w:rsidP="00663275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D2355A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14:paraId="533B4FB8" w14:textId="4682A79C" w:rsidR="00570A6A" w:rsidRPr="00D2355A" w:rsidRDefault="00570A6A" w:rsidP="00570A6A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26308E8C" w14:textId="69F10CB4" w:rsidR="00663275" w:rsidRPr="00D2355A" w:rsidRDefault="00ED2813" w:rsidP="001C586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D2355A">
        <w:rPr>
          <w:rFonts w:ascii="Arial" w:hAnsi="Arial" w:cs="Arial"/>
          <w:b/>
          <w:noProof/>
          <w:sz w:val="36"/>
          <w:szCs w:val="36"/>
          <w:lang w:eastAsia="en-GB"/>
        </w:rPr>
        <w:t>Maths -</w:t>
      </w:r>
      <w:r w:rsidR="00D801E3" w:rsidRPr="00D2355A">
        <w:rPr>
          <w:rFonts w:ascii="Arial" w:hAnsi="Arial" w:cs="Arial"/>
          <w:sz w:val="36"/>
          <w:szCs w:val="36"/>
        </w:rPr>
        <w:t xml:space="preserve"> </w:t>
      </w:r>
      <w:hyperlink r:id="rId5" w:history="1">
        <w:r w:rsidR="00D801E3" w:rsidRPr="00D2355A">
          <w:rPr>
            <w:rStyle w:val="Hyperlink"/>
            <w:rFonts w:ascii="Arial" w:hAnsi="Arial" w:cs="Arial"/>
            <w:b/>
            <w:noProof/>
            <w:sz w:val="36"/>
            <w:szCs w:val="36"/>
            <w:lang w:eastAsia="en-GB"/>
          </w:rPr>
          <w:t>https://www.mathsisfun.com/decimals.html</w:t>
        </w:r>
      </w:hyperlink>
      <w:r w:rsidR="00D801E3" w:rsidRPr="00D2355A">
        <w:rPr>
          <w:rFonts w:ascii="Arial" w:hAnsi="Arial" w:cs="Arial"/>
          <w:b/>
          <w:noProof/>
          <w:sz w:val="36"/>
          <w:szCs w:val="36"/>
          <w:lang w:eastAsia="en-GB"/>
        </w:rPr>
        <w:t xml:space="preserve"> - Decimals revision- </w:t>
      </w:r>
      <w:r w:rsidR="00D801E3" w:rsidRPr="00D2355A">
        <w:rPr>
          <w:rFonts w:ascii="Arial" w:hAnsi="Arial" w:cs="Arial"/>
          <w:noProof/>
          <w:sz w:val="36"/>
          <w:szCs w:val="36"/>
          <w:lang w:eastAsia="en-GB"/>
        </w:rPr>
        <w:t xml:space="preserve">complete the quiz at the bottom of the page- record your score in your homework book! </w:t>
      </w:r>
    </w:p>
    <w:p w14:paraId="4C704589" w14:textId="3C8AF445" w:rsidR="00ED2813" w:rsidRPr="00D2355A" w:rsidRDefault="00D2355A" w:rsidP="001C586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D2355A">
        <w:rPr>
          <w:rFonts w:ascii="Arial" w:hAnsi="Arial" w:cs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9E4613" wp14:editId="2CA1A6AE">
                <wp:simplePos x="0" y="0"/>
                <wp:positionH relativeFrom="margin">
                  <wp:posOffset>4481715</wp:posOffset>
                </wp:positionH>
                <wp:positionV relativeFrom="paragraph">
                  <wp:posOffset>172333</wp:posOffset>
                </wp:positionV>
                <wp:extent cx="242800" cy="910224"/>
                <wp:effectExtent l="152400" t="0" r="81280" b="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0278">
                          <a:off x="0" y="0"/>
                          <a:ext cx="242800" cy="91022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ED7F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8" o:spid="_x0000_s1026" type="#_x0000_t67" style="position:absolute;margin-left:352.9pt;margin-top:13.55pt;width:19.1pt;height:71.65pt;rotation:1595013fd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" adj="18719" fillcolor="#4472c4 [3204]" strokecolor="#1f3763 [1604]" strokeweight="1pt">
                <w10:wrap anchorx="margin"/>
              </v:shape>
            </w:pict>
          </mc:Fallback>
        </mc:AlternateContent>
      </w:r>
    </w:p>
    <w:p w14:paraId="040EB58D" w14:textId="673A242E" w:rsidR="00473A99" w:rsidRPr="00D2355A" w:rsidRDefault="00D801E3" w:rsidP="00A666C8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D2355A"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55318E87" wp14:editId="21C610D1">
            <wp:extent cx="4524499" cy="126682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53" t="29981" r="25045" b="31614"/>
                    <a:stretch/>
                  </pic:blipFill>
                  <pic:spPr bwMode="auto">
                    <a:xfrm>
                      <a:off x="0" y="0"/>
                      <a:ext cx="4537767" cy="127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ED04E" w14:textId="77777777" w:rsidR="00D2355A" w:rsidRDefault="00D2355A" w:rsidP="00473A99">
      <w:pPr>
        <w:rPr>
          <w:rFonts w:ascii="Arial" w:hAnsi="Arial" w:cs="Arial"/>
          <w:b/>
          <w:sz w:val="36"/>
          <w:szCs w:val="36"/>
          <w:u w:val="single"/>
        </w:rPr>
      </w:pPr>
    </w:p>
    <w:p w14:paraId="011BDB93" w14:textId="77777777" w:rsidR="00D2355A" w:rsidRDefault="00D2355A" w:rsidP="00473A99">
      <w:pPr>
        <w:rPr>
          <w:rFonts w:ascii="Arial" w:hAnsi="Arial" w:cs="Arial"/>
          <w:b/>
          <w:sz w:val="36"/>
          <w:szCs w:val="36"/>
          <w:u w:val="single"/>
        </w:rPr>
      </w:pPr>
    </w:p>
    <w:p w14:paraId="7EB9A35A" w14:textId="0D89F8D6" w:rsidR="00D801E3" w:rsidRPr="00D2355A" w:rsidRDefault="00D801E3" w:rsidP="00473A99">
      <w:pPr>
        <w:rPr>
          <w:rFonts w:ascii="Arial" w:hAnsi="Arial" w:cs="Arial"/>
          <w:sz w:val="36"/>
          <w:szCs w:val="36"/>
        </w:rPr>
      </w:pPr>
      <w:bookmarkStart w:id="0" w:name="_GoBack"/>
      <w:bookmarkEnd w:id="0"/>
      <w:r w:rsidRPr="00D2355A">
        <w:rPr>
          <w:rFonts w:ascii="Arial" w:hAnsi="Arial" w:cs="Arial"/>
          <w:b/>
          <w:sz w:val="36"/>
          <w:szCs w:val="36"/>
          <w:u w:val="single"/>
        </w:rPr>
        <w:t xml:space="preserve">English- </w:t>
      </w:r>
      <w:r w:rsidR="00A04E6D" w:rsidRPr="00D2355A">
        <w:rPr>
          <w:rFonts w:ascii="Arial" w:hAnsi="Arial" w:cs="Arial"/>
          <w:sz w:val="36"/>
          <w:szCs w:val="36"/>
        </w:rPr>
        <w:t xml:space="preserve">Read or listen to Chapter 4 of Kensuke’s Kingdom </w:t>
      </w:r>
      <w:r w:rsidR="00A04E6D" w:rsidRPr="00D2355A">
        <w:rPr>
          <w:rFonts w:ascii="Arial" w:hAnsi="Arial" w:cs="Arial"/>
          <w:b/>
          <w:sz w:val="36"/>
          <w:szCs w:val="36"/>
          <w:u w:val="single"/>
        </w:rPr>
        <w:t>by Monday 17th</w:t>
      </w:r>
      <w:r w:rsidR="00A04E6D" w:rsidRPr="00D2355A">
        <w:rPr>
          <w:rFonts w:ascii="Arial" w:hAnsi="Arial" w:cs="Arial"/>
          <w:sz w:val="36"/>
          <w:szCs w:val="36"/>
        </w:rPr>
        <w:t>! Jot down the main events in this chapter</w:t>
      </w:r>
      <w:r w:rsidR="009970F8" w:rsidRPr="00D2355A">
        <w:rPr>
          <w:rFonts w:ascii="Arial" w:hAnsi="Arial" w:cs="Arial"/>
          <w:sz w:val="36"/>
          <w:szCs w:val="36"/>
        </w:rPr>
        <w:t xml:space="preserve"> in order: </w:t>
      </w:r>
    </w:p>
    <w:p w14:paraId="6B517EDE" w14:textId="21CB9D3B" w:rsidR="00A04E6D" w:rsidRPr="00D2355A" w:rsidRDefault="00C70215" w:rsidP="00473A99">
      <w:pPr>
        <w:rPr>
          <w:rFonts w:ascii="Arial" w:hAnsi="Arial" w:cs="Arial"/>
          <w:b/>
          <w:sz w:val="36"/>
          <w:szCs w:val="36"/>
        </w:rPr>
      </w:pPr>
      <w:hyperlink r:id="rId7" w:history="1">
        <w:r w:rsidR="00A04E6D" w:rsidRPr="00D2355A">
          <w:rPr>
            <w:rStyle w:val="Hyperlink"/>
            <w:rFonts w:ascii="Arial" w:hAnsi="Arial" w:cs="Arial"/>
            <w:b/>
            <w:sz w:val="36"/>
            <w:szCs w:val="36"/>
          </w:rPr>
          <w:t>https://www.youtube.com/watch?v=FtCBmU8n-8w</w:t>
        </w:r>
      </w:hyperlink>
    </w:p>
    <w:p w14:paraId="5F79E50B" w14:textId="0ECEA62A" w:rsidR="00A04E6D" w:rsidRPr="00D2355A" w:rsidRDefault="00C70215" w:rsidP="00473A99">
      <w:pPr>
        <w:rPr>
          <w:rFonts w:ascii="Arial" w:hAnsi="Arial" w:cs="Arial"/>
          <w:b/>
          <w:sz w:val="36"/>
          <w:szCs w:val="36"/>
        </w:rPr>
      </w:pPr>
      <w:hyperlink r:id="rId8" w:history="1">
        <w:r w:rsidR="00A04E6D" w:rsidRPr="00D2355A">
          <w:rPr>
            <w:rStyle w:val="Hyperlink"/>
            <w:rFonts w:ascii="Arial" w:hAnsi="Arial" w:cs="Arial"/>
            <w:b/>
            <w:sz w:val="36"/>
            <w:szCs w:val="36"/>
          </w:rPr>
          <w:t>file:///C:/Users/teacher/Downloads/Kensukes%20Kingdom%20Chapter%204.pdf</w:t>
        </w:r>
      </w:hyperlink>
    </w:p>
    <w:p w14:paraId="7645BBD1" w14:textId="28C9417F" w:rsidR="00A04E6D" w:rsidRPr="00D801E3" w:rsidRDefault="00D2355A" w:rsidP="00473A99">
      <w:pPr>
        <w:rPr>
          <w:rFonts w:ascii="CCW Cursive Writing 7" w:hAnsi="CCW Cursive Writing 7"/>
          <w:b/>
          <w:sz w:val="18"/>
          <w:u w:val="single"/>
        </w:rPr>
      </w:pPr>
      <w:r w:rsidRPr="00D2355A">
        <w:rPr>
          <w:rFonts w:ascii="Arial" w:hAnsi="Arial" w:cs="Aria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FACD027" wp14:editId="332132F2">
                <wp:simplePos x="0" y="0"/>
                <wp:positionH relativeFrom="margin">
                  <wp:posOffset>-175260</wp:posOffset>
                </wp:positionH>
                <wp:positionV relativeFrom="paragraph">
                  <wp:posOffset>270510</wp:posOffset>
                </wp:positionV>
                <wp:extent cx="6543675" cy="1981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5C7EA" w14:textId="0A090984" w:rsidR="00A04E6D" w:rsidRPr="00D2355A" w:rsidRDefault="00A04E6D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D2355A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Main events in Chapter 4:</w:t>
                            </w:r>
                          </w:p>
                          <w:p w14:paraId="00E90FF2" w14:textId="77777777" w:rsidR="00A04E6D" w:rsidRDefault="00A04E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CD027" id="_x0000_s1028" type="#_x0000_t202" style="position:absolute;margin-left:-13.8pt;margin-top:21.3pt;width:515.25pt;height:15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">
                <v:textbox>
                  <w:txbxContent>
                    <w:p w14:paraId="55D5C7EA" w14:textId="0A090984" w:rsidR="00A04E6D" w:rsidRPr="00D2355A" w:rsidRDefault="00A04E6D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D2355A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Main events in Chapter 4:</w:t>
                      </w:r>
                    </w:p>
                    <w:p w14:paraId="00E90FF2" w14:textId="77777777" w:rsidR="00A04E6D" w:rsidRDefault="00A04E6D"/>
                  </w:txbxContent>
                </v:textbox>
                <w10:wrap type="square" anchorx="margin"/>
              </v:shape>
            </w:pict>
          </mc:Fallback>
        </mc:AlternateContent>
      </w: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41D6817" w:rsidR="00473A99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6CE0853D" w14:textId="655A791B" w:rsidR="00F71633" w:rsidRP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3E5E72EA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0D124F19" w14:textId="12711C1F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85080EB" w14:textId="636E7EED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210835D9" w14:textId="77777777" w:rsidR="00DC1033" w:rsidRPr="00F716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C70215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77308"/>
    <w:rsid w:val="00295454"/>
    <w:rsid w:val="002D2733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F6723"/>
    <w:rsid w:val="0064105E"/>
    <w:rsid w:val="00641CBA"/>
    <w:rsid w:val="006420C3"/>
    <w:rsid w:val="00652E02"/>
    <w:rsid w:val="00663275"/>
    <w:rsid w:val="00665254"/>
    <w:rsid w:val="006759B5"/>
    <w:rsid w:val="006C710B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70215"/>
    <w:rsid w:val="00C86B00"/>
    <w:rsid w:val="00CA6453"/>
    <w:rsid w:val="00D04191"/>
    <w:rsid w:val="00D2355A"/>
    <w:rsid w:val="00D3274B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C7889"/>
    <w:rsid w:val="00ED2813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://Users/teacher/Downloads/Kensukes%20Kingdom%20Chapter%20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tCBmU8n-8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athsisfun.com/decimals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31642D49</Template>
  <TotalTime>0</TotalTime>
  <Pages>3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3</cp:revision>
  <cp:lastPrinted>2022-01-12T09:39:00Z</cp:lastPrinted>
  <dcterms:created xsi:type="dcterms:W3CDTF">2022-01-12T09:38:00Z</dcterms:created>
  <dcterms:modified xsi:type="dcterms:W3CDTF">2022-01-12T09:39:00Z</dcterms:modified>
</cp:coreProperties>
</file>