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6E0" w:rsidRPr="00706A8B" w:rsidRDefault="003206E0" w:rsidP="003206E0">
      <w:pPr>
        <w:rPr>
          <w:rFonts w:ascii="XCCW Joined 7a" w:hAnsi="XCCW Joined 7a"/>
          <w:b/>
          <w:u w:val="single"/>
        </w:rPr>
      </w:pPr>
      <w:proofErr w:type="gramStart"/>
      <w:r w:rsidRPr="00706A8B">
        <w:rPr>
          <w:rFonts w:ascii="XCCW Joined 7a" w:hAnsi="XCCW Joined 7a"/>
          <w:b/>
          <w:u w:val="single"/>
        </w:rPr>
        <w:t>Set :</w:t>
      </w:r>
      <w:proofErr w:type="gramEnd"/>
      <w:r w:rsidRPr="00706A8B">
        <w:rPr>
          <w:rFonts w:ascii="XCCW Joined 7a" w:hAnsi="XCCW Joined 7a"/>
          <w:b/>
          <w:u w:val="single"/>
        </w:rPr>
        <w:t xml:space="preserve"> Fri 28</w:t>
      </w:r>
      <w:r w:rsidRPr="00706A8B">
        <w:rPr>
          <w:rFonts w:ascii="XCCW Joined 7a" w:hAnsi="XCCW Joined 7a"/>
          <w:b/>
          <w:u w:val="single"/>
          <w:vertAlign w:val="superscript"/>
        </w:rPr>
        <w:t>th</w:t>
      </w:r>
      <w:r w:rsidRPr="00706A8B">
        <w:rPr>
          <w:rFonts w:ascii="XCCW Joined 7a" w:hAnsi="XCCW Joined 7a"/>
          <w:b/>
          <w:u w:val="single"/>
        </w:rPr>
        <w:t xml:space="preserve"> Jan </w:t>
      </w:r>
      <w:r w:rsidRPr="00706A8B">
        <w:rPr>
          <w:rFonts w:ascii="XCCW Joined 7a" w:hAnsi="XCCW Joined 7a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DB41A2" wp14:editId="3971984D">
                <wp:simplePos x="0" y="0"/>
                <wp:positionH relativeFrom="column">
                  <wp:posOffset>-123825</wp:posOffset>
                </wp:positionH>
                <wp:positionV relativeFrom="paragraph">
                  <wp:posOffset>270510</wp:posOffset>
                </wp:positionV>
                <wp:extent cx="2973705" cy="1609725"/>
                <wp:effectExtent l="0" t="0" r="1714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06E0" w:rsidRDefault="003206E0" w:rsidP="003206E0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3206E0" w:rsidRPr="003206E0" w:rsidRDefault="003206E0" w:rsidP="003206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67" w:hanging="425"/>
                              <w:rPr>
                                <w:rFonts w:ascii="Jarman" w:hAnsi="Jarman"/>
                                <w:b/>
                                <w:sz w:val="16"/>
                                <w:szCs w:val="16"/>
                              </w:rPr>
                            </w:pPr>
                            <w:r w:rsidRPr="003206E0"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>We have completed our work on Kensuke’</w:t>
                            </w:r>
                            <w:bookmarkStart w:id="0" w:name="_GoBack"/>
                            <w:bookmarkEnd w:id="0"/>
                            <w:r w:rsidRPr="003206E0">
                              <w:rPr>
                                <w:rFonts w:ascii="CCW Cursive Writing 7" w:hAnsi="CCW Cursive Writing 7" w:cs="Times New Roman"/>
                                <w:sz w:val="16"/>
                                <w:szCs w:val="16"/>
                              </w:rPr>
                              <w:t>s Kingdom.</w:t>
                            </w:r>
                          </w:p>
                          <w:p w:rsidR="003206E0" w:rsidRPr="003206E0" w:rsidRDefault="003206E0" w:rsidP="003206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67" w:hanging="425"/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3206E0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We have continued to enjoy golf lessons in P.E </w:t>
                            </w:r>
                          </w:p>
                          <w:p w:rsidR="003206E0" w:rsidRPr="003206E0" w:rsidRDefault="003206E0" w:rsidP="003206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67" w:hanging="425"/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3206E0"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  <w:t xml:space="preserve">We have been revising fractions, decimals and percentages in maths.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DB41A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9.75pt;margin-top:21.3pt;width:234.15pt;height:12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" fillcolor="white [3201]" strokeweight=".5pt">
                <v:textbox>
                  <w:txbxContent>
                    <w:p w:rsidR="003206E0" w:rsidRDefault="003206E0" w:rsidP="003206E0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3206E0" w:rsidRPr="003206E0" w:rsidRDefault="003206E0" w:rsidP="003206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67" w:hanging="425"/>
                        <w:rPr>
                          <w:rFonts w:ascii="Jarman" w:hAnsi="Jarman"/>
                          <w:b/>
                          <w:sz w:val="16"/>
                          <w:szCs w:val="16"/>
                        </w:rPr>
                      </w:pPr>
                      <w:r w:rsidRPr="003206E0"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>We have completed our work on Kensuke’</w:t>
                      </w:r>
                      <w:bookmarkStart w:id="1" w:name="_GoBack"/>
                      <w:bookmarkEnd w:id="1"/>
                      <w:r w:rsidRPr="003206E0">
                        <w:rPr>
                          <w:rFonts w:ascii="CCW Cursive Writing 7" w:hAnsi="CCW Cursive Writing 7" w:cs="Times New Roman"/>
                          <w:sz w:val="16"/>
                          <w:szCs w:val="16"/>
                        </w:rPr>
                        <w:t>s Kingdom.</w:t>
                      </w:r>
                    </w:p>
                    <w:p w:rsidR="003206E0" w:rsidRPr="003206E0" w:rsidRDefault="003206E0" w:rsidP="003206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67" w:hanging="425"/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3206E0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We have continued to enjoy golf lessons in P.E </w:t>
                      </w:r>
                    </w:p>
                    <w:p w:rsidR="003206E0" w:rsidRPr="003206E0" w:rsidRDefault="003206E0" w:rsidP="003206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67" w:hanging="425"/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3206E0"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  <w:t xml:space="preserve">We have been revising fractions, decimals and percentages in maths. </w:t>
                      </w:r>
                    </w:p>
                  </w:txbxContent>
                </v:textbox>
              </v:shape>
            </w:pict>
          </mc:Fallback>
        </mc:AlternateContent>
      </w:r>
      <w:r w:rsidRPr="00706A8B">
        <w:rPr>
          <w:rFonts w:ascii="XCCW Joined 7a" w:hAnsi="XCCW Joined 7a"/>
          <w:b/>
          <w:u w:val="single"/>
        </w:rPr>
        <w:t xml:space="preserve"> </w:t>
      </w:r>
      <w:r w:rsidRPr="00706A8B">
        <w:rPr>
          <w:rFonts w:ascii="XCCW Joined 7a" w:hAnsi="XCCW Joined 7a"/>
          <w:u w:val="single"/>
        </w:rPr>
        <w:t xml:space="preserve">Homework due in by: </w:t>
      </w:r>
      <w:r w:rsidRPr="00706A8B">
        <w:rPr>
          <w:rFonts w:ascii="XCCW Joined 7a" w:hAnsi="XCCW Joined 7a"/>
          <w:b/>
          <w:u w:val="single"/>
        </w:rPr>
        <w:t>Wednesday 2</w:t>
      </w:r>
      <w:r w:rsidRPr="00706A8B">
        <w:rPr>
          <w:rFonts w:ascii="XCCW Joined 7a" w:hAnsi="XCCW Joined 7a"/>
          <w:b/>
          <w:u w:val="single"/>
          <w:vertAlign w:val="superscript"/>
        </w:rPr>
        <w:t>nd</w:t>
      </w:r>
      <w:r w:rsidRPr="00706A8B">
        <w:rPr>
          <w:rFonts w:ascii="XCCW Joined 7a" w:hAnsi="XCCW Joined 7a"/>
          <w:b/>
          <w:u w:val="single"/>
        </w:rPr>
        <w:t xml:space="preserve"> Feb  </w:t>
      </w:r>
    </w:p>
    <w:p w:rsidR="003206E0" w:rsidRPr="00344865" w:rsidRDefault="003206E0" w:rsidP="003206E0">
      <w:pPr>
        <w:jc w:val="center"/>
        <w:rPr>
          <w:rFonts w:ascii="XCCW Joined 7a" w:hAnsi="XCCW Joined 7a"/>
          <w:sz w:val="18"/>
          <w:u w:val="single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923FE1" wp14:editId="41A98835">
                <wp:simplePos x="0" y="0"/>
                <wp:positionH relativeFrom="margin">
                  <wp:posOffset>2971800</wp:posOffset>
                </wp:positionH>
                <wp:positionV relativeFrom="paragraph">
                  <wp:posOffset>10160</wp:posOffset>
                </wp:positionV>
                <wp:extent cx="3905250" cy="14954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06E0" w:rsidRPr="003206E0" w:rsidRDefault="003206E0" w:rsidP="003206E0">
                            <w:p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206E0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We will be having a visit from Rev. Marie- </w:t>
                            </w:r>
                            <w:proofErr w:type="spellStart"/>
                            <w:r w:rsidRPr="003206E0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anne</w:t>
                            </w:r>
                            <w:proofErr w:type="spellEnd"/>
                            <w:r w:rsidRPr="003206E0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to tell us about the Eucharist. </w:t>
                            </w:r>
                          </w:p>
                          <w:p w:rsidR="003206E0" w:rsidRDefault="003206E0" w:rsidP="003206E0">
                            <w:p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 w:rsidRPr="003206E0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The History ambassadors will be going on their local trip on Monday 31</w:t>
                            </w:r>
                            <w:r w:rsidRPr="003206E0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 w:rsidRPr="003206E0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206E0" w:rsidRPr="003206E0" w:rsidRDefault="003206E0" w:rsidP="003206E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We will be starting a new English unit looking at Balanced arguments</w:t>
                            </w:r>
                          </w:p>
                          <w:p w:rsidR="003206E0" w:rsidRDefault="003206E0" w:rsidP="003206E0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206E0" w:rsidRDefault="003206E0" w:rsidP="003206E0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3206E0" w:rsidRPr="003514E3" w:rsidRDefault="003206E0" w:rsidP="003206E0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206E0" w:rsidRPr="00982E6B" w:rsidRDefault="003206E0" w:rsidP="003206E0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3206E0" w:rsidRPr="00EA00E8" w:rsidRDefault="003206E0" w:rsidP="003206E0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3206E0" w:rsidRPr="00EA00E8" w:rsidRDefault="003206E0" w:rsidP="003206E0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23FE1" id="Text Box 2" o:spid="_x0000_s1027" type="#_x0000_t202" style="position:absolute;left:0;text-align:left;margin-left:234pt;margin-top:.8pt;width:307.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" fillcolor="white [3201]" strokeweight=".5pt">
                <v:textbox>
                  <w:txbxContent>
                    <w:p w:rsidR="003206E0" w:rsidRPr="003206E0" w:rsidRDefault="003206E0" w:rsidP="003206E0">
                      <w:p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3206E0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We will be having a visit from Rev. Marie- </w:t>
                      </w:r>
                      <w:proofErr w:type="spellStart"/>
                      <w:r w:rsidRPr="003206E0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anne</w:t>
                      </w:r>
                      <w:proofErr w:type="spellEnd"/>
                      <w:r w:rsidRPr="003206E0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to tell us about the Eucharist. </w:t>
                      </w:r>
                    </w:p>
                    <w:p w:rsidR="003206E0" w:rsidRDefault="003206E0" w:rsidP="003206E0">
                      <w:p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 w:rsidRPr="003206E0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The History ambassadors will be going on their local trip on Monday 31</w:t>
                      </w:r>
                      <w:r w:rsidRPr="003206E0">
                        <w:rPr>
                          <w:rFonts w:ascii="CCW Cursive Writing 7" w:hAnsi="CCW Cursive Writing 7" w:cstheme="minorHAnsi"/>
                          <w:sz w:val="16"/>
                          <w:szCs w:val="16"/>
                          <w:vertAlign w:val="superscript"/>
                        </w:rPr>
                        <w:t>st</w:t>
                      </w:r>
                      <w:r w:rsidRPr="003206E0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</w:t>
                      </w:r>
                    </w:p>
                    <w:p w:rsidR="003206E0" w:rsidRPr="003206E0" w:rsidRDefault="003206E0" w:rsidP="003206E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We will be starting a new English unit looking at Balanced arguments</w:t>
                      </w:r>
                    </w:p>
                    <w:p w:rsidR="003206E0" w:rsidRDefault="003206E0" w:rsidP="003206E0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:rsidR="003206E0" w:rsidRDefault="003206E0" w:rsidP="003206E0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:rsidR="003206E0" w:rsidRPr="003514E3" w:rsidRDefault="003206E0" w:rsidP="003206E0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:rsidR="003206E0" w:rsidRPr="00982E6B" w:rsidRDefault="003206E0" w:rsidP="003206E0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3206E0" w:rsidRPr="00EA00E8" w:rsidRDefault="003206E0" w:rsidP="003206E0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3206E0" w:rsidRPr="00EA00E8" w:rsidRDefault="003206E0" w:rsidP="003206E0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206E0" w:rsidRPr="00344865" w:rsidRDefault="003206E0" w:rsidP="003206E0">
      <w:pPr>
        <w:rPr>
          <w:rFonts w:ascii="XCCW Joined 7a" w:hAnsi="XCCW Joined 7a"/>
          <w:sz w:val="18"/>
        </w:rPr>
      </w:pPr>
    </w:p>
    <w:p w:rsidR="003206E0" w:rsidRPr="00344865" w:rsidRDefault="003206E0" w:rsidP="003206E0">
      <w:pPr>
        <w:rPr>
          <w:rFonts w:ascii="XCCW Joined 7a" w:hAnsi="XCCW Joined 7a"/>
          <w:sz w:val="18"/>
        </w:rPr>
      </w:pPr>
    </w:p>
    <w:p w:rsidR="003206E0" w:rsidRPr="00344865" w:rsidRDefault="003206E0" w:rsidP="003206E0">
      <w:pPr>
        <w:rPr>
          <w:rFonts w:ascii="XCCW Joined 7a" w:hAnsi="XCCW Joined 7a"/>
          <w:sz w:val="18"/>
        </w:rPr>
      </w:pPr>
    </w:p>
    <w:p w:rsidR="003206E0" w:rsidRPr="00344865" w:rsidRDefault="003206E0" w:rsidP="003206E0">
      <w:pPr>
        <w:rPr>
          <w:rFonts w:ascii="XCCW Joined 7a" w:hAnsi="XCCW Joined 7a"/>
          <w:sz w:val="18"/>
        </w:rPr>
      </w:pPr>
    </w:p>
    <w:p w:rsidR="003206E0" w:rsidRPr="004A72A6" w:rsidRDefault="003206E0" w:rsidP="003206E0">
      <w:pPr>
        <w:pStyle w:val="NoSpacing"/>
        <w:rPr>
          <w:rFonts w:ascii="XCCW Joined 7a" w:hAnsi="XCCW Joined 7a"/>
          <w:b/>
          <w:noProof/>
          <w:sz w:val="20"/>
          <w:szCs w:val="16"/>
          <w:u w:val="single"/>
          <w:lang w:eastAsia="en-GB"/>
        </w:rPr>
      </w:pPr>
    </w:p>
    <w:p w:rsidR="003206E0" w:rsidRPr="00890D15" w:rsidRDefault="003206E0" w:rsidP="00890D15">
      <w:pPr>
        <w:pStyle w:val="NoSpacing"/>
        <w:rPr>
          <w:rFonts w:ascii="XCCW Joined 7a" w:hAnsi="XCCW Joined 7a"/>
          <w:b/>
          <w:noProof/>
          <w:u w:val="single"/>
          <w:lang w:eastAsia="en-GB"/>
        </w:rPr>
      </w:pPr>
      <w:r w:rsidRPr="00890D15">
        <w:rPr>
          <w:rFonts w:ascii="XCCW Joined 7a" w:hAnsi="XCCW Joined 7a"/>
          <w:b/>
          <w:noProof/>
          <w:u w:val="single"/>
          <w:lang w:eastAsia="en-GB"/>
        </w:rPr>
        <w:t>Reading:</w:t>
      </w:r>
    </w:p>
    <w:p w:rsidR="003206E0" w:rsidRPr="00890D15" w:rsidRDefault="003206E0" w:rsidP="00890D15">
      <w:pPr>
        <w:pStyle w:val="NoSpacing"/>
        <w:rPr>
          <w:rFonts w:ascii="XCCW Joined 7a" w:hAnsi="XCCW Joined 7a"/>
          <w:noProof/>
          <w:lang w:eastAsia="en-GB"/>
        </w:rPr>
      </w:pPr>
      <w:r w:rsidRPr="00890D15">
        <w:rPr>
          <w:rFonts w:ascii="XCCW Joined 7a" w:hAnsi="XCCW Joined 7a"/>
          <w:noProof/>
          <w:lang w:eastAsia="en-GB"/>
        </w:rPr>
        <w:t>It is also important that you read frequently throughout the week- at least three times. Please record in your reading record.</w:t>
      </w:r>
    </w:p>
    <w:p w:rsidR="003206E0" w:rsidRPr="00890D15" w:rsidRDefault="003206E0" w:rsidP="00890D15">
      <w:pPr>
        <w:pStyle w:val="NoSpacing"/>
        <w:rPr>
          <w:rFonts w:ascii="XCCW Joined 7a" w:hAnsi="XCCW Joined 7a"/>
          <w:b/>
          <w:noProof/>
          <w:u w:val="single"/>
          <w:lang w:eastAsia="en-GB"/>
        </w:rPr>
      </w:pPr>
    </w:p>
    <w:p w:rsidR="003206E0" w:rsidRPr="000061DC" w:rsidRDefault="003206E0" w:rsidP="000A4A70">
      <w:pPr>
        <w:rPr>
          <w:rFonts w:ascii="XCCW Joined 7a" w:hAnsi="XCCW Joined 7a"/>
        </w:rPr>
      </w:pPr>
      <w:r w:rsidRPr="000061DC">
        <w:rPr>
          <w:rFonts w:ascii="XCCW Joined 7a" w:hAnsi="XCCW Joined 7a"/>
          <w:b/>
          <w:noProof/>
          <w:u w:val="single"/>
          <w:lang w:eastAsia="en-GB"/>
        </w:rPr>
        <w:t xml:space="preserve">Spellings: </w:t>
      </w:r>
      <w:r w:rsidR="00890D15" w:rsidRPr="000061DC">
        <w:rPr>
          <w:rFonts w:ascii="XCCW Joined 7a" w:hAnsi="XCCW Joined 7a"/>
          <w:b/>
          <w:noProof/>
          <w:u w:val="single"/>
          <w:lang w:eastAsia="en-GB"/>
        </w:rPr>
        <w:t xml:space="preserve">Week 5- </w:t>
      </w:r>
      <w:r w:rsidR="00890D15" w:rsidRPr="000061DC">
        <w:rPr>
          <w:rFonts w:ascii="XCCW Joined 7a" w:hAnsi="XCCW Joined 7a"/>
          <w:b/>
          <w:noProof/>
          <w:lang w:eastAsia="en-GB"/>
        </w:rPr>
        <w:t>‘ible and able’ suffix patterns</w:t>
      </w:r>
    </w:p>
    <w:p w:rsidR="003206E0" w:rsidRPr="000061DC" w:rsidRDefault="003206E0" w:rsidP="003206E0">
      <w:pPr>
        <w:pStyle w:val="NoSpacing"/>
        <w:rPr>
          <w:rFonts w:ascii="XCCW Joined 7a" w:hAnsi="XCCW Joined 7a"/>
          <w:b/>
          <w:noProof/>
          <w:lang w:eastAsia="en-GB"/>
        </w:rPr>
      </w:pPr>
      <w:r w:rsidRPr="000061DC">
        <w:rPr>
          <w:rFonts w:ascii="XCCW Joined 7a" w:hAnsi="XCCW Joined 7a"/>
          <w:b/>
          <w:noProof/>
          <w:lang w:eastAsia="en-GB"/>
        </w:rPr>
        <w:t>*IDL children- please do at least 15 minutes of IDL practise – English and Maths</w:t>
      </w:r>
      <w:r w:rsidR="001D31AE">
        <w:rPr>
          <w:rFonts w:ascii="XCCW Joined 7a" w:hAnsi="XCCW Joined 7a"/>
          <w:b/>
          <w:noProof/>
          <w:lang w:eastAsia="en-GB"/>
        </w:rPr>
        <w:t>! *</w:t>
      </w:r>
    </w:p>
    <w:p w:rsidR="003206E0" w:rsidRPr="000061DC" w:rsidRDefault="003206E0" w:rsidP="003206E0">
      <w:pPr>
        <w:pStyle w:val="NoSpacing"/>
        <w:rPr>
          <w:rFonts w:ascii="XCCW Joined 7a" w:hAnsi="XCCW Joined 7a"/>
          <w:noProof/>
          <w:lang w:eastAsia="en-GB"/>
        </w:rPr>
      </w:pPr>
    </w:p>
    <w:p w:rsidR="003206E0" w:rsidRDefault="00F438DF" w:rsidP="003206E0">
      <w:pPr>
        <w:pStyle w:val="NoSpacing"/>
        <w:rPr>
          <w:rFonts w:ascii="XCCW Joined 7a" w:hAnsi="XCCW Joined 7a"/>
          <w:b/>
          <w:noProof/>
          <w:sz w:val="18"/>
          <w:lang w:eastAsia="en-GB"/>
        </w:rPr>
      </w:pPr>
      <w:r>
        <w:rPr>
          <w:rFonts w:ascii="XCCW Joined 7a" w:hAnsi="XCCW Joined 7a"/>
          <w:b/>
          <w:noProof/>
          <w:lang w:eastAsia="en-GB"/>
        </w:rPr>
        <w:t xml:space="preserve">Grammar hammer </w:t>
      </w:r>
      <w:r w:rsidR="00476529">
        <w:rPr>
          <w:rFonts w:ascii="XCCW Joined 7a" w:hAnsi="XCCW Joined 7a"/>
          <w:b/>
          <w:noProof/>
          <w:lang w:eastAsia="en-GB"/>
        </w:rPr>
        <w:t xml:space="preserve">2- </w:t>
      </w:r>
      <w:r w:rsidR="00476529" w:rsidRPr="00476529">
        <w:rPr>
          <w:rFonts w:ascii="XCCW Joined 7a" w:hAnsi="XCCW Joined 7a"/>
          <w:noProof/>
          <w:lang w:eastAsia="en-GB"/>
        </w:rPr>
        <w:t>please complete</w:t>
      </w:r>
    </w:p>
    <w:p w:rsidR="00D552A9" w:rsidRPr="00D11141" w:rsidRDefault="00D552A9" w:rsidP="00D552A9">
      <w:pPr>
        <w:rPr>
          <w:rFonts w:ascii="XCCW Joined 7a" w:hAnsi="XCCW Joined 7a"/>
        </w:rPr>
      </w:pPr>
      <w:r w:rsidRPr="00D11141">
        <w:rPr>
          <w:rFonts w:ascii="XCCW Joined 7a" w:hAnsi="XCCW Joined 7a"/>
          <w:b/>
          <w:noProof/>
        </w:rPr>
        <w:drawing>
          <wp:anchor distT="0" distB="0" distL="114300" distR="114300" simplePos="0" relativeHeight="251663360" behindDoc="1" locked="0" layoutInCell="1" allowOverlap="1" wp14:anchorId="619418D2" wp14:editId="098915E5">
            <wp:simplePos x="0" y="0"/>
            <wp:positionH relativeFrom="margin">
              <wp:align>left</wp:align>
            </wp:positionH>
            <wp:positionV relativeFrom="paragraph">
              <wp:posOffset>101600</wp:posOffset>
            </wp:positionV>
            <wp:extent cx="3143250" cy="1976755"/>
            <wp:effectExtent l="0" t="0" r="0" b="4445"/>
            <wp:wrapTight wrapText="bothSides">
              <wp:wrapPolygon edited="0">
                <wp:start x="0" y="0"/>
                <wp:lineTo x="0" y="21440"/>
                <wp:lineTo x="21469" y="21440"/>
                <wp:lineTo x="214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688" cy="1979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1141">
        <w:rPr>
          <w:rFonts w:ascii="XCCW Joined 7a" w:hAnsi="XCCW Joined 7a"/>
          <w:b/>
        </w:rPr>
        <w:t>Geography –</w:t>
      </w:r>
      <w:r w:rsidRPr="00D11141">
        <w:rPr>
          <w:rFonts w:ascii="XCCW Joined 7a" w:hAnsi="XCCW Joined 7a"/>
        </w:rPr>
        <w:t xml:space="preserve"> On paper design an eye-catching poster to explain what Geography is.</w:t>
      </w:r>
    </w:p>
    <w:p w:rsidR="00D552A9" w:rsidRPr="00D11141" w:rsidRDefault="00D552A9" w:rsidP="00D552A9">
      <w:pPr>
        <w:rPr>
          <w:rFonts w:ascii="XCCW Joined 7a" w:hAnsi="XCCW Joined 7a"/>
        </w:rPr>
      </w:pPr>
      <w:r w:rsidRPr="00C239D0">
        <w:rPr>
          <w:rFonts w:ascii="XCCW Joined 7a" w:hAnsi="XCCW Joined 7a"/>
          <w:b/>
        </w:rPr>
        <w:t>Good</w:t>
      </w:r>
      <w:r w:rsidRPr="00D11141">
        <w:rPr>
          <w:rFonts w:ascii="XCCW Joined 7a" w:hAnsi="XCCW Joined 7a"/>
        </w:rPr>
        <w:t xml:space="preserve"> = Include the 3 key geography words (space, place and scale) as well as the word Geography – and add relevant images</w:t>
      </w:r>
    </w:p>
    <w:p w:rsidR="00D552A9" w:rsidRPr="00D11141" w:rsidRDefault="00D552A9" w:rsidP="00D552A9">
      <w:pPr>
        <w:rPr>
          <w:rFonts w:ascii="XCCW Joined 7a" w:hAnsi="XCCW Joined 7a"/>
        </w:rPr>
      </w:pPr>
      <w:r w:rsidRPr="00C239D0">
        <w:rPr>
          <w:rFonts w:ascii="XCCW Joined 7a" w:hAnsi="XCCW Joined 7a"/>
          <w:b/>
        </w:rPr>
        <w:t>Very good</w:t>
      </w:r>
      <w:r w:rsidRPr="00D11141">
        <w:rPr>
          <w:rFonts w:ascii="XCCW Joined 7a" w:hAnsi="XCCW Joined 7a"/>
        </w:rPr>
        <w:t xml:space="preserve"> = AND includes – human and physical – fieldwork</w:t>
      </w:r>
    </w:p>
    <w:p w:rsidR="00D552A9" w:rsidRPr="00D11141" w:rsidRDefault="00D552A9" w:rsidP="00D552A9">
      <w:pPr>
        <w:rPr>
          <w:rFonts w:ascii="XCCW Joined 7a" w:hAnsi="XCCW Joined 7a"/>
        </w:rPr>
      </w:pPr>
      <w:r w:rsidRPr="00C239D0">
        <w:rPr>
          <w:rFonts w:ascii="XCCW Joined 7a" w:hAnsi="XCCW Joined 7a"/>
          <w:b/>
        </w:rPr>
        <w:t xml:space="preserve">Excellent </w:t>
      </w:r>
      <w:r w:rsidRPr="00D11141">
        <w:rPr>
          <w:rFonts w:ascii="XCCW Joined 7a" w:hAnsi="XCCW Joined 7a"/>
        </w:rPr>
        <w:t>= AND explains why we study it /why is it important</w:t>
      </w:r>
    </w:p>
    <w:p w:rsidR="00D552A9" w:rsidRPr="00D11141" w:rsidRDefault="00D552A9" w:rsidP="00D552A9">
      <w:pPr>
        <w:rPr>
          <w:rFonts w:ascii="XCCW Joined 7a" w:hAnsi="XCCW Joined 7a"/>
        </w:rPr>
      </w:pPr>
      <w:r w:rsidRPr="00D11141">
        <w:rPr>
          <w:rFonts w:ascii="XCCW Joined 7a" w:hAnsi="XCCW Joined 7a"/>
        </w:rPr>
        <w:t xml:space="preserve">You can do this by hand or use a computer – whatever you do – use the space well and check your spelling! </w:t>
      </w:r>
    </w:p>
    <w:p w:rsidR="006E6392" w:rsidRDefault="006E6392" w:rsidP="00B93157">
      <w:pPr>
        <w:jc w:val="right"/>
        <w:rPr>
          <w:rFonts w:ascii="XCCW Joined 7a" w:hAnsi="XCCW Joined 7a"/>
        </w:rPr>
      </w:pPr>
    </w:p>
    <w:p w:rsidR="006E6392" w:rsidRDefault="006E6392" w:rsidP="00B93157">
      <w:pPr>
        <w:jc w:val="right"/>
        <w:rPr>
          <w:rFonts w:ascii="XCCW Joined 7a" w:hAnsi="XCCW Joined 7a"/>
        </w:rPr>
      </w:pPr>
    </w:p>
    <w:p w:rsidR="006E6392" w:rsidRDefault="006E6392" w:rsidP="00B93157">
      <w:pPr>
        <w:jc w:val="right"/>
        <w:rPr>
          <w:rFonts w:ascii="XCCW Joined 7a" w:hAnsi="XCCW Joined 7a"/>
        </w:rPr>
      </w:pPr>
    </w:p>
    <w:p w:rsidR="006E6392" w:rsidRDefault="006E6392" w:rsidP="00B93157">
      <w:pPr>
        <w:jc w:val="right"/>
        <w:rPr>
          <w:rFonts w:ascii="XCCW Joined 7a" w:hAnsi="XCCW Joined 7a"/>
        </w:rPr>
      </w:pPr>
    </w:p>
    <w:p w:rsidR="006E6392" w:rsidRDefault="006E6392" w:rsidP="00B93157">
      <w:pPr>
        <w:jc w:val="right"/>
        <w:rPr>
          <w:rFonts w:ascii="XCCW Joined 7a" w:hAnsi="XCCW Joined 7a"/>
        </w:rPr>
      </w:pPr>
    </w:p>
    <w:p w:rsidR="006E6392" w:rsidRDefault="006E6392" w:rsidP="00B93157">
      <w:pPr>
        <w:jc w:val="right"/>
        <w:rPr>
          <w:rFonts w:ascii="XCCW Joined 7a" w:hAnsi="XCCW Joined 7a"/>
        </w:rPr>
      </w:pPr>
    </w:p>
    <w:p w:rsidR="006E6392" w:rsidRDefault="006E6392" w:rsidP="00B93157">
      <w:pPr>
        <w:jc w:val="right"/>
        <w:rPr>
          <w:rFonts w:ascii="XCCW Joined 7a" w:hAnsi="XCCW Joined 7a"/>
        </w:rPr>
      </w:pPr>
    </w:p>
    <w:p w:rsidR="006E6392" w:rsidRPr="006E6392" w:rsidRDefault="006E6392" w:rsidP="006E6392">
      <w:pPr>
        <w:rPr>
          <w:rFonts w:ascii="Arial" w:hAnsi="Arial" w:cs="Arial"/>
          <w:b/>
          <w:sz w:val="36"/>
          <w:szCs w:val="36"/>
          <w:u w:val="single"/>
        </w:rPr>
      </w:pPr>
      <w:proofErr w:type="gramStart"/>
      <w:r w:rsidRPr="006E6392">
        <w:rPr>
          <w:rFonts w:ascii="Arial" w:hAnsi="Arial" w:cs="Arial"/>
          <w:b/>
          <w:sz w:val="36"/>
          <w:szCs w:val="36"/>
          <w:u w:val="single"/>
        </w:rPr>
        <w:lastRenderedPageBreak/>
        <w:t>Set :</w:t>
      </w:r>
      <w:proofErr w:type="gramEnd"/>
      <w:r w:rsidRPr="006E6392">
        <w:rPr>
          <w:rFonts w:ascii="Arial" w:hAnsi="Arial" w:cs="Arial"/>
          <w:b/>
          <w:sz w:val="36"/>
          <w:szCs w:val="36"/>
          <w:u w:val="single"/>
        </w:rPr>
        <w:t xml:space="preserve"> Fri 28</w:t>
      </w:r>
      <w:r w:rsidRPr="006E6392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Pr="006E6392">
        <w:rPr>
          <w:rFonts w:ascii="Arial" w:hAnsi="Arial" w:cs="Arial"/>
          <w:b/>
          <w:sz w:val="36"/>
          <w:szCs w:val="36"/>
          <w:u w:val="single"/>
        </w:rPr>
        <w:t xml:space="preserve"> Jan  </w:t>
      </w:r>
      <w:r w:rsidRPr="006E6392">
        <w:rPr>
          <w:rFonts w:ascii="Arial" w:hAnsi="Arial" w:cs="Arial"/>
          <w:sz w:val="36"/>
          <w:szCs w:val="36"/>
          <w:u w:val="single"/>
        </w:rPr>
        <w:t xml:space="preserve">Homework due in by: </w:t>
      </w:r>
      <w:r w:rsidRPr="006E6392">
        <w:rPr>
          <w:rFonts w:ascii="Arial" w:hAnsi="Arial" w:cs="Arial"/>
          <w:b/>
          <w:sz w:val="36"/>
          <w:szCs w:val="36"/>
          <w:u w:val="single"/>
        </w:rPr>
        <w:t>Wednesday 2</w:t>
      </w:r>
      <w:r w:rsidRPr="006E6392">
        <w:rPr>
          <w:rFonts w:ascii="Arial" w:hAnsi="Arial" w:cs="Arial"/>
          <w:b/>
          <w:sz w:val="36"/>
          <w:szCs w:val="36"/>
          <w:u w:val="single"/>
          <w:vertAlign w:val="superscript"/>
        </w:rPr>
        <w:t>nd</w:t>
      </w:r>
      <w:r w:rsidRPr="006E6392">
        <w:rPr>
          <w:rFonts w:ascii="Arial" w:hAnsi="Arial" w:cs="Arial"/>
          <w:b/>
          <w:sz w:val="36"/>
          <w:szCs w:val="36"/>
          <w:u w:val="single"/>
        </w:rPr>
        <w:t xml:space="preserve"> Feb  </w:t>
      </w:r>
    </w:p>
    <w:p w:rsidR="006E6392" w:rsidRPr="006E6392" w:rsidRDefault="006E6392" w:rsidP="006E6392">
      <w:pPr>
        <w:jc w:val="center"/>
        <w:rPr>
          <w:rFonts w:ascii="Arial" w:hAnsi="Arial" w:cs="Arial"/>
          <w:sz w:val="36"/>
          <w:szCs w:val="36"/>
          <w:u w:val="single"/>
        </w:rPr>
      </w:pPr>
      <w:r w:rsidRPr="006E6392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46C981" wp14:editId="79AD1C79">
                <wp:simplePos x="0" y="0"/>
                <wp:positionH relativeFrom="margin">
                  <wp:align>right</wp:align>
                </wp:positionH>
                <wp:positionV relativeFrom="paragraph">
                  <wp:posOffset>59880</wp:posOffset>
                </wp:positionV>
                <wp:extent cx="6709559" cy="1616149"/>
                <wp:effectExtent l="0" t="0" r="15240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9559" cy="16161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6392" w:rsidRPr="00EC4A52" w:rsidRDefault="006E6392" w:rsidP="00EC4A52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E6392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week…</w:t>
                            </w:r>
                            <w:r w:rsidRPr="00EC4A5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have completed our work on Kensuke’s Kingdom.</w:t>
                            </w:r>
                          </w:p>
                          <w:p w:rsidR="006E6392" w:rsidRPr="006E6392" w:rsidRDefault="006E6392" w:rsidP="006E63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67" w:hanging="425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E639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have continued to enjoy golf lessons in P.E </w:t>
                            </w:r>
                          </w:p>
                          <w:p w:rsidR="006E6392" w:rsidRPr="006E6392" w:rsidRDefault="006E6392" w:rsidP="006E63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67" w:hanging="425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E639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have been revising fractions, decimals and percentages in maths.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6C981" id="Text Box 4" o:spid="_x0000_s1028" type="#_x0000_t202" style="position:absolute;left:0;text-align:left;margin-left:477.1pt;margin-top:4.7pt;width:528.3pt;height:127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" fillcolor="white [3201]" strokeweight=".5pt">
                <v:textbox>
                  <w:txbxContent>
                    <w:p w:rsidR="006E6392" w:rsidRPr="00EC4A52" w:rsidRDefault="006E6392" w:rsidP="00EC4A52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E6392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week…</w:t>
                      </w:r>
                      <w:r w:rsidRPr="00EC4A52">
                        <w:rPr>
                          <w:rFonts w:ascii="Arial" w:hAnsi="Arial" w:cs="Arial"/>
                          <w:sz w:val="36"/>
                          <w:szCs w:val="36"/>
                        </w:rPr>
                        <w:t>We have completed our work on Kensuke’s Kingdom.</w:t>
                      </w:r>
                    </w:p>
                    <w:p w:rsidR="006E6392" w:rsidRPr="006E6392" w:rsidRDefault="006E6392" w:rsidP="006E63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67" w:hanging="425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E6392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have continued to enjoy golf lessons in P.E </w:t>
                      </w:r>
                    </w:p>
                    <w:p w:rsidR="006E6392" w:rsidRPr="006E6392" w:rsidRDefault="006E6392" w:rsidP="006E63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67" w:hanging="425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E6392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have been revising fractions, decimals and percentages in maths.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E6392" w:rsidRPr="006E6392" w:rsidRDefault="006E6392" w:rsidP="006E6392">
      <w:pPr>
        <w:rPr>
          <w:rFonts w:ascii="Arial" w:hAnsi="Arial" w:cs="Arial"/>
          <w:sz w:val="36"/>
          <w:szCs w:val="36"/>
        </w:rPr>
      </w:pPr>
    </w:p>
    <w:p w:rsidR="006E6392" w:rsidRPr="006E6392" w:rsidRDefault="006E6392" w:rsidP="006E6392">
      <w:pPr>
        <w:rPr>
          <w:rFonts w:ascii="Arial" w:hAnsi="Arial" w:cs="Arial"/>
          <w:sz w:val="36"/>
          <w:szCs w:val="36"/>
        </w:rPr>
      </w:pPr>
    </w:p>
    <w:p w:rsidR="006E6392" w:rsidRPr="006E6392" w:rsidRDefault="006E6392" w:rsidP="006E6392">
      <w:pPr>
        <w:rPr>
          <w:rFonts w:ascii="Arial" w:hAnsi="Arial" w:cs="Arial"/>
          <w:sz w:val="36"/>
          <w:szCs w:val="36"/>
        </w:rPr>
      </w:pPr>
    </w:p>
    <w:p w:rsidR="006E6392" w:rsidRPr="006E6392" w:rsidRDefault="006E6392" w:rsidP="006E6392">
      <w:pPr>
        <w:rPr>
          <w:rFonts w:ascii="Arial" w:hAnsi="Arial" w:cs="Arial"/>
          <w:sz w:val="36"/>
          <w:szCs w:val="36"/>
        </w:rPr>
      </w:pPr>
      <w:r w:rsidRPr="006E6392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2A3A28" wp14:editId="4C05CF19">
                <wp:simplePos x="0" y="0"/>
                <wp:positionH relativeFrom="margin">
                  <wp:align>right</wp:align>
                </wp:positionH>
                <wp:positionV relativeFrom="paragraph">
                  <wp:posOffset>179454</wp:posOffset>
                </wp:positionV>
                <wp:extent cx="6721285" cy="1318437"/>
                <wp:effectExtent l="0" t="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1285" cy="13184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6392" w:rsidRPr="006E6392" w:rsidRDefault="006E6392" w:rsidP="006E6392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E6392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Next week: </w:t>
                            </w:r>
                            <w:r w:rsidRPr="006E639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will be having a visit from Rev. Marie- </w:t>
                            </w:r>
                            <w:proofErr w:type="spellStart"/>
                            <w:r w:rsidRPr="006E639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anne</w:t>
                            </w:r>
                            <w:proofErr w:type="spellEnd"/>
                            <w:r w:rsidRPr="006E639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to tell us about the Eucharist. </w:t>
                            </w:r>
                          </w:p>
                          <w:p w:rsidR="006E6392" w:rsidRPr="006E6392" w:rsidRDefault="006E6392" w:rsidP="006E6392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E639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The History ambassadors will be going on their local trip on Monday 31</w:t>
                            </w:r>
                            <w:r w:rsidRPr="006E6392">
                              <w:rPr>
                                <w:rFonts w:ascii="Arial" w:hAnsi="Arial" w:cs="Arial"/>
                                <w:sz w:val="36"/>
                                <w:szCs w:val="36"/>
                                <w:vertAlign w:val="superscript"/>
                              </w:rPr>
                              <w:t>st</w:t>
                            </w:r>
                            <w:r w:rsidRPr="006E639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6E6392" w:rsidRPr="006E6392" w:rsidRDefault="006E6392" w:rsidP="006E639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E639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will be starting a new English unit looking at Balanced arguments</w:t>
                            </w:r>
                          </w:p>
                          <w:p w:rsidR="006E6392" w:rsidRDefault="006E6392" w:rsidP="006E6392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6E6392" w:rsidRDefault="006E6392" w:rsidP="006E6392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:rsidR="006E6392" w:rsidRPr="003514E3" w:rsidRDefault="006E6392" w:rsidP="006E6392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6E6392" w:rsidRPr="00982E6B" w:rsidRDefault="006E6392" w:rsidP="006E6392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6E6392" w:rsidRPr="00EA00E8" w:rsidRDefault="006E6392" w:rsidP="006E6392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6E6392" w:rsidRPr="00EA00E8" w:rsidRDefault="006E6392" w:rsidP="006E6392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A3A28" id="Text Box 5" o:spid="_x0000_s1029" type="#_x0000_t202" style="position:absolute;margin-left:478.05pt;margin-top:14.15pt;width:529.25pt;height:103.8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" fillcolor="white [3201]" strokeweight=".5pt">
                <v:textbox>
                  <w:txbxContent>
                    <w:p w:rsidR="006E6392" w:rsidRPr="006E6392" w:rsidRDefault="006E6392" w:rsidP="006E6392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E6392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Next week: </w:t>
                      </w:r>
                      <w:r w:rsidRPr="006E6392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will be having a visit from Rev. Marie- </w:t>
                      </w:r>
                      <w:proofErr w:type="spellStart"/>
                      <w:r w:rsidRPr="006E6392">
                        <w:rPr>
                          <w:rFonts w:ascii="Arial" w:hAnsi="Arial" w:cs="Arial"/>
                          <w:sz w:val="36"/>
                          <w:szCs w:val="36"/>
                        </w:rPr>
                        <w:t>anne</w:t>
                      </w:r>
                      <w:proofErr w:type="spellEnd"/>
                      <w:r w:rsidRPr="006E6392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to tell us about the Eucharist. </w:t>
                      </w:r>
                    </w:p>
                    <w:p w:rsidR="006E6392" w:rsidRPr="006E6392" w:rsidRDefault="006E6392" w:rsidP="006E6392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E6392">
                        <w:rPr>
                          <w:rFonts w:ascii="Arial" w:hAnsi="Arial" w:cs="Arial"/>
                          <w:sz w:val="36"/>
                          <w:szCs w:val="36"/>
                        </w:rPr>
                        <w:t>The History ambassadors will be going on their local trip on Monday 31</w:t>
                      </w:r>
                      <w:r w:rsidRPr="006E6392">
                        <w:rPr>
                          <w:rFonts w:ascii="Arial" w:hAnsi="Arial" w:cs="Arial"/>
                          <w:sz w:val="36"/>
                          <w:szCs w:val="36"/>
                          <w:vertAlign w:val="superscript"/>
                        </w:rPr>
                        <w:t>st</w:t>
                      </w:r>
                      <w:r w:rsidRPr="006E6392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</w:t>
                      </w:r>
                    </w:p>
                    <w:p w:rsidR="006E6392" w:rsidRPr="006E6392" w:rsidRDefault="006E6392" w:rsidP="006E639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E6392">
                        <w:rPr>
                          <w:rFonts w:ascii="Arial" w:hAnsi="Arial" w:cs="Arial"/>
                          <w:sz w:val="36"/>
                          <w:szCs w:val="36"/>
                        </w:rPr>
                        <w:t>We will be starting a new English unit looking at Balanced arguments</w:t>
                      </w:r>
                    </w:p>
                    <w:p w:rsidR="006E6392" w:rsidRDefault="006E6392" w:rsidP="006E6392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:rsidR="006E6392" w:rsidRDefault="006E6392" w:rsidP="006E6392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:rsidR="006E6392" w:rsidRPr="003514E3" w:rsidRDefault="006E6392" w:rsidP="006E6392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:rsidR="006E6392" w:rsidRPr="00982E6B" w:rsidRDefault="006E6392" w:rsidP="006E6392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6E6392" w:rsidRPr="00EA00E8" w:rsidRDefault="006E6392" w:rsidP="006E6392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6E6392" w:rsidRPr="00EA00E8" w:rsidRDefault="006E6392" w:rsidP="006E6392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E6392" w:rsidRDefault="006E6392" w:rsidP="006E6392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6E6392" w:rsidRDefault="006E6392" w:rsidP="006E6392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6E6392" w:rsidRDefault="006E6392" w:rsidP="006E6392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6E6392" w:rsidRDefault="006E6392" w:rsidP="006E6392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EC4A52" w:rsidRDefault="00EC4A52" w:rsidP="006E6392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6E6392" w:rsidRPr="006E6392" w:rsidRDefault="006E6392" w:rsidP="006E6392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6E6392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</w:p>
    <w:p w:rsidR="006E6392" w:rsidRPr="006E6392" w:rsidRDefault="006E6392" w:rsidP="006E6392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  <w:r w:rsidRPr="006E6392">
        <w:rPr>
          <w:rFonts w:ascii="Arial" w:hAnsi="Arial" w:cs="Arial"/>
          <w:noProof/>
          <w:sz w:val="36"/>
          <w:szCs w:val="36"/>
          <w:lang w:eastAsia="en-GB"/>
        </w:rPr>
        <w:t>It is also important that you read frequently throughout the week- at least three times. Please record in your reading record.</w:t>
      </w:r>
    </w:p>
    <w:p w:rsidR="006E6392" w:rsidRPr="006E6392" w:rsidRDefault="006E6392" w:rsidP="006E6392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:rsidR="006E6392" w:rsidRPr="006E6392" w:rsidRDefault="006E6392" w:rsidP="006E6392">
      <w:pPr>
        <w:rPr>
          <w:rFonts w:ascii="Arial" w:hAnsi="Arial" w:cs="Arial"/>
          <w:sz w:val="36"/>
          <w:szCs w:val="36"/>
        </w:rPr>
      </w:pPr>
      <w:r w:rsidRPr="006E6392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Spellings: Week 5- </w:t>
      </w:r>
      <w:r w:rsidRPr="006E6392">
        <w:rPr>
          <w:rFonts w:ascii="Arial" w:hAnsi="Arial" w:cs="Arial"/>
          <w:b/>
          <w:noProof/>
          <w:sz w:val="36"/>
          <w:szCs w:val="36"/>
          <w:lang w:eastAsia="en-GB"/>
        </w:rPr>
        <w:t>‘ible and able’ suffix patterns</w:t>
      </w:r>
    </w:p>
    <w:p w:rsidR="006E6392" w:rsidRPr="006E6392" w:rsidRDefault="006E6392" w:rsidP="006E6392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6E6392">
        <w:rPr>
          <w:rFonts w:ascii="Arial" w:hAnsi="Arial" w:cs="Arial"/>
          <w:b/>
          <w:noProof/>
          <w:sz w:val="36"/>
          <w:szCs w:val="36"/>
          <w:lang w:eastAsia="en-GB"/>
        </w:rPr>
        <w:t>*IDL children- please do at least 15 minutes of IDL practise – English and Maths! *</w:t>
      </w:r>
    </w:p>
    <w:p w:rsidR="006E6392" w:rsidRPr="006E6392" w:rsidRDefault="006E6392" w:rsidP="006E6392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:rsidR="00970A35" w:rsidRDefault="00970A35" w:rsidP="006E6392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  <w:r>
        <w:rPr>
          <w:rFonts w:ascii="Arial" w:hAnsi="Arial" w:cs="Arial"/>
          <w:b/>
          <w:noProof/>
          <w:sz w:val="36"/>
          <w:szCs w:val="36"/>
          <w:lang w:eastAsia="en-GB"/>
        </w:rPr>
        <w:t>English- Grammar hammer 2- please complete</w:t>
      </w:r>
    </w:p>
    <w:p w:rsidR="00970A35" w:rsidRPr="006E6392" w:rsidRDefault="00970A35" w:rsidP="006E6392">
      <w:pPr>
        <w:pStyle w:val="NoSpacing"/>
        <w:rPr>
          <w:rFonts w:ascii="Arial" w:hAnsi="Arial" w:cs="Arial"/>
          <w:b/>
          <w:noProof/>
          <w:sz w:val="36"/>
          <w:szCs w:val="36"/>
          <w:lang w:eastAsia="en-GB"/>
        </w:rPr>
      </w:pPr>
    </w:p>
    <w:p w:rsidR="006E6392" w:rsidRPr="006E6392" w:rsidRDefault="006E6392" w:rsidP="006E6392">
      <w:pPr>
        <w:rPr>
          <w:rFonts w:ascii="Arial" w:hAnsi="Arial" w:cs="Arial"/>
          <w:sz w:val="36"/>
          <w:szCs w:val="36"/>
        </w:rPr>
      </w:pPr>
      <w:r w:rsidRPr="006E6392"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667456" behindDoc="1" locked="0" layoutInCell="1" allowOverlap="1" wp14:anchorId="15E6BF43" wp14:editId="50442FBA">
            <wp:simplePos x="0" y="0"/>
            <wp:positionH relativeFrom="margin">
              <wp:align>left</wp:align>
            </wp:positionH>
            <wp:positionV relativeFrom="paragraph">
              <wp:posOffset>101600</wp:posOffset>
            </wp:positionV>
            <wp:extent cx="3143250" cy="1976755"/>
            <wp:effectExtent l="0" t="0" r="0" b="4445"/>
            <wp:wrapTight wrapText="bothSides">
              <wp:wrapPolygon edited="0">
                <wp:start x="0" y="0"/>
                <wp:lineTo x="0" y="21440"/>
                <wp:lineTo x="21469" y="21440"/>
                <wp:lineTo x="2146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688" cy="1979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392">
        <w:rPr>
          <w:rFonts w:ascii="Arial" w:hAnsi="Arial" w:cs="Arial"/>
          <w:b/>
          <w:sz w:val="36"/>
          <w:szCs w:val="36"/>
        </w:rPr>
        <w:t>Geography –</w:t>
      </w:r>
      <w:r w:rsidRPr="006E6392">
        <w:rPr>
          <w:rFonts w:ascii="Arial" w:hAnsi="Arial" w:cs="Arial"/>
          <w:sz w:val="36"/>
          <w:szCs w:val="36"/>
        </w:rPr>
        <w:t xml:space="preserve"> On paper design an eye-catching poster to explain what Geography is.</w:t>
      </w:r>
    </w:p>
    <w:p w:rsidR="006E6392" w:rsidRPr="006E6392" w:rsidRDefault="006E6392" w:rsidP="006E6392">
      <w:pPr>
        <w:rPr>
          <w:rFonts w:ascii="Arial" w:hAnsi="Arial" w:cs="Arial"/>
          <w:sz w:val="36"/>
          <w:szCs w:val="36"/>
        </w:rPr>
      </w:pPr>
      <w:r w:rsidRPr="00FC51DE">
        <w:rPr>
          <w:rFonts w:ascii="Arial" w:hAnsi="Arial" w:cs="Arial"/>
          <w:b/>
          <w:sz w:val="36"/>
          <w:szCs w:val="36"/>
        </w:rPr>
        <w:t>Good</w:t>
      </w:r>
      <w:r w:rsidRPr="006E6392">
        <w:rPr>
          <w:rFonts w:ascii="Arial" w:hAnsi="Arial" w:cs="Arial"/>
          <w:sz w:val="36"/>
          <w:szCs w:val="36"/>
        </w:rPr>
        <w:t xml:space="preserve"> = Include the 3 key geography words (space, place and scale) as well as the word Geography – and add relevant images</w:t>
      </w:r>
    </w:p>
    <w:p w:rsidR="006E6392" w:rsidRPr="006E6392" w:rsidRDefault="006E6392" w:rsidP="006E6392">
      <w:pPr>
        <w:rPr>
          <w:rFonts w:ascii="Arial" w:hAnsi="Arial" w:cs="Arial"/>
          <w:sz w:val="36"/>
          <w:szCs w:val="36"/>
        </w:rPr>
      </w:pPr>
      <w:r w:rsidRPr="00FC51DE">
        <w:rPr>
          <w:rFonts w:ascii="Arial" w:hAnsi="Arial" w:cs="Arial"/>
          <w:b/>
          <w:sz w:val="36"/>
          <w:szCs w:val="36"/>
        </w:rPr>
        <w:t>Very good</w:t>
      </w:r>
      <w:r w:rsidRPr="006E6392">
        <w:rPr>
          <w:rFonts w:ascii="Arial" w:hAnsi="Arial" w:cs="Arial"/>
          <w:sz w:val="36"/>
          <w:szCs w:val="36"/>
        </w:rPr>
        <w:t xml:space="preserve"> = AND includes – human and physical – fieldwork</w:t>
      </w:r>
    </w:p>
    <w:p w:rsidR="006E6392" w:rsidRPr="006E6392" w:rsidRDefault="006E6392" w:rsidP="006E6392">
      <w:pPr>
        <w:rPr>
          <w:rFonts w:ascii="Arial" w:hAnsi="Arial" w:cs="Arial"/>
          <w:sz w:val="36"/>
          <w:szCs w:val="36"/>
        </w:rPr>
      </w:pPr>
      <w:r w:rsidRPr="00FC51DE">
        <w:rPr>
          <w:rFonts w:ascii="Arial" w:hAnsi="Arial" w:cs="Arial"/>
          <w:b/>
          <w:sz w:val="36"/>
          <w:szCs w:val="36"/>
        </w:rPr>
        <w:t xml:space="preserve">Excellent </w:t>
      </w:r>
      <w:r w:rsidRPr="006E6392">
        <w:rPr>
          <w:rFonts w:ascii="Arial" w:hAnsi="Arial" w:cs="Arial"/>
          <w:sz w:val="36"/>
          <w:szCs w:val="36"/>
        </w:rPr>
        <w:t>= AND explains why we study it /why is it important</w:t>
      </w:r>
    </w:p>
    <w:p w:rsidR="006E6392" w:rsidRPr="006E6392" w:rsidRDefault="006E6392" w:rsidP="006E6392">
      <w:pPr>
        <w:rPr>
          <w:rFonts w:ascii="Arial" w:hAnsi="Arial" w:cs="Arial"/>
          <w:sz w:val="36"/>
          <w:szCs w:val="36"/>
        </w:rPr>
      </w:pPr>
      <w:r w:rsidRPr="006E6392">
        <w:rPr>
          <w:rFonts w:ascii="Arial" w:hAnsi="Arial" w:cs="Arial"/>
          <w:sz w:val="36"/>
          <w:szCs w:val="36"/>
        </w:rPr>
        <w:lastRenderedPageBreak/>
        <w:t xml:space="preserve">You can do this by hand or use a computer – whatever you do – use the space well and check your spelling! </w:t>
      </w:r>
    </w:p>
    <w:p w:rsidR="00B01309" w:rsidRPr="00870935" w:rsidRDefault="00284055" w:rsidP="00B93157">
      <w:pPr>
        <w:jc w:val="right"/>
        <w:rPr>
          <w:rFonts w:ascii="XCCW Joined 7a" w:hAnsi="XCCW Joined 7a"/>
        </w:rPr>
      </w:pPr>
      <w:r w:rsidRPr="00870935">
        <w:rPr>
          <w:rFonts w:ascii="XCCW Joined 7a" w:hAnsi="XCCW Joined 7a"/>
        </w:rPr>
        <w:t xml:space="preserve"> </w:t>
      </w:r>
    </w:p>
    <w:sectPr w:rsidR="00B01309" w:rsidRPr="00870935" w:rsidSect="00B013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051F29"/>
    <w:multiLevelType w:val="hybridMultilevel"/>
    <w:tmpl w:val="5E0C6F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EB71FB"/>
    <w:multiLevelType w:val="hybridMultilevel"/>
    <w:tmpl w:val="1E18E36A"/>
    <w:lvl w:ilvl="0" w:tplc="A5E49FAC">
      <w:start w:val="45"/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309"/>
    <w:rsid w:val="000061DC"/>
    <w:rsid w:val="0003614D"/>
    <w:rsid w:val="000A4A70"/>
    <w:rsid w:val="001C4829"/>
    <w:rsid w:val="001D31AE"/>
    <w:rsid w:val="00284055"/>
    <w:rsid w:val="003206E0"/>
    <w:rsid w:val="00476529"/>
    <w:rsid w:val="006D1FE3"/>
    <w:rsid w:val="006D7814"/>
    <w:rsid w:val="006E6392"/>
    <w:rsid w:val="00706A8B"/>
    <w:rsid w:val="00706FE6"/>
    <w:rsid w:val="007B259E"/>
    <w:rsid w:val="00870935"/>
    <w:rsid w:val="00890D15"/>
    <w:rsid w:val="00970A35"/>
    <w:rsid w:val="00B01309"/>
    <w:rsid w:val="00B93157"/>
    <w:rsid w:val="00C239D0"/>
    <w:rsid w:val="00D11141"/>
    <w:rsid w:val="00D4311B"/>
    <w:rsid w:val="00D552A9"/>
    <w:rsid w:val="00EC4A52"/>
    <w:rsid w:val="00F438DF"/>
    <w:rsid w:val="00FC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B051B"/>
  <w15:chartTrackingRefBased/>
  <w15:docId w15:val="{3EEDF555-3F68-4E68-8367-BEF28A15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6E0"/>
    <w:pPr>
      <w:spacing w:after="200" w:line="276" w:lineRule="auto"/>
      <w:ind w:left="720"/>
      <w:contextualSpacing/>
    </w:pPr>
  </w:style>
  <w:style w:type="paragraph" w:styleId="NoSpacing">
    <w:name w:val="No Spacing"/>
    <w:uiPriority w:val="1"/>
    <w:qFormat/>
    <w:rsid w:val="003206E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259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59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9F0CD7A9</Template>
  <TotalTime>18</TotalTime>
  <Pages>3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Emma Cooper</cp:lastModifiedBy>
  <cp:revision>24</cp:revision>
  <cp:lastPrinted>2022-01-25T08:24:00Z</cp:lastPrinted>
  <dcterms:created xsi:type="dcterms:W3CDTF">2022-01-23T12:42:00Z</dcterms:created>
  <dcterms:modified xsi:type="dcterms:W3CDTF">2022-01-25T08:26:00Z</dcterms:modified>
</cp:coreProperties>
</file>