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07565836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6E09E9">
        <w:rPr>
          <w:rFonts w:ascii="Arial" w:hAnsi="Arial" w:cs="Arial"/>
          <w:sz w:val="28"/>
          <w:szCs w:val="28"/>
          <w:u w:val="single"/>
        </w:rPr>
        <w:t>10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6E09E9">
        <w:rPr>
          <w:rFonts w:ascii="Arial" w:hAnsi="Arial" w:cs="Arial"/>
          <w:sz w:val="28"/>
          <w:szCs w:val="28"/>
          <w:u w:val="single"/>
        </w:rPr>
        <w:t>9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46BD1728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4D0C88">
        <w:rPr>
          <w:rFonts w:ascii="Arial" w:hAnsi="Arial" w:cs="Arial"/>
          <w:b/>
          <w:color w:val="FF0000"/>
          <w:sz w:val="28"/>
          <w:szCs w:val="28"/>
          <w:u w:val="single"/>
        </w:rPr>
        <w:t>1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5</w:t>
      </w:r>
      <w:r w:rsidR="00CC122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September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2122BD76" w14:textId="580E7E65" w:rsidR="004D0C88" w:rsidRDefault="006E09E9" w:rsidP="004D0C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return any reply slips or pupil voice groups application forms as soon as possible this week to not miss out!</w:t>
                            </w:r>
                          </w:p>
                          <w:p w14:paraId="3F13DB1B" w14:textId="49A16DD8" w:rsidR="006E09E9" w:rsidRDefault="006E09E9" w:rsidP="004D0C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return smarties tubes that were given out last year – all funds go towards improving our outdoor spaces.</w:t>
                            </w:r>
                          </w:p>
                          <w:p w14:paraId="50FFE16B" w14:textId="497E349C" w:rsidR="006E09E9" w:rsidRPr="004D0C88" w:rsidRDefault="006E09E9" w:rsidP="004D0C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Keep filling in your moon diary from Mr Vernon!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2122BD76" w14:textId="580E7E65" w:rsidR="004D0C88" w:rsidRDefault="006E09E9" w:rsidP="004D0C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return any reply slips or pupil voice groups application forms as soon as possible this week to not miss out!</w:t>
                      </w:r>
                    </w:p>
                    <w:p w14:paraId="3F13DB1B" w14:textId="49A16DD8" w:rsidR="006E09E9" w:rsidRDefault="006E09E9" w:rsidP="004D0C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return smarties tubes that were given out last year – all funds go towards improving our outdoor spaces.</w:t>
                      </w:r>
                    </w:p>
                    <w:p w14:paraId="50FFE16B" w14:textId="497E349C" w:rsidR="006E09E9" w:rsidRPr="004D0C88" w:rsidRDefault="006E09E9" w:rsidP="004D0C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Keep filling in your moon diary from Mr Vernon!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7CAE78B" w14:textId="1B06BA68" w:rsidR="004D0C88" w:rsidRPr="004D0C88" w:rsidRDefault="006E09E9" w:rsidP="004D0C8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Year 5 have settled back into our school routine really well this week – fantastic! We have focused on our handwriting this week after our summer break and started reading our new class text Cosmic! by Frank Cottrell-Boyce to link with our Science topic of space. 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7CAE78B" w14:textId="1B06BA68" w:rsidR="004D0C88" w:rsidRPr="004D0C88" w:rsidRDefault="006E09E9" w:rsidP="004D0C8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Year 5 have settled back into our school routine really well this week – fantastic! We have focused on our handwriting this week after our summer break and started reading our new class text Cosmic! by Frank Cottrell-Boyce to link with our Science topic of space. 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775654A3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To complete the worksheet in your homework</w:t>
      </w:r>
      <w:bookmarkStart w:id="0" w:name="_GoBack"/>
      <w:bookmarkEnd w:id="0"/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 book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722A77FB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2021-09-09T15:59:00Z</dcterms:created>
  <dcterms:modified xsi:type="dcterms:W3CDTF">2021-09-09T15:59:00Z</dcterms:modified>
</cp:coreProperties>
</file>