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4E9335D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8679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8679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EF2041" id="Rectangle 5" o:spid="_x0000_s1026" style="position:absolute;margin-left:-15.45pt;margin-top:24.75pt;width:535.1pt;height:77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" filled="f" strokecolor="#1f3763 [1604]" strokeweight="4.5pt"/>
            </w:pict>
          </mc:Fallback>
        </mc:AlternateContent>
      </w:r>
    </w:p>
    <w:p w14:paraId="65A70314" w14:textId="3C6D90C0" w:rsidR="003B3858" w:rsidRPr="00FC7820" w:rsidRDefault="00D90C8D" w:rsidP="004D0C8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br/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Week </w:t>
      </w:r>
      <w:r w:rsidR="005235A1" w:rsidRPr="00FC7820">
        <w:rPr>
          <w:rFonts w:ascii="Arial" w:hAnsi="Arial" w:cs="Arial"/>
          <w:sz w:val="28"/>
          <w:szCs w:val="28"/>
          <w:u w:val="single"/>
        </w:rPr>
        <w:t>Ending</w:t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: </w:t>
      </w:r>
      <w:r w:rsidR="006E09E9">
        <w:rPr>
          <w:rFonts w:ascii="Arial" w:hAnsi="Arial" w:cs="Arial"/>
          <w:sz w:val="28"/>
          <w:szCs w:val="28"/>
          <w:u w:val="single"/>
        </w:rPr>
        <w:t>1</w:t>
      </w:r>
      <w:r w:rsidR="00F5641A">
        <w:rPr>
          <w:rFonts w:ascii="Arial" w:hAnsi="Arial" w:cs="Arial"/>
          <w:sz w:val="28"/>
          <w:szCs w:val="28"/>
          <w:u w:val="single"/>
        </w:rPr>
        <w:t>7</w:t>
      </w:r>
      <w:r w:rsidR="003B3858" w:rsidRPr="00FC7820">
        <w:rPr>
          <w:rFonts w:ascii="Arial" w:hAnsi="Arial" w:cs="Arial"/>
          <w:sz w:val="28"/>
          <w:szCs w:val="28"/>
          <w:u w:val="single"/>
        </w:rPr>
        <w:t>.</w:t>
      </w:r>
      <w:r w:rsidR="006E09E9">
        <w:rPr>
          <w:rFonts w:ascii="Arial" w:hAnsi="Arial" w:cs="Arial"/>
          <w:sz w:val="28"/>
          <w:szCs w:val="28"/>
          <w:u w:val="single"/>
        </w:rPr>
        <w:t>9</w:t>
      </w:r>
      <w:r w:rsidR="003B3858" w:rsidRPr="00FC7820">
        <w:rPr>
          <w:rFonts w:ascii="Arial" w:hAnsi="Arial" w:cs="Arial"/>
          <w:sz w:val="28"/>
          <w:szCs w:val="28"/>
          <w:u w:val="single"/>
        </w:rPr>
        <w:t>.2</w:t>
      </w:r>
      <w:r w:rsidR="006709AA">
        <w:rPr>
          <w:rFonts w:ascii="Arial" w:hAnsi="Arial" w:cs="Arial"/>
          <w:sz w:val="28"/>
          <w:szCs w:val="28"/>
          <w:u w:val="single"/>
        </w:rPr>
        <w:t>1</w:t>
      </w:r>
    </w:p>
    <w:p w14:paraId="0B9AA8A4" w14:textId="6BD811F9" w:rsidR="00D90C8D" w:rsidRPr="00FC7820" w:rsidRDefault="003B3858" w:rsidP="00D90C8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t xml:space="preserve">Homework due: 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Wednesday </w:t>
      </w:r>
      <w:r w:rsidR="00F5641A">
        <w:rPr>
          <w:rFonts w:ascii="Arial" w:hAnsi="Arial" w:cs="Arial"/>
          <w:b/>
          <w:color w:val="FF0000"/>
          <w:sz w:val="28"/>
          <w:szCs w:val="28"/>
          <w:u w:val="single"/>
        </w:rPr>
        <w:t>22nd</w:t>
      </w:r>
      <w:r w:rsidR="00893D27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  <w:r w:rsidR="006E09E9">
        <w:rPr>
          <w:rFonts w:ascii="Arial" w:hAnsi="Arial" w:cs="Arial"/>
          <w:b/>
          <w:color w:val="FF0000"/>
          <w:sz w:val="28"/>
          <w:szCs w:val="28"/>
          <w:u w:val="single"/>
        </w:rPr>
        <w:t>September</w:t>
      </w:r>
    </w:p>
    <w:p w14:paraId="29E74DDB" w14:textId="5A16E8A5" w:rsidR="003B3858" w:rsidRPr="00FC7820" w:rsidRDefault="00CC1224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BEB7427">
                <wp:simplePos x="0" y="0"/>
                <wp:positionH relativeFrom="column">
                  <wp:posOffset>2721610</wp:posOffset>
                </wp:positionH>
                <wp:positionV relativeFrom="paragraph">
                  <wp:posOffset>88265</wp:posOffset>
                </wp:positionV>
                <wp:extent cx="3793490" cy="335280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Next week…</w:t>
                            </w:r>
                          </w:p>
                          <w:p w14:paraId="2B0997D9" w14:textId="77777777" w:rsidR="00F5641A" w:rsidRPr="00F5641A" w:rsidRDefault="00F5641A" w:rsidP="00F5641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5641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Please bring any inhalers needed into school.</w:t>
                            </w:r>
                          </w:p>
                          <w:p w14:paraId="2A133900" w14:textId="77777777" w:rsidR="00F5641A" w:rsidRPr="00F5641A" w:rsidRDefault="00F5641A" w:rsidP="00F5641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5641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Please ensure the office is aware of any changes to contact or medical details.</w:t>
                            </w:r>
                          </w:p>
                          <w:p w14:paraId="3E7E6E52" w14:textId="77777777" w:rsidR="00F5641A" w:rsidRPr="00F5641A" w:rsidRDefault="00F5641A" w:rsidP="00F5641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5641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We will be learning about the planets in science.</w:t>
                            </w:r>
                          </w:p>
                          <w:p w14:paraId="135B17E8" w14:textId="77777777" w:rsidR="00F5641A" w:rsidRPr="00F5641A" w:rsidRDefault="00F5641A" w:rsidP="00F5641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5641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We will be reading more of Cosmic!</w:t>
                            </w:r>
                          </w:p>
                          <w:p w14:paraId="64D51DC8" w14:textId="77777777" w:rsidR="00A76F98" w:rsidRPr="00FC7820" w:rsidRDefault="00A76F98" w:rsidP="00CC1224">
                            <w:pPr>
                              <w:pStyle w:val="ListParagraph"/>
                              <w:ind w:left="709" w:hanging="513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5EE46F6D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FC7820" w:rsidRDefault="003B3858" w:rsidP="003B385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3pt;margin-top:6.95pt;width:298.7pt;height:26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" fillcolor="white [3201]" strokeweight=".5pt">
                <v:textbox>
                  <w:txbxContent>
                    <w:p w14:paraId="445AE76D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Next week…</w:t>
                      </w:r>
                    </w:p>
                    <w:p w14:paraId="2B0997D9" w14:textId="77777777" w:rsidR="00F5641A" w:rsidRPr="00F5641A" w:rsidRDefault="00F5641A" w:rsidP="00F5641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F5641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Please bring any inhalers needed into school.</w:t>
                      </w:r>
                    </w:p>
                    <w:p w14:paraId="2A133900" w14:textId="77777777" w:rsidR="00F5641A" w:rsidRPr="00F5641A" w:rsidRDefault="00F5641A" w:rsidP="00F5641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F5641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Please ensure the office is aware of any changes to contact or medical details.</w:t>
                      </w:r>
                    </w:p>
                    <w:p w14:paraId="3E7E6E52" w14:textId="77777777" w:rsidR="00F5641A" w:rsidRPr="00F5641A" w:rsidRDefault="00F5641A" w:rsidP="00F5641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F5641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We will be learning about the planets in science.</w:t>
                      </w:r>
                    </w:p>
                    <w:p w14:paraId="135B17E8" w14:textId="77777777" w:rsidR="00F5641A" w:rsidRPr="00F5641A" w:rsidRDefault="00F5641A" w:rsidP="00F5641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F5641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We will be reading more of Cosmic!</w:t>
                      </w:r>
                    </w:p>
                    <w:p w14:paraId="64D51DC8" w14:textId="77777777" w:rsidR="00A76F98" w:rsidRPr="00FC7820" w:rsidRDefault="00A76F98" w:rsidP="00CC1224">
                      <w:pPr>
                        <w:pStyle w:val="ListParagraph"/>
                        <w:ind w:left="709" w:hanging="513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14:paraId="5EE46F6D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27483A5" w14:textId="1D399D72" w:rsidR="003B3858" w:rsidRPr="00FC7820" w:rsidRDefault="003B3858" w:rsidP="003B385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EA"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8C7B147">
                <wp:simplePos x="0" y="0"/>
                <wp:positionH relativeFrom="column">
                  <wp:posOffset>-167640</wp:posOffset>
                </wp:positionH>
                <wp:positionV relativeFrom="paragraph">
                  <wp:posOffset>88265</wp:posOffset>
                </wp:positionV>
                <wp:extent cx="2857500" cy="2849245"/>
                <wp:effectExtent l="0" t="0" r="1905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77CAE78B" w14:textId="1488B2BB" w:rsidR="004D0C88" w:rsidRPr="004D0C88" w:rsidRDefault="00F5641A" w:rsidP="004D0C8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bookmarkStart w:id="2" w:name="_Hlk82704290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We have written descriptive sentences about space in English and learned about place value up to 100,000 in maths. In History we designed a menu for a Tudor banquet (with lots of meat dishes!) and in RE we wrote a letter to William Tyndale who translated the Bible into English.</w:t>
                            </w:r>
                          </w:p>
                          <w:bookmarkEnd w:id="2"/>
                          <w:p w14:paraId="197415B5" w14:textId="3E6459EC" w:rsidR="003B3858" w:rsidRPr="009B4FEA" w:rsidRDefault="003B3858" w:rsidP="009C0F9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95pt;width:225pt;height:22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77CAE78B" w14:textId="1488B2BB" w:rsidR="004D0C88" w:rsidRPr="004D0C88" w:rsidRDefault="00F5641A" w:rsidP="004D0C8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bookmarkStart w:id="3" w:name="_Hlk82704290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We have written descriptive sentences about space in English and learned about place value up to 100,000 in maths. In History we designed a menu for a Tudor banquet (with lots of meat dishes!) and in RE we wrote a letter to William Tyndale who translated the Bible into English.</w:t>
                      </w:r>
                    </w:p>
                    <w:bookmarkEnd w:id="3"/>
                    <w:p w14:paraId="197415B5" w14:textId="3E6459EC" w:rsidR="003B3858" w:rsidRPr="009B4FEA" w:rsidRDefault="003B3858" w:rsidP="009C0F9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9327E3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6E1B49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4D19A7F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7BB0DE8F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78B61E3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24B69A3" w14:textId="79EC4465" w:rsidR="00D90C8D" w:rsidRDefault="00D90C8D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7808DD42" w14:textId="071D35E0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06A88076" w14:textId="77777777" w:rsidR="00FC7820" w:rsidRP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3F34217" w14:textId="77777777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6C4DB6DF" w14:textId="0AF3543C" w:rsidR="003B3858" w:rsidRPr="00FC7820" w:rsidRDefault="003B3858" w:rsidP="003B3858">
      <w:pPr>
        <w:pStyle w:val="NoSpacing"/>
        <w:rPr>
          <w:rFonts w:ascii="Arial" w:hAnsi="Arial" w:cs="Arial"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</w:rPr>
        <w:t>At Home…</w:t>
      </w:r>
      <w:r w:rsidRPr="00FC7820">
        <w:rPr>
          <w:rFonts w:ascii="Arial" w:hAnsi="Arial" w:cs="Arial"/>
          <w:sz w:val="28"/>
          <w:szCs w:val="28"/>
        </w:rPr>
        <w:t xml:space="preserve"> </w:t>
      </w:r>
    </w:p>
    <w:p w14:paraId="686D59BD" w14:textId="77777777" w:rsidR="001D78EB" w:rsidRPr="00FC7820" w:rsidRDefault="001D78EB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7C6D8AC9" w14:textId="4B571FD7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Reading:</w:t>
      </w:r>
    </w:p>
    <w:p w14:paraId="3060BFA8" w14:textId="6E1479D5" w:rsidR="00E43B7F" w:rsidRPr="00E43B7F" w:rsidRDefault="00E43B7F" w:rsidP="00E43B7F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E43B7F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It is so important that your child reads frequently throughout the week.</w:t>
      </w:r>
      <w:r w:rsidRPr="00E43B7F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Pr="00E43B7F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At least 3 reading entries should be completed across the week</w: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, recording the book title and the pages read in the reading record book. Dojos will be given to those children who are reading regularly at home – this can be independently or with an adult - but please do continue to read with your child to help develop their understanding of a text.</w:t>
      </w:r>
    </w:p>
    <w:p w14:paraId="2BCE8A3E" w14:textId="4CD146EE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2D9A2E29" w14:textId="6173750C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Spellings:</w:t>
      </w:r>
    </w:p>
    <w:p w14:paraId="290D53A0" w14:textId="7E3F9429" w:rsidR="00FF1A3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Please refer to the </w:t>
      </w:r>
      <w:r w:rsidR="004B3C76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half termly overview</w:t>
      </w:r>
      <w:r w:rsidR="004B3C76" w:rsidRPr="00FC7820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>for weekly spelling lists. This can also be found on the Year 5 class page on the school website</w:t>
      </w:r>
      <w:r w:rsidR="001D78EB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D90C8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</w:p>
    <w:p w14:paraId="0EE9B93C" w14:textId="6823D504" w:rsidR="003B3858" w:rsidRPr="00FC7820" w:rsidRDefault="001D78EB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w:t>You can also find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a copy of Year 5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S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pelling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P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assport words in this homework book, along with a ‘spelling menu’ of ideas on how to learn spellings at home. </w:t>
      </w:r>
    </w:p>
    <w:p w14:paraId="43944BF5" w14:textId="3FD9A2D6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0D85D36A" w14:textId="0288E647" w:rsidR="00D90C8D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Maths:</w:t>
      </w:r>
      <w:r w:rsidR="00687A4C" w:rsidRPr="00FC7820"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  <w:t xml:space="preserve"> </w:t>
      </w:r>
    </w:p>
    <w:p w14:paraId="0B5205E4" w14:textId="1B4C8582" w:rsidR="005703DE" w:rsidRPr="00FC7820" w:rsidRDefault="00FF1A38" w:rsidP="005703DE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1EF48EA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A3E93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>
        <w:rPr>
          <w:rFonts w:ascii="Arial" w:hAnsi="Arial" w:cs="Arial"/>
          <w:noProof/>
          <w:sz w:val="28"/>
          <w:szCs w:val="28"/>
          <w:lang w:eastAsia="en-GB"/>
        </w:rPr>
        <w:t xml:space="preserve">To complete </w:t>
      </w:r>
      <w:r w:rsidR="00F5641A">
        <w:rPr>
          <w:rFonts w:ascii="Arial" w:hAnsi="Arial" w:cs="Arial"/>
          <w:noProof/>
          <w:sz w:val="28"/>
          <w:szCs w:val="28"/>
          <w:lang w:eastAsia="en-GB"/>
        </w:rPr>
        <w:t xml:space="preserve">page 3 in your maths </w:t>
      </w:r>
      <w:r w:rsidR="006E09E9">
        <w:rPr>
          <w:rFonts w:ascii="Arial" w:hAnsi="Arial" w:cs="Arial"/>
          <w:noProof/>
          <w:sz w:val="28"/>
          <w:szCs w:val="28"/>
          <w:lang w:eastAsia="en-GB"/>
        </w:rPr>
        <w:t>homework book</w:t>
      </w:r>
      <w:r w:rsidR="005703DE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F5641A">
        <w:rPr>
          <w:rFonts w:ascii="Arial" w:hAnsi="Arial" w:cs="Arial"/>
          <w:noProof/>
          <w:sz w:val="28"/>
          <w:szCs w:val="28"/>
          <w:lang w:eastAsia="en-GB"/>
        </w:rPr>
        <w:t xml:space="preserve">Question 3 might be tricky! </w:t>
      </w:r>
      <w:r w:rsidR="00302613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Please continue to practise multiplication tables at home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>, you can find online resources and games linked on the Year 5 ‘Homework’ section on the school website.</w:t>
      </w:r>
    </w:p>
    <w:p w14:paraId="39AE1203" w14:textId="0568CD5E" w:rsidR="00EB19C5" w:rsidRPr="006E09E9" w:rsidRDefault="00EB19C5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23239B8F" w14:textId="6B2590D1" w:rsidR="00EB19C5" w:rsidRPr="00FC7820" w:rsidRDefault="00EB19C5" w:rsidP="00EB19C5">
      <w:pPr>
        <w:pStyle w:val="NoSpacing"/>
        <w:rPr>
          <w:rFonts w:ascii="Arial" w:hAnsi="Arial" w:cs="Arial"/>
          <w:b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 xml:space="preserve">Please note that late or missing homework will be completed during </w:t>
      </w:r>
      <w:r w:rsidR="007B6D2B">
        <w:rPr>
          <w:rFonts w:ascii="Arial" w:hAnsi="Arial" w:cs="Arial"/>
          <w:b/>
          <w:noProof/>
          <w:sz w:val="28"/>
          <w:szCs w:val="28"/>
          <w:lang w:eastAsia="en-GB"/>
        </w:rPr>
        <w:t>Thur</w:t>
      </w: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>sday lunchtime.</w:t>
      </w:r>
    </w:p>
    <w:p w14:paraId="41F76B0D" w14:textId="77777777" w:rsidR="003B3858" w:rsidRPr="00FC7820" w:rsidRDefault="003B385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1B5FD7DE" w14:textId="08E52484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Parent/Carer comment</w:t>
      </w:r>
      <w:r w:rsidR="00180179"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s:</w:t>
      </w:r>
    </w:p>
    <w:sectPr w:rsidR="003B3858" w:rsidRPr="00FC782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33A29"/>
    <w:rsid w:val="0014711D"/>
    <w:rsid w:val="00180179"/>
    <w:rsid w:val="001D78EB"/>
    <w:rsid w:val="001E7D75"/>
    <w:rsid w:val="00210F81"/>
    <w:rsid w:val="0022732F"/>
    <w:rsid w:val="00302613"/>
    <w:rsid w:val="00350151"/>
    <w:rsid w:val="003B3858"/>
    <w:rsid w:val="0048458D"/>
    <w:rsid w:val="004B3C76"/>
    <w:rsid w:val="004D0C88"/>
    <w:rsid w:val="005235A1"/>
    <w:rsid w:val="00542EB6"/>
    <w:rsid w:val="005703DE"/>
    <w:rsid w:val="0060737F"/>
    <w:rsid w:val="006709AA"/>
    <w:rsid w:val="00687603"/>
    <w:rsid w:val="00687A4C"/>
    <w:rsid w:val="006A0385"/>
    <w:rsid w:val="006E09E9"/>
    <w:rsid w:val="0074418A"/>
    <w:rsid w:val="00784FA2"/>
    <w:rsid w:val="007B6D2B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52885"/>
    <w:rsid w:val="00C91ADE"/>
    <w:rsid w:val="00CC1224"/>
    <w:rsid w:val="00D724F6"/>
    <w:rsid w:val="00D90C8D"/>
    <w:rsid w:val="00DF1C2F"/>
    <w:rsid w:val="00E43B7F"/>
    <w:rsid w:val="00EA320F"/>
    <w:rsid w:val="00EB19C5"/>
    <w:rsid w:val="00F21A19"/>
    <w:rsid w:val="00F5641A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7A001DC5</Template>
  <TotalTime>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2020-03-05T10:57:00Z</cp:lastPrinted>
  <dcterms:created xsi:type="dcterms:W3CDTF">2021-09-16T16:07:00Z</dcterms:created>
  <dcterms:modified xsi:type="dcterms:W3CDTF">2021-09-16T16:07:00Z</dcterms:modified>
</cp:coreProperties>
</file>