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4E9335D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8679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8679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F2041" id="Rectangle 5" o:spid="_x0000_s1026" style="position:absolute;margin-left:-15.45pt;margin-top:24.75pt;width:535.1pt;height:7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" filled="f" strokecolor="#1f3763 [1604]" strokeweight="4.5pt"/>
            </w:pict>
          </mc:Fallback>
        </mc:AlternateContent>
      </w:r>
    </w:p>
    <w:p w14:paraId="65A70314" w14:textId="0349DFE3" w:rsidR="003B3858" w:rsidRPr="00FC7820" w:rsidRDefault="00D90C8D" w:rsidP="004D0C8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225F04">
        <w:rPr>
          <w:rFonts w:ascii="Arial" w:hAnsi="Arial" w:cs="Arial"/>
          <w:sz w:val="28"/>
          <w:szCs w:val="28"/>
          <w:u w:val="single"/>
        </w:rPr>
        <w:t>24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6E09E9">
        <w:rPr>
          <w:rFonts w:ascii="Arial" w:hAnsi="Arial" w:cs="Arial"/>
          <w:sz w:val="28"/>
          <w:szCs w:val="28"/>
          <w:u w:val="single"/>
        </w:rPr>
        <w:t>9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378618A6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F5641A">
        <w:rPr>
          <w:rFonts w:ascii="Arial" w:hAnsi="Arial" w:cs="Arial"/>
          <w:b/>
          <w:color w:val="FF0000"/>
          <w:sz w:val="28"/>
          <w:szCs w:val="28"/>
          <w:u w:val="single"/>
        </w:rPr>
        <w:t>2</w:t>
      </w:r>
      <w:r w:rsidR="00225F04">
        <w:rPr>
          <w:rFonts w:ascii="Arial" w:hAnsi="Arial" w:cs="Arial"/>
          <w:b/>
          <w:color w:val="FF0000"/>
          <w:sz w:val="28"/>
          <w:szCs w:val="28"/>
          <w:u w:val="single"/>
        </w:rPr>
        <w:t>9th</w:t>
      </w:r>
      <w:r w:rsidR="00893D27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6E09E9">
        <w:rPr>
          <w:rFonts w:ascii="Arial" w:hAnsi="Arial" w:cs="Arial"/>
          <w:b/>
          <w:color w:val="FF0000"/>
          <w:sz w:val="28"/>
          <w:szCs w:val="28"/>
          <w:u w:val="single"/>
        </w:rPr>
        <w:t>September</w:t>
      </w:r>
    </w:p>
    <w:p w14:paraId="29E74DDB" w14:textId="5A16E8A5" w:rsidR="003B3858" w:rsidRPr="00FC7820" w:rsidRDefault="00CC1224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BEB7427">
                <wp:simplePos x="0" y="0"/>
                <wp:positionH relativeFrom="column">
                  <wp:posOffset>2721610</wp:posOffset>
                </wp:positionH>
                <wp:positionV relativeFrom="paragraph">
                  <wp:posOffset>88265</wp:posOffset>
                </wp:positionV>
                <wp:extent cx="3793490" cy="33528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35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2B0997D9" w14:textId="77777777" w:rsidR="00F5641A" w:rsidRPr="00F5641A" w:rsidRDefault="00F5641A" w:rsidP="00F564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5641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Please bring any inhalers needed into school.</w:t>
                            </w:r>
                          </w:p>
                          <w:p w14:paraId="2A133900" w14:textId="77777777" w:rsidR="00F5641A" w:rsidRPr="00F5641A" w:rsidRDefault="00F5641A" w:rsidP="00F564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F5641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Please ensure the office is aware of any changes to contact or medical details.</w:t>
                            </w:r>
                          </w:p>
                          <w:p w14:paraId="135B17E8" w14:textId="1389E277" w:rsidR="00F5641A" w:rsidRPr="00225F04" w:rsidRDefault="00225F04" w:rsidP="00F564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</w:pPr>
                            <w:r w:rsidRPr="00225F04"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Please return </w:t>
                            </w:r>
                            <w:proofErr w:type="spellStart"/>
                            <w:r w:rsidRPr="00225F04"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Bikeability</w:t>
                            </w:r>
                            <w:proofErr w:type="spellEnd"/>
                            <w:r w:rsidRPr="00225F04"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letters as soon as possible to school. </w:t>
                            </w:r>
                            <w:proofErr w:type="spellStart"/>
                            <w:r w:rsidRPr="00225F04"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t>Bikeability</w:t>
                            </w:r>
                            <w:proofErr w:type="spellEnd"/>
                            <w:r w:rsidRPr="00225F04"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begins the week commencing 4</w:t>
                            </w:r>
                            <w:r w:rsidRPr="00225F04"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225F04">
                              <w:rPr>
                                <w:rFonts w:ascii="Arial" w:hAnsi="Arial" w:cs="Arial"/>
                                <w:b/>
                                <w:color w:val="C45911" w:themeColor="accent2" w:themeShade="BF"/>
                                <w:sz w:val="28"/>
                                <w:szCs w:val="28"/>
                              </w:rPr>
                              <w:t xml:space="preserve"> October. </w:t>
                            </w:r>
                          </w:p>
                          <w:p w14:paraId="64D51DC8" w14:textId="77777777" w:rsidR="00A76F98" w:rsidRPr="00FC7820" w:rsidRDefault="00A76F98" w:rsidP="00CC1224">
                            <w:pPr>
                              <w:pStyle w:val="ListParagraph"/>
                              <w:ind w:left="709" w:hanging="513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3pt;margin-top:6.95pt;width:298.7pt;height:26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2B0997D9" w14:textId="77777777" w:rsidR="00F5641A" w:rsidRPr="00F5641A" w:rsidRDefault="00F5641A" w:rsidP="00F564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5641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Please bring any inhalers needed into school.</w:t>
                      </w:r>
                    </w:p>
                    <w:p w14:paraId="2A133900" w14:textId="77777777" w:rsidR="00F5641A" w:rsidRPr="00F5641A" w:rsidRDefault="00F5641A" w:rsidP="00F564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F5641A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Please ensure the office is aware of any changes to contact or medical details.</w:t>
                      </w:r>
                    </w:p>
                    <w:p w14:paraId="135B17E8" w14:textId="1389E277" w:rsidR="00F5641A" w:rsidRPr="00225F04" w:rsidRDefault="00225F04" w:rsidP="00F5641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28"/>
                          <w:szCs w:val="28"/>
                        </w:rPr>
                      </w:pPr>
                      <w:r w:rsidRPr="00225F04"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t xml:space="preserve">Please return </w:t>
                      </w:r>
                      <w:proofErr w:type="spellStart"/>
                      <w:r w:rsidRPr="00225F04"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t>Bikeability</w:t>
                      </w:r>
                      <w:proofErr w:type="spellEnd"/>
                      <w:r w:rsidRPr="00225F04"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t xml:space="preserve"> letters as soon as possible to school. </w:t>
                      </w:r>
                      <w:proofErr w:type="spellStart"/>
                      <w:r w:rsidRPr="00225F04"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t>Bikeability</w:t>
                      </w:r>
                      <w:proofErr w:type="spellEnd"/>
                      <w:r w:rsidRPr="00225F04"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t xml:space="preserve"> begins the week commencing 4</w:t>
                      </w:r>
                      <w:r w:rsidRPr="00225F04"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225F04">
                        <w:rPr>
                          <w:rFonts w:ascii="Arial" w:hAnsi="Arial" w:cs="Arial"/>
                          <w:b/>
                          <w:color w:val="C45911" w:themeColor="accent2" w:themeShade="BF"/>
                          <w:sz w:val="28"/>
                          <w:szCs w:val="28"/>
                        </w:rPr>
                        <w:t xml:space="preserve"> October. </w:t>
                      </w:r>
                    </w:p>
                    <w:p w14:paraId="64D51DC8" w14:textId="77777777" w:rsidR="00A76F98" w:rsidRPr="00FC7820" w:rsidRDefault="00A76F98" w:rsidP="00CC1224">
                      <w:pPr>
                        <w:pStyle w:val="ListParagraph"/>
                        <w:ind w:left="709" w:hanging="513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EA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8C7B147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77CAE78B" w14:textId="362760A0" w:rsidR="004D0C88" w:rsidRPr="004D0C88" w:rsidRDefault="00F5641A" w:rsidP="004D0C8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Hlk82704290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We have written descriptive sentences about </w:t>
                            </w:r>
                            <w:r w:rsidR="00225F0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car showrooms this week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in English</w:t>
                            </w:r>
                            <w:r w:rsidR="00225F0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and learned about place value up to 1</w:t>
                            </w:r>
                            <w:r w:rsidR="00225F0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,0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00,000 in maths. In History we</w:t>
                            </w:r>
                            <w:r w:rsidR="00225F0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created a job advert as Henry VIII to search for a new wife, or wrote a letter to Cardinal Wolsey demanding a divorce!</w:t>
                            </w:r>
                          </w:p>
                          <w:bookmarkEnd w:id="0"/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77CAE78B" w14:textId="362760A0" w:rsidR="004D0C88" w:rsidRPr="004D0C88" w:rsidRDefault="00F5641A" w:rsidP="004D0C8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1" w:name="_Hlk82704290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We have written descriptive sentences about </w:t>
                      </w:r>
                      <w:r w:rsidR="00225F0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car showrooms this week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in English</w:t>
                      </w:r>
                      <w:r w:rsidR="00225F0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and learned about place value up to 1</w:t>
                      </w:r>
                      <w:r w:rsidR="00225F0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,0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00,000 in maths. In History we</w:t>
                      </w:r>
                      <w:r w:rsidR="00225F0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created a job advert as Henry VIII to search for a new wife, or wrote a letter to Cardinal Wolsey demanding a divorce!</w:t>
                      </w:r>
                    </w:p>
                    <w:bookmarkEnd w:id="1"/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5E57ABA4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 xml:space="preserve">To complete 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225F04">
        <w:rPr>
          <w:rFonts w:ascii="Arial" w:hAnsi="Arial" w:cs="Arial"/>
          <w:noProof/>
          <w:sz w:val="28"/>
          <w:szCs w:val="28"/>
          <w:lang w:eastAsia="en-GB"/>
        </w:rPr>
        <w:t>4</w:t>
      </w:r>
      <w:r w:rsidR="00F5641A">
        <w:rPr>
          <w:rFonts w:ascii="Arial" w:hAnsi="Arial" w:cs="Arial"/>
          <w:noProof/>
          <w:sz w:val="28"/>
          <w:szCs w:val="28"/>
          <w:lang w:eastAsia="en-GB"/>
        </w:rPr>
        <w:t xml:space="preserve"> in your maths </w:t>
      </w:r>
      <w:r w:rsidR="006E09E9">
        <w:rPr>
          <w:rFonts w:ascii="Arial" w:hAnsi="Arial" w:cs="Arial"/>
          <w:noProof/>
          <w:sz w:val="28"/>
          <w:szCs w:val="28"/>
          <w:lang w:eastAsia="en-GB"/>
        </w:rPr>
        <w:t>homework book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bookmarkStart w:id="2" w:name="_GoBack"/>
      <w:bookmarkEnd w:id="2"/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39AE1203" w14:textId="0568CD5E" w:rsidR="00EB19C5" w:rsidRPr="006E09E9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1B5FD7DE" w14:textId="08E52484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5F04"/>
    <w:rsid w:val="0022732F"/>
    <w:rsid w:val="00302613"/>
    <w:rsid w:val="00350151"/>
    <w:rsid w:val="003B3858"/>
    <w:rsid w:val="0048458D"/>
    <w:rsid w:val="004B3C76"/>
    <w:rsid w:val="004D0C88"/>
    <w:rsid w:val="005235A1"/>
    <w:rsid w:val="00542EB6"/>
    <w:rsid w:val="005703DE"/>
    <w:rsid w:val="0060737F"/>
    <w:rsid w:val="006709AA"/>
    <w:rsid w:val="00687603"/>
    <w:rsid w:val="00687A4C"/>
    <w:rsid w:val="006A0385"/>
    <w:rsid w:val="006E09E9"/>
    <w:rsid w:val="0074418A"/>
    <w:rsid w:val="00784FA2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CC1224"/>
    <w:rsid w:val="00D724F6"/>
    <w:rsid w:val="00D90C8D"/>
    <w:rsid w:val="00DF1C2F"/>
    <w:rsid w:val="00E43B7F"/>
    <w:rsid w:val="00EA320F"/>
    <w:rsid w:val="00EB19C5"/>
    <w:rsid w:val="00F21A19"/>
    <w:rsid w:val="00F5641A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E4EC6620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2021-09-23T16:17:00Z</dcterms:created>
  <dcterms:modified xsi:type="dcterms:W3CDTF">2021-09-23T16:17:00Z</dcterms:modified>
</cp:coreProperties>
</file>