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4E9335D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8679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8679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EF2041" id="Rectangle 5" o:spid="_x0000_s1026" style="position:absolute;margin-left:-15.45pt;margin-top:24.75pt;width:535.1pt;height:77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" filled="f" strokecolor="#1f3763 [1604]" strokeweight="4.5pt"/>
            </w:pict>
          </mc:Fallback>
        </mc:AlternateContent>
      </w:r>
    </w:p>
    <w:p w14:paraId="65A70314" w14:textId="7860D1D1" w:rsidR="003B3858" w:rsidRPr="00FC7820" w:rsidRDefault="00D90C8D" w:rsidP="004D0C8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br/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Week </w:t>
      </w:r>
      <w:r w:rsidR="005235A1" w:rsidRPr="00FC7820">
        <w:rPr>
          <w:rFonts w:ascii="Arial" w:hAnsi="Arial" w:cs="Arial"/>
          <w:sz w:val="28"/>
          <w:szCs w:val="28"/>
          <w:u w:val="single"/>
        </w:rPr>
        <w:t>Ending</w:t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: </w:t>
      </w:r>
      <w:r w:rsidR="0020084F">
        <w:rPr>
          <w:rFonts w:ascii="Arial" w:hAnsi="Arial" w:cs="Arial"/>
          <w:sz w:val="28"/>
          <w:szCs w:val="28"/>
          <w:u w:val="single"/>
        </w:rPr>
        <w:t>8</w:t>
      </w:r>
      <w:r w:rsidR="003B3858" w:rsidRPr="00FC7820">
        <w:rPr>
          <w:rFonts w:ascii="Arial" w:hAnsi="Arial" w:cs="Arial"/>
          <w:sz w:val="28"/>
          <w:szCs w:val="28"/>
          <w:u w:val="single"/>
        </w:rPr>
        <w:t>.</w:t>
      </w:r>
      <w:r w:rsidR="009D5FE8">
        <w:rPr>
          <w:rFonts w:ascii="Arial" w:hAnsi="Arial" w:cs="Arial"/>
          <w:sz w:val="28"/>
          <w:szCs w:val="28"/>
          <w:u w:val="single"/>
        </w:rPr>
        <w:t>10</w:t>
      </w:r>
      <w:r w:rsidR="003B3858" w:rsidRPr="00FC7820">
        <w:rPr>
          <w:rFonts w:ascii="Arial" w:hAnsi="Arial" w:cs="Arial"/>
          <w:sz w:val="28"/>
          <w:szCs w:val="28"/>
          <w:u w:val="single"/>
        </w:rPr>
        <w:t>.2</w:t>
      </w:r>
      <w:r w:rsidR="006709AA">
        <w:rPr>
          <w:rFonts w:ascii="Arial" w:hAnsi="Arial" w:cs="Arial"/>
          <w:sz w:val="28"/>
          <w:szCs w:val="28"/>
          <w:u w:val="single"/>
        </w:rPr>
        <w:t>1</w:t>
      </w:r>
    </w:p>
    <w:p w14:paraId="0B9AA8A4" w14:textId="415137C0" w:rsidR="00D90C8D" w:rsidRPr="00FC7820" w:rsidRDefault="003B3858" w:rsidP="00D90C8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t xml:space="preserve">Homework due: </w:t>
      </w:r>
      <w:r w:rsidRPr="00FC7820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Wednesday </w:t>
      </w:r>
      <w:r w:rsidR="0020084F">
        <w:rPr>
          <w:rFonts w:ascii="Arial" w:hAnsi="Arial" w:cs="Arial"/>
          <w:b/>
          <w:color w:val="FF0000"/>
          <w:sz w:val="28"/>
          <w:szCs w:val="28"/>
          <w:u w:val="single"/>
        </w:rPr>
        <w:t>13</w:t>
      </w:r>
      <w:r w:rsidR="00225F04">
        <w:rPr>
          <w:rFonts w:ascii="Arial" w:hAnsi="Arial" w:cs="Arial"/>
          <w:b/>
          <w:color w:val="FF0000"/>
          <w:sz w:val="28"/>
          <w:szCs w:val="28"/>
          <w:u w:val="single"/>
        </w:rPr>
        <w:t>th</w:t>
      </w:r>
      <w:r w:rsidR="00893D27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</w:t>
      </w:r>
      <w:r w:rsidR="009D5FE8">
        <w:rPr>
          <w:rFonts w:ascii="Arial" w:hAnsi="Arial" w:cs="Arial"/>
          <w:b/>
          <w:color w:val="FF0000"/>
          <w:sz w:val="28"/>
          <w:szCs w:val="28"/>
          <w:u w:val="single"/>
        </w:rPr>
        <w:t>Octo</w:t>
      </w:r>
      <w:r w:rsidR="006E09E9">
        <w:rPr>
          <w:rFonts w:ascii="Arial" w:hAnsi="Arial" w:cs="Arial"/>
          <w:b/>
          <w:color w:val="FF0000"/>
          <w:sz w:val="28"/>
          <w:szCs w:val="28"/>
          <w:u w:val="single"/>
        </w:rPr>
        <w:t>ber</w:t>
      </w:r>
    </w:p>
    <w:p w14:paraId="29E74DDB" w14:textId="5A16E8A5" w:rsidR="003B3858" w:rsidRPr="00FC7820" w:rsidRDefault="00CC1224" w:rsidP="003B385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BEB7427">
                <wp:simplePos x="0" y="0"/>
                <wp:positionH relativeFrom="column">
                  <wp:posOffset>2721610</wp:posOffset>
                </wp:positionH>
                <wp:positionV relativeFrom="paragraph">
                  <wp:posOffset>88265</wp:posOffset>
                </wp:positionV>
                <wp:extent cx="3793490" cy="3352800"/>
                <wp:effectExtent l="0" t="0" r="1651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335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Next week…</w:t>
                            </w:r>
                          </w:p>
                          <w:p w14:paraId="0CB843B0" w14:textId="77777777" w:rsidR="0020084F" w:rsidRPr="0020084F" w:rsidRDefault="0020084F" w:rsidP="0020084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green"/>
                              </w:rPr>
                            </w:pPr>
                            <w:proofErr w:type="spellStart"/>
                            <w:r w:rsidRPr="0020084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green"/>
                              </w:rPr>
                              <w:t>Bikeability</w:t>
                            </w:r>
                            <w:proofErr w:type="spellEnd"/>
                            <w:r w:rsidRPr="0020084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green"/>
                              </w:rPr>
                              <w:t xml:space="preserve"> </w:t>
                            </w:r>
                            <w:r w:rsidRPr="0020084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on Monday and Tuesday for the last two groups. Your child will have a letter detailing which day they need to bring their bike and helmet.</w:t>
                            </w:r>
                          </w:p>
                          <w:p w14:paraId="1409750E" w14:textId="77777777" w:rsidR="0020084F" w:rsidRPr="0020084F" w:rsidRDefault="0020084F" w:rsidP="0020084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green"/>
                              </w:rPr>
                            </w:pPr>
                            <w:r w:rsidRPr="0020084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green"/>
                              </w:rPr>
                              <w:t xml:space="preserve">Musical instruments </w:t>
                            </w:r>
                            <w:r w:rsidRPr="0020084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need to be brought into school every Monday for our music lessons please. </w:t>
                            </w:r>
                          </w:p>
                          <w:p w14:paraId="64D51DC8" w14:textId="77777777" w:rsidR="00A76F98" w:rsidRPr="00FC7820" w:rsidRDefault="00A76F98" w:rsidP="00CC1224">
                            <w:pPr>
                              <w:pStyle w:val="ListParagraph"/>
                              <w:ind w:left="709" w:hanging="513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5EE46F6D" w14:textId="77777777" w:rsidR="00A76F98" w:rsidRPr="00FC7820" w:rsidRDefault="00A76F98" w:rsidP="00A76F9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27483A5" w14:textId="1D399D72" w:rsidR="003B3858" w:rsidRPr="00FC7820" w:rsidRDefault="003B3858" w:rsidP="003B385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3pt;margin-top:6.95pt;width:298.7pt;height:26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" fillcolor="white [3201]" strokeweight=".5pt">
                <v:textbox>
                  <w:txbxContent>
                    <w:p w14:paraId="445AE76D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Next week…</w:t>
                      </w:r>
                    </w:p>
                    <w:p w14:paraId="0CB843B0" w14:textId="77777777" w:rsidR="0020084F" w:rsidRPr="0020084F" w:rsidRDefault="0020084F" w:rsidP="0020084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green"/>
                        </w:rPr>
                      </w:pPr>
                      <w:proofErr w:type="spellStart"/>
                      <w:r w:rsidRPr="0020084F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green"/>
                        </w:rPr>
                        <w:t>Bikeability</w:t>
                      </w:r>
                      <w:proofErr w:type="spellEnd"/>
                      <w:r w:rsidRPr="0020084F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green"/>
                        </w:rPr>
                        <w:t xml:space="preserve"> </w:t>
                      </w:r>
                      <w:r w:rsidRPr="0020084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on Monday and Tuesday for the last two groups. Your child will have a letter detailing which day they need to bring their bike and helmet.</w:t>
                      </w:r>
                    </w:p>
                    <w:p w14:paraId="1409750E" w14:textId="77777777" w:rsidR="0020084F" w:rsidRPr="0020084F" w:rsidRDefault="0020084F" w:rsidP="0020084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green"/>
                        </w:rPr>
                      </w:pPr>
                      <w:r w:rsidRPr="0020084F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green"/>
                        </w:rPr>
                        <w:t xml:space="preserve">Musical instruments </w:t>
                      </w:r>
                      <w:r w:rsidRPr="0020084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need to be brought into school every Monday for our music lessons please. </w:t>
                      </w:r>
                    </w:p>
                    <w:p w14:paraId="64D51DC8" w14:textId="77777777" w:rsidR="00A76F98" w:rsidRPr="00FC7820" w:rsidRDefault="00A76F98" w:rsidP="00CC1224">
                      <w:pPr>
                        <w:pStyle w:val="ListParagraph"/>
                        <w:ind w:left="709" w:hanging="513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5EE46F6D" w14:textId="77777777" w:rsidR="00A76F98" w:rsidRPr="00FC7820" w:rsidRDefault="00A76F98" w:rsidP="00A76F9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C7820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27483A5" w14:textId="1D399D72" w:rsidR="003B3858" w:rsidRPr="00FC7820" w:rsidRDefault="003B3858" w:rsidP="003B385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FEA"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8C7B147">
                <wp:simplePos x="0" y="0"/>
                <wp:positionH relativeFrom="column">
                  <wp:posOffset>-167640</wp:posOffset>
                </wp:positionH>
                <wp:positionV relativeFrom="paragraph">
                  <wp:posOffset>88265</wp:posOffset>
                </wp:positionV>
                <wp:extent cx="2857500" cy="2849245"/>
                <wp:effectExtent l="0" t="0" r="19050" b="273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849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361D0843" w14:textId="77777777" w:rsidR="0020084F" w:rsidRPr="0020084F" w:rsidRDefault="0020084F" w:rsidP="0020084F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20084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Some groups have already completed </w:t>
                            </w:r>
                            <w:proofErr w:type="spellStart"/>
                            <w:r w:rsidRPr="0020084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Bikeability</w:t>
                            </w:r>
                            <w:proofErr w:type="spellEnd"/>
                            <w:r w:rsidRPr="0020084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this week – the instructors have been very impressed! We have also learned about new characters in our class book ‘Cosmic’, and begun addition and subtraction in maths. </w:t>
                            </w:r>
                          </w:p>
                          <w:p w14:paraId="197415B5" w14:textId="3E6459EC" w:rsidR="003B3858" w:rsidRPr="009B4FEA" w:rsidRDefault="003B3858" w:rsidP="009C0F9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6.95pt;width:225pt;height:22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" fillcolor="white [3201]" strokeweight=".5pt">
                <v:textbox>
                  <w:txbxContent>
                    <w:p w14:paraId="52ACFC38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361D0843" w14:textId="77777777" w:rsidR="0020084F" w:rsidRPr="0020084F" w:rsidRDefault="0020084F" w:rsidP="0020084F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20084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Some groups have already completed </w:t>
                      </w:r>
                      <w:proofErr w:type="spellStart"/>
                      <w:r w:rsidRPr="0020084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Bikeability</w:t>
                      </w:r>
                      <w:proofErr w:type="spellEnd"/>
                      <w:r w:rsidRPr="0020084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this week – the instructors have been very impressed! We have also learned about new characters in our class book ‘Cosmic’, and begun addition and subtraction in maths. </w:t>
                      </w:r>
                    </w:p>
                    <w:p w14:paraId="197415B5" w14:textId="3E6459EC" w:rsidR="003B3858" w:rsidRPr="009B4FEA" w:rsidRDefault="003B3858" w:rsidP="009C0F9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9327E3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6E1B49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4D19A7F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7BB0DE8F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78B61E3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24B69A3" w14:textId="79EC4465" w:rsidR="00D90C8D" w:rsidRDefault="00D90C8D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7808DD42" w14:textId="071D35E0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06A88076" w14:textId="77777777" w:rsidR="00FC7820" w:rsidRP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3F34217" w14:textId="77777777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6C4DB6DF" w14:textId="0AF3543C" w:rsidR="003B3858" w:rsidRPr="00FC7820" w:rsidRDefault="003B3858" w:rsidP="003B3858">
      <w:pPr>
        <w:pStyle w:val="NoSpacing"/>
        <w:rPr>
          <w:rFonts w:ascii="Arial" w:hAnsi="Arial" w:cs="Arial"/>
          <w:sz w:val="28"/>
          <w:szCs w:val="28"/>
        </w:rPr>
      </w:pPr>
      <w:r w:rsidRPr="00FC7820">
        <w:rPr>
          <w:rFonts w:ascii="Arial" w:hAnsi="Arial" w:cs="Arial"/>
          <w:b/>
          <w:sz w:val="28"/>
          <w:szCs w:val="28"/>
        </w:rPr>
        <w:t>At Home…</w:t>
      </w:r>
      <w:r w:rsidRPr="00FC7820">
        <w:rPr>
          <w:rFonts w:ascii="Arial" w:hAnsi="Arial" w:cs="Arial"/>
          <w:sz w:val="28"/>
          <w:szCs w:val="28"/>
        </w:rPr>
        <w:t xml:space="preserve"> </w:t>
      </w:r>
    </w:p>
    <w:p w14:paraId="686D59BD" w14:textId="77777777" w:rsidR="001D78EB" w:rsidRPr="00FC7820" w:rsidRDefault="001D78EB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7C6D8AC9" w14:textId="4B571FD7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Reading:</w:t>
      </w:r>
    </w:p>
    <w:p w14:paraId="3060BFA8" w14:textId="6E1479D5" w:rsidR="00E43B7F" w:rsidRPr="00E43B7F" w:rsidRDefault="00E43B7F" w:rsidP="00E43B7F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E43B7F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E43B7F">
        <w:rPr>
          <w:rFonts w:ascii="Arial" w:hAnsi="Arial" w:cs="Arial"/>
          <w:noProof/>
          <w:sz w:val="28"/>
          <w:szCs w:val="28"/>
          <w:lang w:eastAsia="en-GB"/>
        </w:rPr>
        <w:t>It is so important that your child reads frequently throughout the week.</w:t>
      </w:r>
      <w:r w:rsidRPr="00E43B7F">
        <w:rPr>
          <w:rFonts w:ascii="Arial" w:hAnsi="Arial" w:cs="Arial"/>
          <w:noProof/>
          <w:color w:val="FF0000"/>
          <w:sz w:val="28"/>
          <w:szCs w:val="28"/>
          <w:lang w:eastAsia="en-GB"/>
        </w:rPr>
        <w:t xml:space="preserve"> </w:t>
      </w:r>
      <w:r w:rsidRPr="00E43B7F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At least 3 reading entries should be completed across the week</w:t>
      </w:r>
      <w:r w:rsidRPr="00E43B7F">
        <w:rPr>
          <w:rFonts w:ascii="Arial" w:hAnsi="Arial" w:cs="Arial"/>
          <w:noProof/>
          <w:sz w:val="28"/>
          <w:szCs w:val="28"/>
          <w:lang w:eastAsia="en-GB"/>
        </w:rPr>
        <w:t>, recording the book title and the pages read in the reading record book. Dojos will be given to those children who are reading regularly at home – this can be independently or with an adult - but please do continue to read with your child to help develop their understanding of a text.</w:t>
      </w:r>
    </w:p>
    <w:p w14:paraId="2BCE8A3E" w14:textId="4CD146EE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2D9A2E29" w14:textId="6173750C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Spellings:</w:t>
      </w:r>
    </w:p>
    <w:p w14:paraId="290D53A0" w14:textId="7E3F9429" w:rsidR="00FF1A38" w:rsidRPr="00FC7820" w:rsidRDefault="00FF1A3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6A86FF24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053C3" id="Rectangle 3" o:spid="_x0000_s1026" style="position:absolute;margin-left:475.25pt;margin-top:5.9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Please refer to the </w:t>
      </w:r>
      <w:r w:rsidR="004B3C76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half termly overview</w:t>
      </w:r>
      <w:r w:rsidR="004B3C76" w:rsidRPr="00FC7820">
        <w:rPr>
          <w:rFonts w:ascii="Arial" w:hAnsi="Arial" w:cs="Arial"/>
          <w:noProof/>
          <w:color w:val="FF0000"/>
          <w:sz w:val="28"/>
          <w:szCs w:val="28"/>
          <w:lang w:eastAsia="en-GB"/>
        </w:rPr>
        <w:t xml:space="preserve"> 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>for weekly spelling lists. This can also be found on the Year 5 class page on the school website</w:t>
      </w:r>
      <w:r w:rsidR="001D78EB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  <w:r w:rsidR="00D90C8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</w:p>
    <w:p w14:paraId="0EE9B93C" w14:textId="6823D504" w:rsidR="003B3858" w:rsidRPr="00FC7820" w:rsidRDefault="001D78EB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w:t>You can also find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a copy of Year 5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S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pelling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P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assport words in this homework book, along with a ‘spelling menu’ of ideas on how to learn spellings at home. </w:t>
      </w:r>
    </w:p>
    <w:p w14:paraId="43944BF5" w14:textId="3FD9A2D6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0D85D36A" w14:textId="0288E647" w:rsidR="00D90C8D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Maths:</w:t>
      </w:r>
      <w:r w:rsidR="00687A4C" w:rsidRPr="00FC7820"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  <w:t xml:space="preserve"> </w:t>
      </w:r>
    </w:p>
    <w:p w14:paraId="0B5205E4" w14:textId="3DB10DCC" w:rsidR="005703DE" w:rsidRPr="00FC7820" w:rsidRDefault="00FF1A38" w:rsidP="005703DE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31EF48EA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3A3E93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>
        <w:rPr>
          <w:rFonts w:ascii="Arial" w:hAnsi="Arial" w:cs="Arial"/>
          <w:noProof/>
          <w:sz w:val="28"/>
          <w:szCs w:val="28"/>
          <w:lang w:eastAsia="en-GB"/>
        </w:rPr>
        <w:t xml:space="preserve">To complete </w:t>
      </w:r>
      <w:r w:rsidR="00F5641A">
        <w:rPr>
          <w:rFonts w:ascii="Arial" w:hAnsi="Arial" w:cs="Arial"/>
          <w:noProof/>
          <w:sz w:val="28"/>
          <w:szCs w:val="28"/>
          <w:lang w:eastAsia="en-GB"/>
        </w:rPr>
        <w:t xml:space="preserve">page </w:t>
      </w:r>
      <w:r w:rsidR="0020084F">
        <w:rPr>
          <w:rFonts w:ascii="Arial" w:hAnsi="Arial" w:cs="Arial"/>
          <w:noProof/>
          <w:sz w:val="28"/>
          <w:szCs w:val="28"/>
          <w:lang w:eastAsia="en-GB"/>
        </w:rPr>
        <w:t>13</w:t>
      </w:r>
      <w:bookmarkStart w:id="0" w:name="_GoBack"/>
      <w:bookmarkEnd w:id="0"/>
      <w:r w:rsidR="00F5641A">
        <w:rPr>
          <w:rFonts w:ascii="Arial" w:hAnsi="Arial" w:cs="Arial"/>
          <w:noProof/>
          <w:sz w:val="28"/>
          <w:szCs w:val="28"/>
          <w:lang w:eastAsia="en-GB"/>
        </w:rPr>
        <w:t xml:space="preserve"> in your maths </w:t>
      </w:r>
      <w:r w:rsidR="006E09E9">
        <w:rPr>
          <w:rFonts w:ascii="Arial" w:hAnsi="Arial" w:cs="Arial"/>
          <w:noProof/>
          <w:sz w:val="28"/>
          <w:szCs w:val="28"/>
          <w:lang w:eastAsia="en-GB"/>
        </w:rPr>
        <w:t>homework book</w:t>
      </w:r>
      <w:r w:rsidR="005703DE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302613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Please continue to practise multiplication tables at home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>, you can find online resources and games linked on the Year 5 ‘Homework’ section on the school website.</w:t>
      </w:r>
    </w:p>
    <w:p w14:paraId="39AE1203" w14:textId="0568CD5E" w:rsidR="00EB19C5" w:rsidRPr="006E09E9" w:rsidRDefault="00EB19C5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23239B8F" w14:textId="6B2590D1" w:rsidR="00EB19C5" w:rsidRPr="00FC7820" w:rsidRDefault="00EB19C5" w:rsidP="00EB19C5">
      <w:pPr>
        <w:pStyle w:val="NoSpacing"/>
        <w:rPr>
          <w:rFonts w:ascii="Arial" w:hAnsi="Arial" w:cs="Arial"/>
          <w:b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 xml:space="preserve">Please note that late or missing homework will be completed during </w:t>
      </w:r>
      <w:r w:rsidR="007B6D2B">
        <w:rPr>
          <w:rFonts w:ascii="Arial" w:hAnsi="Arial" w:cs="Arial"/>
          <w:b/>
          <w:noProof/>
          <w:sz w:val="28"/>
          <w:szCs w:val="28"/>
          <w:lang w:eastAsia="en-GB"/>
        </w:rPr>
        <w:t>Thur</w:t>
      </w: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>sday lunchtime.</w:t>
      </w:r>
    </w:p>
    <w:p w14:paraId="41F76B0D" w14:textId="77777777" w:rsidR="003B3858" w:rsidRPr="00FC7820" w:rsidRDefault="003B385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1B5FD7DE" w14:textId="08E52484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Parent/Carer comment</w:t>
      </w:r>
      <w:r w:rsidR="00180179"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s:</w:t>
      </w:r>
    </w:p>
    <w:sectPr w:rsidR="003B3858" w:rsidRPr="00FC7820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824E86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92878"/>
    <w:rsid w:val="00133A29"/>
    <w:rsid w:val="0014711D"/>
    <w:rsid w:val="00180179"/>
    <w:rsid w:val="001D78EB"/>
    <w:rsid w:val="001E7D75"/>
    <w:rsid w:val="0020084F"/>
    <w:rsid w:val="00210F81"/>
    <w:rsid w:val="00225F04"/>
    <w:rsid w:val="0022732F"/>
    <w:rsid w:val="00302613"/>
    <w:rsid w:val="00350151"/>
    <w:rsid w:val="003B3858"/>
    <w:rsid w:val="0048458D"/>
    <w:rsid w:val="004B3C76"/>
    <w:rsid w:val="004D0C88"/>
    <w:rsid w:val="005235A1"/>
    <w:rsid w:val="00542EB6"/>
    <w:rsid w:val="005703DE"/>
    <w:rsid w:val="0060737F"/>
    <w:rsid w:val="006709AA"/>
    <w:rsid w:val="00687603"/>
    <w:rsid w:val="00687A4C"/>
    <w:rsid w:val="006A0385"/>
    <w:rsid w:val="006E09E9"/>
    <w:rsid w:val="0074418A"/>
    <w:rsid w:val="00784FA2"/>
    <w:rsid w:val="007B6D2B"/>
    <w:rsid w:val="008056CA"/>
    <w:rsid w:val="00822D38"/>
    <w:rsid w:val="00851AF3"/>
    <w:rsid w:val="00893D27"/>
    <w:rsid w:val="008B128E"/>
    <w:rsid w:val="0091530C"/>
    <w:rsid w:val="00983247"/>
    <w:rsid w:val="009B4FEA"/>
    <w:rsid w:val="009C0F9A"/>
    <w:rsid w:val="009C1691"/>
    <w:rsid w:val="009D5FE8"/>
    <w:rsid w:val="00A50906"/>
    <w:rsid w:val="00A76F98"/>
    <w:rsid w:val="00A93F91"/>
    <w:rsid w:val="00AD37E9"/>
    <w:rsid w:val="00B07BBE"/>
    <w:rsid w:val="00B52093"/>
    <w:rsid w:val="00B946DB"/>
    <w:rsid w:val="00BC7941"/>
    <w:rsid w:val="00C52885"/>
    <w:rsid w:val="00C91ADE"/>
    <w:rsid w:val="00CC1224"/>
    <w:rsid w:val="00D724F6"/>
    <w:rsid w:val="00D90C8D"/>
    <w:rsid w:val="00DF1C2F"/>
    <w:rsid w:val="00E43B7F"/>
    <w:rsid w:val="00EA320F"/>
    <w:rsid w:val="00EB19C5"/>
    <w:rsid w:val="00F21A19"/>
    <w:rsid w:val="00F5641A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E5D3DA2E</Template>
  <TotalTime>0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2020-03-05T10:57:00Z</cp:lastPrinted>
  <dcterms:created xsi:type="dcterms:W3CDTF">2021-10-07T13:37:00Z</dcterms:created>
  <dcterms:modified xsi:type="dcterms:W3CDTF">2021-10-07T13:37:00Z</dcterms:modified>
</cp:coreProperties>
</file>