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FC7820" w:rsidRDefault="003B3858" w:rsidP="003B3858">
      <w:pPr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4E9335D">
                <wp:simplePos x="0" y="0"/>
                <wp:positionH relativeFrom="column">
                  <wp:posOffset>-196215</wp:posOffset>
                </wp:positionH>
                <wp:positionV relativeFrom="paragraph">
                  <wp:posOffset>314325</wp:posOffset>
                </wp:positionV>
                <wp:extent cx="6795770" cy="98679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8679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EF2041" id="Rectangle 5" o:spid="_x0000_s1026" style="position:absolute;margin-left:-15.45pt;margin-top:24.75pt;width:535.1pt;height:77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" filled="f" strokecolor="#1f3763 [1604]" strokeweight="4.5pt"/>
            </w:pict>
          </mc:Fallback>
        </mc:AlternateContent>
      </w:r>
    </w:p>
    <w:p w14:paraId="65A70314" w14:textId="12D7C4E9" w:rsidR="003B3858" w:rsidRPr="00FC7820" w:rsidRDefault="00D90C8D" w:rsidP="004D0C88">
      <w:pPr>
        <w:jc w:val="center"/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sz w:val="28"/>
          <w:szCs w:val="28"/>
          <w:u w:val="single"/>
        </w:rPr>
        <w:br/>
      </w:r>
      <w:r w:rsidR="003B3858" w:rsidRPr="00FC7820">
        <w:rPr>
          <w:rFonts w:ascii="Arial" w:hAnsi="Arial" w:cs="Arial"/>
          <w:sz w:val="28"/>
          <w:szCs w:val="28"/>
          <w:u w:val="single"/>
        </w:rPr>
        <w:t xml:space="preserve">Week </w:t>
      </w:r>
      <w:r w:rsidR="005235A1" w:rsidRPr="00FC7820">
        <w:rPr>
          <w:rFonts w:ascii="Arial" w:hAnsi="Arial" w:cs="Arial"/>
          <w:sz w:val="28"/>
          <w:szCs w:val="28"/>
          <w:u w:val="single"/>
        </w:rPr>
        <w:t>Ending</w:t>
      </w:r>
      <w:r w:rsidR="003B3858" w:rsidRPr="00FC7820">
        <w:rPr>
          <w:rFonts w:ascii="Arial" w:hAnsi="Arial" w:cs="Arial"/>
          <w:sz w:val="28"/>
          <w:szCs w:val="28"/>
          <w:u w:val="single"/>
        </w:rPr>
        <w:t xml:space="preserve">: </w:t>
      </w:r>
      <w:r w:rsidR="004C0AFD">
        <w:rPr>
          <w:rFonts w:ascii="Arial" w:hAnsi="Arial" w:cs="Arial"/>
          <w:sz w:val="28"/>
          <w:szCs w:val="28"/>
          <w:u w:val="single"/>
        </w:rPr>
        <w:t>5</w:t>
      </w:r>
      <w:r w:rsidR="003B3858" w:rsidRPr="00FC7820">
        <w:rPr>
          <w:rFonts w:ascii="Arial" w:hAnsi="Arial" w:cs="Arial"/>
          <w:sz w:val="28"/>
          <w:szCs w:val="28"/>
          <w:u w:val="single"/>
        </w:rPr>
        <w:t>.</w:t>
      </w:r>
      <w:r w:rsidR="009D5FE8">
        <w:rPr>
          <w:rFonts w:ascii="Arial" w:hAnsi="Arial" w:cs="Arial"/>
          <w:sz w:val="28"/>
          <w:szCs w:val="28"/>
          <w:u w:val="single"/>
        </w:rPr>
        <w:t>1</w:t>
      </w:r>
      <w:r w:rsidR="004C0AFD">
        <w:rPr>
          <w:rFonts w:ascii="Arial" w:hAnsi="Arial" w:cs="Arial"/>
          <w:sz w:val="28"/>
          <w:szCs w:val="28"/>
          <w:u w:val="single"/>
        </w:rPr>
        <w:t>1</w:t>
      </w:r>
      <w:r w:rsidR="003B3858" w:rsidRPr="00FC7820">
        <w:rPr>
          <w:rFonts w:ascii="Arial" w:hAnsi="Arial" w:cs="Arial"/>
          <w:sz w:val="28"/>
          <w:szCs w:val="28"/>
          <w:u w:val="single"/>
        </w:rPr>
        <w:t>.2</w:t>
      </w:r>
      <w:r w:rsidR="006709AA">
        <w:rPr>
          <w:rFonts w:ascii="Arial" w:hAnsi="Arial" w:cs="Arial"/>
          <w:sz w:val="28"/>
          <w:szCs w:val="28"/>
          <w:u w:val="single"/>
        </w:rPr>
        <w:t>1</w:t>
      </w:r>
    </w:p>
    <w:p w14:paraId="0B9AA8A4" w14:textId="4018692F" w:rsidR="00D90C8D" w:rsidRPr="00FC7820" w:rsidRDefault="003B3858" w:rsidP="00D90C8D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FC7820">
        <w:rPr>
          <w:rFonts w:ascii="Arial" w:hAnsi="Arial" w:cs="Arial"/>
          <w:sz w:val="28"/>
          <w:szCs w:val="28"/>
          <w:u w:val="single"/>
        </w:rPr>
        <w:t xml:space="preserve">Homework due: </w:t>
      </w:r>
      <w:r w:rsidRPr="00FC7820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Wednesday </w:t>
      </w:r>
      <w:r w:rsidR="0020084F">
        <w:rPr>
          <w:rFonts w:ascii="Arial" w:hAnsi="Arial" w:cs="Arial"/>
          <w:b/>
          <w:color w:val="FF0000"/>
          <w:sz w:val="28"/>
          <w:szCs w:val="28"/>
          <w:u w:val="single"/>
        </w:rPr>
        <w:t>1</w:t>
      </w:r>
      <w:r w:rsidR="004C0AFD">
        <w:rPr>
          <w:rFonts w:ascii="Arial" w:hAnsi="Arial" w:cs="Arial"/>
          <w:b/>
          <w:color w:val="FF0000"/>
          <w:sz w:val="28"/>
          <w:szCs w:val="28"/>
          <w:u w:val="single"/>
        </w:rPr>
        <w:t>0</w:t>
      </w:r>
      <w:r w:rsidR="00225F04">
        <w:rPr>
          <w:rFonts w:ascii="Arial" w:hAnsi="Arial" w:cs="Arial"/>
          <w:b/>
          <w:color w:val="FF0000"/>
          <w:sz w:val="28"/>
          <w:szCs w:val="28"/>
          <w:u w:val="single"/>
        </w:rPr>
        <w:t>th</w:t>
      </w:r>
      <w:r w:rsidR="00893D27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 </w:t>
      </w:r>
      <w:r w:rsidR="004C0AFD">
        <w:rPr>
          <w:rFonts w:ascii="Arial" w:hAnsi="Arial" w:cs="Arial"/>
          <w:b/>
          <w:color w:val="FF0000"/>
          <w:sz w:val="28"/>
          <w:szCs w:val="28"/>
          <w:u w:val="single"/>
        </w:rPr>
        <w:t>November</w:t>
      </w:r>
    </w:p>
    <w:p w14:paraId="29E74DDB" w14:textId="5A16E8A5" w:rsidR="003B3858" w:rsidRPr="00FC7820" w:rsidRDefault="00CC1224" w:rsidP="003B3858">
      <w:pPr>
        <w:jc w:val="center"/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5BEB7427">
                <wp:simplePos x="0" y="0"/>
                <wp:positionH relativeFrom="column">
                  <wp:posOffset>2721610</wp:posOffset>
                </wp:positionH>
                <wp:positionV relativeFrom="paragraph">
                  <wp:posOffset>88265</wp:posOffset>
                </wp:positionV>
                <wp:extent cx="3793490" cy="3352800"/>
                <wp:effectExtent l="0" t="0" r="1651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3352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FC7820" w:rsidRDefault="00A76F98" w:rsidP="00A76F9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</w:pPr>
                            <w:r w:rsidRPr="00FC782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  <w:t>Next week…</w:t>
                            </w:r>
                          </w:p>
                          <w:p w14:paraId="038807D2" w14:textId="77777777" w:rsidR="004C0AFD" w:rsidRPr="004C0AFD" w:rsidRDefault="004C0AFD" w:rsidP="004C0AF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4C0A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Hettie will be in next week in the mornings to deliver our RSE sessions.</w:t>
                            </w:r>
                          </w:p>
                          <w:p w14:paraId="14A0AB4E" w14:textId="77777777" w:rsidR="004C0AFD" w:rsidRPr="004C0AFD" w:rsidRDefault="004C0AFD" w:rsidP="004C0AF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4C0A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green"/>
                              </w:rPr>
                              <w:t>Musical instruments</w:t>
                            </w:r>
                            <w:r w:rsidRPr="004C0A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need to be brought into school every Monday for our music lessons please.</w:t>
                            </w:r>
                          </w:p>
                          <w:p w14:paraId="72D882A9" w14:textId="77777777" w:rsidR="004C0AFD" w:rsidRPr="004C0AFD" w:rsidRDefault="004C0AFD" w:rsidP="004C0AF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4C0A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Class worship for Group 1 will be 3pm on Wednesday – letters have gone home. </w:t>
                            </w:r>
                          </w:p>
                          <w:p w14:paraId="64D51DC8" w14:textId="77777777" w:rsidR="00A76F98" w:rsidRPr="00FC7820" w:rsidRDefault="00A76F98" w:rsidP="00CC1224">
                            <w:pPr>
                              <w:pStyle w:val="ListParagraph"/>
                              <w:ind w:left="709" w:hanging="513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5EE46F6D" w14:textId="77777777" w:rsidR="00A76F98" w:rsidRPr="00FC7820" w:rsidRDefault="00A76F98" w:rsidP="00A76F98">
                            <w:pPr>
                              <w:pStyle w:val="ListParagrap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C782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27483A5" w14:textId="1D399D72" w:rsidR="003B3858" w:rsidRPr="00FC7820" w:rsidRDefault="003B3858" w:rsidP="003B3858">
                            <w:pPr>
                              <w:pStyle w:val="ListParagrap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4.3pt;margin-top:6.95pt;width:298.7pt;height:26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" fillcolor="white [3201]" strokeweight=".5pt">
                <v:textbox>
                  <w:txbxContent>
                    <w:p w14:paraId="445AE76D" w14:textId="77777777" w:rsidR="00A76F98" w:rsidRPr="00FC7820" w:rsidRDefault="00A76F98" w:rsidP="00A76F9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</w:pPr>
                      <w:r w:rsidRPr="00FC7820"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  <w:t>Next week…</w:t>
                      </w:r>
                    </w:p>
                    <w:p w14:paraId="038807D2" w14:textId="77777777" w:rsidR="004C0AFD" w:rsidRPr="004C0AFD" w:rsidRDefault="004C0AFD" w:rsidP="004C0AF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4C0A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Hettie will be in next week in the mornings to deliver our RSE sessions.</w:t>
                      </w:r>
                    </w:p>
                    <w:p w14:paraId="14A0AB4E" w14:textId="77777777" w:rsidR="004C0AFD" w:rsidRPr="004C0AFD" w:rsidRDefault="004C0AFD" w:rsidP="004C0AF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4C0AFD"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green"/>
                        </w:rPr>
                        <w:t>Musical instruments</w:t>
                      </w:r>
                      <w:r w:rsidRPr="004C0A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need to be brought into school every Monday for our music lessons please.</w:t>
                      </w:r>
                    </w:p>
                    <w:p w14:paraId="72D882A9" w14:textId="77777777" w:rsidR="004C0AFD" w:rsidRPr="004C0AFD" w:rsidRDefault="004C0AFD" w:rsidP="004C0AF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4C0A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Class worship for Group 1 will be 3pm on Wednesday – letters have gone home. </w:t>
                      </w:r>
                    </w:p>
                    <w:p w14:paraId="64D51DC8" w14:textId="77777777" w:rsidR="00A76F98" w:rsidRPr="00FC7820" w:rsidRDefault="00A76F98" w:rsidP="00CC1224">
                      <w:pPr>
                        <w:pStyle w:val="ListParagraph"/>
                        <w:ind w:left="709" w:hanging="513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5EE46F6D" w14:textId="77777777" w:rsidR="00A76F98" w:rsidRPr="00FC7820" w:rsidRDefault="00A76F98" w:rsidP="00A76F98">
                      <w:pPr>
                        <w:pStyle w:val="ListParagrap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C7820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227483A5" w14:textId="1D399D72" w:rsidR="003B3858" w:rsidRPr="00FC7820" w:rsidRDefault="003B3858" w:rsidP="003B3858">
                      <w:pPr>
                        <w:pStyle w:val="ListParagrap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B4FEA" w:rsidRPr="00FC7820">
        <w:rPr>
          <w:rFonts w:ascii="Arial" w:hAnsi="Arial" w:cs="Arial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28C7B147">
                <wp:simplePos x="0" y="0"/>
                <wp:positionH relativeFrom="column">
                  <wp:posOffset>-167640</wp:posOffset>
                </wp:positionH>
                <wp:positionV relativeFrom="paragraph">
                  <wp:posOffset>88265</wp:posOffset>
                </wp:positionV>
                <wp:extent cx="2857500" cy="2849245"/>
                <wp:effectExtent l="0" t="0" r="19050" b="2730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849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FC7820" w:rsidRDefault="00A76F98" w:rsidP="00A76F9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</w:pPr>
                            <w:r w:rsidRPr="00FC782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32B2CD7B" w14:textId="77777777" w:rsidR="004C0AFD" w:rsidRPr="004C0AFD" w:rsidRDefault="004C0AFD" w:rsidP="004C0AFD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4C0A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It has been lovely to come back into school after missing Year 5 before half term – we have settled back in well this week. We have begun studying The Highwayman in English, and we have been learning about multiples and factors in Maths. </w:t>
                            </w:r>
                          </w:p>
                          <w:p w14:paraId="197415B5" w14:textId="3E6459EC" w:rsidR="003B3858" w:rsidRPr="009B4FEA" w:rsidRDefault="003B3858" w:rsidP="009C0F9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2pt;margin-top:6.95pt;width:225pt;height:224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" fillcolor="white [3201]" strokeweight=".5pt">
                <v:textbox>
                  <w:txbxContent>
                    <w:p w14:paraId="52ACFC38" w14:textId="77777777" w:rsidR="00A76F98" w:rsidRPr="00FC7820" w:rsidRDefault="00A76F98" w:rsidP="00A76F9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</w:pPr>
                      <w:r w:rsidRPr="00FC7820"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32B2CD7B" w14:textId="77777777" w:rsidR="004C0AFD" w:rsidRPr="004C0AFD" w:rsidRDefault="004C0AFD" w:rsidP="004C0AFD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4C0A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It has been lovely to come back into school after missing Year 5 before half term – we have settled back in well this week. We have begun studying The Highwayman in English, and we have been learning about multiples and factors in Maths. </w:t>
                      </w:r>
                    </w:p>
                    <w:p w14:paraId="197415B5" w14:textId="3E6459EC" w:rsidR="003B3858" w:rsidRPr="009B4FEA" w:rsidRDefault="003B3858" w:rsidP="009C0F9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5A9327E3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5A6E1B49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4D19A7F8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7BB0DE8F" w14:textId="77777777" w:rsidR="001D78EB" w:rsidRPr="00FC7820" w:rsidRDefault="001D78EB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378B61E3" w14:textId="77777777" w:rsidR="001D78EB" w:rsidRPr="00FC7820" w:rsidRDefault="001D78EB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324B69A3" w14:textId="79EC4465" w:rsidR="00D90C8D" w:rsidRDefault="00D90C8D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7808DD42" w14:textId="071D35E0" w:rsidR="00FC7820" w:rsidRDefault="00FC7820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06A88076" w14:textId="77777777" w:rsidR="00FC7820" w:rsidRPr="00FC7820" w:rsidRDefault="00FC7820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33F34217" w14:textId="77777777" w:rsidR="00FC7820" w:rsidRDefault="00FC7820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6C4DB6DF" w14:textId="0AF3543C" w:rsidR="003B3858" w:rsidRPr="00FC7820" w:rsidRDefault="003B3858" w:rsidP="003B3858">
      <w:pPr>
        <w:pStyle w:val="NoSpacing"/>
        <w:rPr>
          <w:rFonts w:ascii="Arial" w:hAnsi="Arial" w:cs="Arial"/>
          <w:sz w:val="28"/>
          <w:szCs w:val="28"/>
        </w:rPr>
      </w:pPr>
      <w:r w:rsidRPr="00FC7820">
        <w:rPr>
          <w:rFonts w:ascii="Arial" w:hAnsi="Arial" w:cs="Arial"/>
          <w:b/>
          <w:sz w:val="28"/>
          <w:szCs w:val="28"/>
        </w:rPr>
        <w:t>At Home…</w:t>
      </w:r>
      <w:r w:rsidRPr="00FC7820">
        <w:rPr>
          <w:rFonts w:ascii="Arial" w:hAnsi="Arial" w:cs="Arial"/>
          <w:sz w:val="28"/>
          <w:szCs w:val="28"/>
        </w:rPr>
        <w:t xml:space="preserve"> </w:t>
      </w:r>
    </w:p>
    <w:p w14:paraId="686D59BD" w14:textId="77777777" w:rsidR="001D78EB" w:rsidRPr="00FC7820" w:rsidRDefault="001D78EB" w:rsidP="003B3858">
      <w:pPr>
        <w:pStyle w:val="NoSpacing"/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</w:p>
    <w:p w14:paraId="7C6D8AC9" w14:textId="4B571FD7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Reading:</w:t>
      </w:r>
    </w:p>
    <w:p w14:paraId="3060BFA8" w14:textId="6E1479D5" w:rsidR="00E43B7F" w:rsidRPr="00E43B7F" w:rsidRDefault="00E43B7F" w:rsidP="00E43B7F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E43B7F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F229E01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C5676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E43B7F">
        <w:rPr>
          <w:rFonts w:ascii="Arial" w:hAnsi="Arial" w:cs="Arial"/>
          <w:noProof/>
          <w:sz w:val="28"/>
          <w:szCs w:val="28"/>
          <w:lang w:eastAsia="en-GB"/>
        </w:rPr>
        <w:t>It is so important that your child reads frequently throughout the week.</w:t>
      </w:r>
      <w:r w:rsidRPr="00E43B7F">
        <w:rPr>
          <w:rFonts w:ascii="Arial" w:hAnsi="Arial" w:cs="Arial"/>
          <w:noProof/>
          <w:color w:val="FF0000"/>
          <w:sz w:val="28"/>
          <w:szCs w:val="28"/>
          <w:lang w:eastAsia="en-GB"/>
        </w:rPr>
        <w:t xml:space="preserve"> </w:t>
      </w:r>
      <w:r w:rsidRPr="00E43B7F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At least 3 reading entries should be completed across the week</w:t>
      </w:r>
      <w:r w:rsidRPr="00E43B7F">
        <w:rPr>
          <w:rFonts w:ascii="Arial" w:hAnsi="Arial" w:cs="Arial"/>
          <w:noProof/>
          <w:sz w:val="28"/>
          <w:szCs w:val="28"/>
          <w:lang w:eastAsia="en-GB"/>
        </w:rPr>
        <w:t>, recording the book title and the pages read in the reading record book. Dojos will be given to those children who are reading regularly at home – this can be independently or with an adult - but please do continue to read with your child to help develop their understanding of a text.</w:t>
      </w:r>
    </w:p>
    <w:p w14:paraId="2BCE8A3E" w14:textId="4CD146EE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</w:p>
    <w:p w14:paraId="2D9A2E29" w14:textId="6173750C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Spellings:</w:t>
      </w:r>
    </w:p>
    <w:p w14:paraId="290D53A0" w14:textId="7E3F9429" w:rsidR="00FF1A38" w:rsidRPr="00FC7820" w:rsidRDefault="00FF1A38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504B345" wp14:editId="6A86FF24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E053C3" id="Rectangle 3" o:spid="_x0000_s1026" style="position:absolute;margin-left:475.25pt;margin-top:5.9pt;width:26.5pt;height:23.8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Please refer to the </w:t>
      </w:r>
      <w:r w:rsidR="004B3C76" w:rsidRPr="00FC7820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half termly overview</w:t>
      </w:r>
      <w:r w:rsidR="004B3C76" w:rsidRPr="00FC7820">
        <w:rPr>
          <w:rFonts w:ascii="Arial" w:hAnsi="Arial" w:cs="Arial"/>
          <w:noProof/>
          <w:color w:val="FF0000"/>
          <w:sz w:val="28"/>
          <w:szCs w:val="28"/>
          <w:lang w:eastAsia="en-GB"/>
        </w:rPr>
        <w:t xml:space="preserve"> 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>for weekly spelling lists. This can also be found on the Year 5 class page on the school website</w:t>
      </w:r>
      <w:r w:rsidR="001D78EB" w:rsidRPr="00FC7820">
        <w:rPr>
          <w:rFonts w:ascii="Arial" w:hAnsi="Arial" w:cs="Arial"/>
          <w:noProof/>
          <w:sz w:val="28"/>
          <w:szCs w:val="28"/>
          <w:lang w:eastAsia="en-GB"/>
        </w:rPr>
        <w:t>.</w:t>
      </w:r>
      <w:r w:rsidR="00D90C8D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</w:p>
    <w:p w14:paraId="0EE9B93C" w14:textId="6823D504" w:rsidR="003B3858" w:rsidRPr="00FC7820" w:rsidRDefault="001D78EB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w:t>You can also find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a copy of Year 5 </w:t>
      </w:r>
      <w:r w:rsidRPr="00FC7820">
        <w:rPr>
          <w:rFonts w:ascii="Arial" w:hAnsi="Arial" w:cs="Arial"/>
          <w:noProof/>
          <w:sz w:val="28"/>
          <w:szCs w:val="28"/>
          <w:lang w:eastAsia="en-GB"/>
        </w:rPr>
        <w:t>S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pelling </w:t>
      </w:r>
      <w:r w:rsidRPr="00FC7820">
        <w:rPr>
          <w:rFonts w:ascii="Arial" w:hAnsi="Arial" w:cs="Arial"/>
          <w:noProof/>
          <w:sz w:val="28"/>
          <w:szCs w:val="28"/>
          <w:lang w:eastAsia="en-GB"/>
        </w:rPr>
        <w:t>P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assport words in this homework book, along with a ‘spelling menu’ of ideas on how to learn spellings at home. </w:t>
      </w:r>
    </w:p>
    <w:p w14:paraId="43944BF5" w14:textId="3FD9A2D6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</w:p>
    <w:p w14:paraId="0D85D36A" w14:textId="0288E647" w:rsidR="00D90C8D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Maths:</w:t>
      </w:r>
      <w:r w:rsidR="00687A4C" w:rsidRPr="00FC7820">
        <w:rPr>
          <w:rFonts w:ascii="Arial" w:hAnsi="Arial" w:cs="Arial"/>
          <w:b/>
          <w:noProof/>
          <w:sz w:val="28"/>
          <w:szCs w:val="28"/>
          <w:highlight w:val="yellow"/>
          <w:lang w:eastAsia="en-GB"/>
        </w:rPr>
        <w:t xml:space="preserve"> </w:t>
      </w:r>
    </w:p>
    <w:p w14:paraId="0B5205E4" w14:textId="5E12B308" w:rsidR="005703DE" w:rsidRPr="00FC7820" w:rsidRDefault="00FF1A38" w:rsidP="005703DE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31EF48EA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3A3E93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>
        <w:rPr>
          <w:rFonts w:ascii="Arial" w:hAnsi="Arial" w:cs="Arial"/>
          <w:noProof/>
          <w:sz w:val="28"/>
          <w:szCs w:val="28"/>
          <w:lang w:eastAsia="en-GB"/>
        </w:rPr>
        <w:t xml:space="preserve">To complete </w:t>
      </w:r>
      <w:r w:rsidR="00F5641A">
        <w:rPr>
          <w:rFonts w:ascii="Arial" w:hAnsi="Arial" w:cs="Arial"/>
          <w:noProof/>
          <w:sz w:val="28"/>
          <w:szCs w:val="28"/>
          <w:lang w:eastAsia="en-GB"/>
        </w:rPr>
        <w:t xml:space="preserve">page </w:t>
      </w:r>
      <w:r w:rsidR="004C0AFD">
        <w:rPr>
          <w:rFonts w:ascii="Arial" w:hAnsi="Arial" w:cs="Arial"/>
          <w:noProof/>
          <w:sz w:val="28"/>
          <w:szCs w:val="28"/>
          <w:lang w:eastAsia="en-GB"/>
        </w:rPr>
        <w:t>9</w:t>
      </w:r>
      <w:r w:rsidR="00F5641A">
        <w:rPr>
          <w:rFonts w:ascii="Arial" w:hAnsi="Arial" w:cs="Arial"/>
          <w:noProof/>
          <w:sz w:val="28"/>
          <w:szCs w:val="28"/>
          <w:lang w:eastAsia="en-GB"/>
        </w:rPr>
        <w:t xml:space="preserve"> in your maths </w:t>
      </w:r>
      <w:r w:rsidR="006E09E9">
        <w:rPr>
          <w:rFonts w:ascii="Arial" w:hAnsi="Arial" w:cs="Arial"/>
          <w:noProof/>
          <w:sz w:val="28"/>
          <w:szCs w:val="28"/>
          <w:lang w:eastAsia="en-GB"/>
        </w:rPr>
        <w:t>homework book</w:t>
      </w:r>
      <w:r w:rsidR="004C0AFD">
        <w:rPr>
          <w:rFonts w:ascii="Arial" w:hAnsi="Arial" w:cs="Arial"/>
          <w:noProof/>
          <w:sz w:val="28"/>
          <w:szCs w:val="28"/>
          <w:lang w:eastAsia="en-GB"/>
        </w:rPr>
        <w:t xml:space="preserve"> as revision</w:t>
      </w:r>
      <w:r w:rsidR="005703DE" w:rsidRPr="00FC7820">
        <w:rPr>
          <w:rFonts w:ascii="Arial" w:hAnsi="Arial" w:cs="Arial"/>
          <w:noProof/>
          <w:sz w:val="28"/>
          <w:szCs w:val="28"/>
          <w:lang w:eastAsia="en-GB"/>
        </w:rPr>
        <w:t>.</w:t>
      </w:r>
      <w:r w:rsidR="00302613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  <w:r w:rsidR="00302613" w:rsidRPr="00FC7820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Please continue to practise multiplication tables at home</w:t>
      </w:r>
      <w:r w:rsidR="00302613" w:rsidRPr="00FC7820">
        <w:rPr>
          <w:rFonts w:ascii="Arial" w:hAnsi="Arial" w:cs="Arial"/>
          <w:noProof/>
          <w:sz w:val="28"/>
          <w:szCs w:val="28"/>
          <w:lang w:eastAsia="en-GB"/>
        </w:rPr>
        <w:t>, you can find online resources and games linked on the Year 5 ‘Homework’ section on the school website.</w:t>
      </w:r>
    </w:p>
    <w:p w14:paraId="39AE1203" w14:textId="0568CD5E" w:rsidR="00EB19C5" w:rsidRPr="006E09E9" w:rsidRDefault="00EB19C5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</w:p>
    <w:p w14:paraId="23239B8F" w14:textId="6B2590D1" w:rsidR="00EB19C5" w:rsidRPr="00FC7820" w:rsidRDefault="00EB19C5" w:rsidP="00EB19C5">
      <w:pPr>
        <w:pStyle w:val="NoSpacing"/>
        <w:rPr>
          <w:rFonts w:ascii="Arial" w:hAnsi="Arial" w:cs="Arial"/>
          <w:b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lang w:eastAsia="en-GB"/>
        </w:rPr>
        <w:t xml:space="preserve">Please note that late or missing homework will be completed during </w:t>
      </w:r>
      <w:r w:rsidR="007B6D2B">
        <w:rPr>
          <w:rFonts w:ascii="Arial" w:hAnsi="Arial" w:cs="Arial"/>
          <w:b/>
          <w:noProof/>
          <w:sz w:val="28"/>
          <w:szCs w:val="28"/>
          <w:lang w:eastAsia="en-GB"/>
        </w:rPr>
        <w:t>Thur</w:t>
      </w:r>
      <w:r w:rsidRPr="00FC7820">
        <w:rPr>
          <w:rFonts w:ascii="Arial" w:hAnsi="Arial" w:cs="Arial"/>
          <w:b/>
          <w:noProof/>
          <w:sz w:val="28"/>
          <w:szCs w:val="28"/>
          <w:lang w:eastAsia="en-GB"/>
        </w:rPr>
        <w:t>sday lunchtime.</w:t>
      </w:r>
    </w:p>
    <w:p w14:paraId="41F76B0D" w14:textId="77777777" w:rsidR="003B3858" w:rsidRPr="00FC7820" w:rsidRDefault="003B3858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1B5FD7DE" w14:textId="08E52484" w:rsidR="003B3858" w:rsidRPr="00FC7820" w:rsidRDefault="003B3858" w:rsidP="003B3858">
      <w:pPr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b/>
          <w:sz w:val="28"/>
          <w:szCs w:val="28"/>
          <w:highlight w:val="yellow"/>
          <w:u w:val="single"/>
        </w:rPr>
        <w:t>Parent/Carer comment</w:t>
      </w:r>
      <w:r w:rsidR="00180179" w:rsidRPr="00FC7820">
        <w:rPr>
          <w:rFonts w:ascii="Arial" w:hAnsi="Arial" w:cs="Arial"/>
          <w:b/>
          <w:sz w:val="28"/>
          <w:szCs w:val="28"/>
          <w:highlight w:val="yellow"/>
          <w:u w:val="single"/>
        </w:rPr>
        <w:t>s:</w:t>
      </w:r>
    </w:p>
    <w:sectPr w:rsidR="003B3858" w:rsidRPr="00FC7820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824E86F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92878"/>
    <w:rsid w:val="00133A29"/>
    <w:rsid w:val="0014711D"/>
    <w:rsid w:val="00180179"/>
    <w:rsid w:val="001D78EB"/>
    <w:rsid w:val="001E7D75"/>
    <w:rsid w:val="0020084F"/>
    <w:rsid w:val="00210F81"/>
    <w:rsid w:val="00225F04"/>
    <w:rsid w:val="0022732F"/>
    <w:rsid w:val="00302613"/>
    <w:rsid w:val="00350151"/>
    <w:rsid w:val="003B3858"/>
    <w:rsid w:val="0048458D"/>
    <w:rsid w:val="004B3C76"/>
    <w:rsid w:val="004C0AFD"/>
    <w:rsid w:val="004D0C88"/>
    <w:rsid w:val="005235A1"/>
    <w:rsid w:val="00542EB6"/>
    <w:rsid w:val="005703DE"/>
    <w:rsid w:val="0060737F"/>
    <w:rsid w:val="006709AA"/>
    <w:rsid w:val="00687603"/>
    <w:rsid w:val="00687A4C"/>
    <w:rsid w:val="006A0385"/>
    <w:rsid w:val="006E09E9"/>
    <w:rsid w:val="0074418A"/>
    <w:rsid w:val="00784FA2"/>
    <w:rsid w:val="007B6D2B"/>
    <w:rsid w:val="008056CA"/>
    <w:rsid w:val="00822D38"/>
    <w:rsid w:val="00851AF3"/>
    <w:rsid w:val="00893D27"/>
    <w:rsid w:val="008B128E"/>
    <w:rsid w:val="0091530C"/>
    <w:rsid w:val="00983247"/>
    <w:rsid w:val="009B4FEA"/>
    <w:rsid w:val="009C0F9A"/>
    <w:rsid w:val="009C1691"/>
    <w:rsid w:val="009D5FE8"/>
    <w:rsid w:val="00A50906"/>
    <w:rsid w:val="00A76F98"/>
    <w:rsid w:val="00A93F91"/>
    <w:rsid w:val="00AD37E9"/>
    <w:rsid w:val="00B07BBE"/>
    <w:rsid w:val="00B52093"/>
    <w:rsid w:val="00B946DB"/>
    <w:rsid w:val="00BC7941"/>
    <w:rsid w:val="00C52885"/>
    <w:rsid w:val="00C91ADE"/>
    <w:rsid w:val="00CC1224"/>
    <w:rsid w:val="00D724F6"/>
    <w:rsid w:val="00D90C8D"/>
    <w:rsid w:val="00DF1C2F"/>
    <w:rsid w:val="00E43B7F"/>
    <w:rsid w:val="00EA320F"/>
    <w:rsid w:val="00EB19C5"/>
    <w:rsid w:val="00F21A19"/>
    <w:rsid w:val="00F5641A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1FEA769</Template>
  <TotalTime>0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2</cp:revision>
  <cp:lastPrinted>2020-03-05T10:57:00Z</cp:lastPrinted>
  <dcterms:created xsi:type="dcterms:W3CDTF">2021-11-04T17:17:00Z</dcterms:created>
  <dcterms:modified xsi:type="dcterms:W3CDTF">2021-11-04T17:17:00Z</dcterms:modified>
</cp:coreProperties>
</file>