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BF1" w:rsidRPr="007D0E2D" w:rsidRDefault="007D0E2D" w:rsidP="007D0E2D">
      <w:r w:rsidRPr="007D0E2D">
        <w:drawing>
          <wp:anchor distT="0" distB="0" distL="114300" distR="114300" simplePos="0" relativeHeight="251658240" behindDoc="0" locked="0" layoutInCell="1" allowOverlap="1" wp14:anchorId="45839788">
            <wp:simplePos x="0" y="0"/>
            <wp:positionH relativeFrom="margin">
              <wp:align>right</wp:align>
            </wp:positionH>
            <wp:positionV relativeFrom="paragraph">
              <wp:posOffset>4509695</wp:posOffset>
            </wp:positionV>
            <wp:extent cx="5731510" cy="4322445"/>
            <wp:effectExtent l="0" t="0" r="254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0E2D">
        <w:drawing>
          <wp:inline distT="0" distB="0" distL="0" distR="0" wp14:anchorId="617CE69A" wp14:editId="292471CA">
            <wp:extent cx="5731510" cy="43059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0BF1" w:rsidRPr="007D0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2D"/>
    <w:rsid w:val="007C0BF1"/>
    <w:rsid w:val="007D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67E57"/>
  <w15:chartTrackingRefBased/>
  <w15:docId w15:val="{C1CE0DC9-B18E-4792-A3FD-D941B696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2098C779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2022-01-20T16:17:00Z</dcterms:created>
  <dcterms:modified xsi:type="dcterms:W3CDTF">2022-01-20T16:29:00Z</dcterms:modified>
</cp:coreProperties>
</file>