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79386C6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2F2B2F">
        <w:rPr>
          <w:rFonts w:ascii="XCCW Joined 7a" w:hAnsi="XCCW Joined 7a" w:cs="Arial"/>
          <w:sz w:val="20"/>
          <w:szCs w:val="20"/>
          <w:u w:val="single"/>
        </w:rPr>
        <w:t>2</w:t>
      </w:r>
      <w:r w:rsidR="00610F53">
        <w:rPr>
          <w:rFonts w:ascii="XCCW Joined 7a" w:hAnsi="XCCW Joined 7a" w:cs="Arial"/>
          <w:sz w:val="20"/>
          <w:szCs w:val="20"/>
          <w:u w:val="single"/>
        </w:rPr>
        <w:t>5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610F53">
        <w:rPr>
          <w:rFonts w:ascii="XCCW Joined 7a" w:hAnsi="XCCW Joined 7a" w:cs="Arial"/>
          <w:sz w:val="20"/>
          <w:szCs w:val="20"/>
          <w:u w:val="single"/>
        </w:rPr>
        <w:t>2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39CCE0BB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2F2B2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2nd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610F53">
        <w:rPr>
          <w:rFonts w:ascii="XCCW Joined 7a" w:hAnsi="XCCW Joined 7a" w:cs="Arial"/>
          <w:b/>
          <w:color w:val="FF0000"/>
          <w:sz w:val="20"/>
          <w:szCs w:val="20"/>
          <w:u w:val="single"/>
        </w:rPr>
        <w:t>March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70F4BDD2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Monday.</w:t>
                            </w:r>
                          </w:p>
                          <w:p w14:paraId="5979118B" w14:textId="5838DDF6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Thursday.</w:t>
                            </w:r>
                          </w:p>
                          <w:p w14:paraId="18A8089A" w14:textId="04971A4C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Swimming – Thursday.</w:t>
                            </w:r>
                          </w:p>
                          <w:p w14:paraId="5A86CF33" w14:textId="5CD8582B" w:rsidR="002F2B2F" w:rsidRDefault="00610F5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10F5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World Book Day – Thursday.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Our theme is Clockwork and machines. </w:t>
                            </w:r>
                          </w:p>
                          <w:p w14:paraId="72BB5630" w14:textId="122E8464" w:rsidR="00610F53" w:rsidRPr="006301D8" w:rsidRDefault="00610F5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10F5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Atkinson trip – Wednesday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Please bring in a packed lunch and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wear suitable shoes and a waterproof coat. </w:t>
                            </w:r>
                          </w:p>
                          <w:p w14:paraId="5EE46F6D" w14:textId="77777777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70F4BDD2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Monday.</w:t>
                      </w:r>
                    </w:p>
                    <w:p w14:paraId="5979118B" w14:textId="5838DDF6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Thursday.</w:t>
                      </w:r>
                    </w:p>
                    <w:p w14:paraId="18A8089A" w14:textId="04971A4C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Swimming – Thursday.</w:t>
                      </w:r>
                    </w:p>
                    <w:p w14:paraId="5A86CF33" w14:textId="5CD8582B" w:rsidR="002F2B2F" w:rsidRDefault="00610F5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10F5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World Book Day – Thursday.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Our theme is Clockwork and machines. </w:t>
                      </w:r>
                    </w:p>
                    <w:p w14:paraId="72BB5630" w14:textId="122E8464" w:rsidR="00610F53" w:rsidRPr="006301D8" w:rsidRDefault="00610F5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10F5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Atkinson trip – Wednesday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. Please bring in a packed lunch and 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wear suitable shoes and a waterproof coat. </w:t>
                      </w:r>
                    </w:p>
                    <w:p w14:paraId="5EE46F6D" w14:textId="77777777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70C36362" w:rsidR="00623C1B" w:rsidRPr="00623C1B" w:rsidRDefault="00610F53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A big welcome back to all of Year 5 who have come back with a wonderful attitude! Well done! This week we have looked at Ancient Egyptian artefacts, starting reading our book ‘Clockwork’ and begun learning about fractions in Maths.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70C36362" w:rsidR="00623C1B" w:rsidRPr="00623C1B" w:rsidRDefault="00610F53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A big welcome back to all of Year 5 who have come back with a wonderful attitude! Well done! This week we have looked at Ancient Egyptian artefacts, starting reading our book ‘Clockwork’ and begun learning about fractions in Maths.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2E2E1FAC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2F2B2F">
        <w:rPr>
          <w:rFonts w:ascii="XCCW Joined 7a" w:hAnsi="XCCW Joined 7a" w:cs="Arial"/>
          <w:noProof/>
          <w:sz w:val="20"/>
          <w:szCs w:val="20"/>
          <w:lang w:eastAsia="en-GB"/>
        </w:rPr>
        <w:t>2</w:t>
      </w:r>
      <w:r w:rsidR="00610F53">
        <w:rPr>
          <w:rFonts w:ascii="XCCW Joined 7a" w:hAnsi="XCCW Joined 7a" w:cs="Arial"/>
          <w:noProof/>
          <w:sz w:val="20"/>
          <w:szCs w:val="20"/>
          <w:lang w:eastAsia="en-GB"/>
        </w:rPr>
        <w:t>8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610F5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equivalent fractions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in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5AC6B310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610F5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grammar terminology (words)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23C1B"/>
    <w:rsid w:val="006301D8"/>
    <w:rsid w:val="006709AA"/>
    <w:rsid w:val="00687603"/>
    <w:rsid w:val="00687A4C"/>
    <w:rsid w:val="006A0385"/>
    <w:rsid w:val="006E09E9"/>
    <w:rsid w:val="0070249D"/>
    <w:rsid w:val="0074418A"/>
    <w:rsid w:val="00784FA2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D04545CD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2021-11-18T17:18:00Z</cp:lastPrinted>
  <dcterms:created xsi:type="dcterms:W3CDTF">2022-02-24T16:36:00Z</dcterms:created>
  <dcterms:modified xsi:type="dcterms:W3CDTF">2022-02-24T16:36:00Z</dcterms:modified>
</cp:coreProperties>
</file>