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4DECE3F1"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CF62EB">
        <w:rPr>
          <w:rFonts w:ascii="XCCW Joined 7a" w:hAnsi="XCCW Joined 7a" w:cs="Arial"/>
          <w:sz w:val="20"/>
          <w:szCs w:val="20"/>
          <w:u w:val="single"/>
        </w:rPr>
        <w:t>24</w:t>
      </w:r>
      <w:r w:rsidR="003B3858" w:rsidRPr="00DA3545">
        <w:rPr>
          <w:rFonts w:ascii="XCCW Joined 7a" w:hAnsi="XCCW Joined 7a" w:cs="Arial"/>
          <w:sz w:val="20"/>
          <w:szCs w:val="20"/>
          <w:u w:val="single"/>
        </w:rPr>
        <w:t>.</w:t>
      </w:r>
      <w:r w:rsidR="003E5AEC">
        <w:rPr>
          <w:rFonts w:ascii="XCCW Joined 7a" w:hAnsi="XCCW Joined 7a" w:cs="Arial"/>
          <w:sz w:val="20"/>
          <w:szCs w:val="20"/>
          <w:u w:val="single"/>
        </w:rPr>
        <w:t>6</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498A2264"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0A546D">
        <w:rPr>
          <w:rFonts w:ascii="XCCW Joined 7a" w:hAnsi="XCCW Joined 7a" w:cs="Arial"/>
          <w:b/>
          <w:color w:val="FF0000"/>
          <w:sz w:val="20"/>
          <w:szCs w:val="20"/>
          <w:u w:val="single"/>
        </w:rPr>
        <w:t>2</w:t>
      </w:r>
      <w:r w:rsidR="00CF62EB">
        <w:rPr>
          <w:rFonts w:ascii="XCCW Joined 7a" w:hAnsi="XCCW Joined 7a" w:cs="Arial"/>
          <w:b/>
          <w:color w:val="FF0000"/>
          <w:sz w:val="20"/>
          <w:szCs w:val="20"/>
          <w:u w:val="single"/>
        </w:rPr>
        <w:t>9th</w:t>
      </w:r>
      <w:r w:rsidR="00893D27" w:rsidRPr="00DA3545">
        <w:rPr>
          <w:rFonts w:ascii="XCCW Joined 7a" w:hAnsi="XCCW Joined 7a" w:cs="Arial"/>
          <w:b/>
          <w:color w:val="FF0000"/>
          <w:sz w:val="20"/>
          <w:szCs w:val="20"/>
          <w:u w:val="single"/>
        </w:rPr>
        <w:t xml:space="preserve"> </w:t>
      </w:r>
      <w:r w:rsidR="00F96542">
        <w:rPr>
          <w:rFonts w:ascii="XCCW Joined 7a" w:hAnsi="XCCW Joined 7a" w:cs="Arial"/>
          <w:b/>
          <w:color w:val="FF0000"/>
          <w:sz w:val="20"/>
          <w:szCs w:val="20"/>
          <w:u w:val="single"/>
        </w:rPr>
        <w:t>May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77777777" w:rsidR="00B87BF4" w:rsidRDefault="00B87BF4"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Wednesday and Friday</w:t>
                            </w:r>
                          </w:p>
                          <w:p w14:paraId="0DB5D80D" w14:textId="5F109A29" w:rsidR="00B87BF4" w:rsidRDefault="00CF62EB"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Monday – visit to high schools. Please bring a packed lunch. </w:t>
                            </w:r>
                          </w:p>
                          <w:p w14:paraId="1AF707E4" w14:textId="0751B1CF" w:rsidR="00CF62EB" w:rsidRDefault="00CF62EB"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Friday – mufti day to bring items in for summer fayre.</w:t>
                            </w:r>
                          </w:p>
                          <w:p w14:paraId="641F1436" w14:textId="742E37AA" w:rsidR="00CF62EB" w:rsidRPr="00CF62EB" w:rsidRDefault="00CF62EB" w:rsidP="00B87BF4">
                            <w:pPr>
                              <w:pStyle w:val="ListParagraph"/>
                              <w:numPr>
                                <w:ilvl w:val="0"/>
                                <w:numId w:val="12"/>
                              </w:numPr>
                              <w:rPr>
                                <w:rFonts w:ascii="XCCW Joined 7a" w:hAnsi="XCCW Joined 7a" w:cs="Arial"/>
                                <w:b/>
                                <w:color w:val="000000" w:themeColor="text1"/>
                                <w:sz w:val="20"/>
                                <w:szCs w:val="20"/>
                                <w:highlight w:val="green"/>
                              </w:rPr>
                            </w:pPr>
                            <w:r w:rsidRPr="00CF62EB">
                              <w:rPr>
                                <w:rFonts w:ascii="XCCW Joined 7a" w:hAnsi="XCCW Joined 7a" w:cs="Arial"/>
                                <w:b/>
                                <w:color w:val="000000" w:themeColor="text1"/>
                                <w:sz w:val="20"/>
                                <w:szCs w:val="20"/>
                                <w:highlight w:val="green"/>
                              </w:rPr>
                              <w:t>Please let Miss Byrne know if you can come on our field work trip or help at the summer fayre!</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77777777" w:rsidR="00B87BF4" w:rsidRDefault="00B87BF4"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Wednesday and Friday</w:t>
                      </w:r>
                    </w:p>
                    <w:p w14:paraId="0DB5D80D" w14:textId="5F109A29" w:rsidR="00B87BF4" w:rsidRDefault="00CF62EB"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Monday – visit to high schools. Please bring a packed lunch. </w:t>
                      </w:r>
                    </w:p>
                    <w:p w14:paraId="1AF707E4" w14:textId="0751B1CF" w:rsidR="00CF62EB" w:rsidRDefault="00CF62EB"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Friday – mufti day to bring items in for summer fayre.</w:t>
                      </w:r>
                    </w:p>
                    <w:p w14:paraId="641F1436" w14:textId="742E37AA" w:rsidR="00CF62EB" w:rsidRPr="00CF62EB" w:rsidRDefault="00CF62EB" w:rsidP="00B87BF4">
                      <w:pPr>
                        <w:pStyle w:val="ListParagraph"/>
                        <w:numPr>
                          <w:ilvl w:val="0"/>
                          <w:numId w:val="12"/>
                        </w:numPr>
                        <w:rPr>
                          <w:rFonts w:ascii="XCCW Joined 7a" w:hAnsi="XCCW Joined 7a" w:cs="Arial"/>
                          <w:b/>
                          <w:color w:val="000000" w:themeColor="text1"/>
                          <w:sz w:val="20"/>
                          <w:szCs w:val="20"/>
                          <w:highlight w:val="green"/>
                        </w:rPr>
                      </w:pPr>
                      <w:r w:rsidRPr="00CF62EB">
                        <w:rPr>
                          <w:rFonts w:ascii="XCCW Joined 7a" w:hAnsi="XCCW Joined 7a" w:cs="Arial"/>
                          <w:b/>
                          <w:color w:val="000000" w:themeColor="text1"/>
                          <w:sz w:val="20"/>
                          <w:szCs w:val="20"/>
                          <w:highlight w:val="green"/>
                        </w:rPr>
                        <w:t>Please let Miss Byrne know if you can come on our field work trip or help at the summer fayre!</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12CAABF4" w:rsidR="00623C1B" w:rsidRPr="00623C1B" w:rsidRDefault="003E5AEC" w:rsidP="00623C1B">
                            <w:pPr>
                              <w:rPr>
                                <w:rFonts w:ascii="XCCW Joined 7a" w:hAnsi="XCCW Joined 7a" w:cs="Arial"/>
                                <w:b/>
                                <w:sz w:val="20"/>
                                <w:szCs w:val="20"/>
                              </w:rPr>
                            </w:pPr>
                            <w:r>
                              <w:rPr>
                                <w:rFonts w:ascii="XCCW Joined 7a" w:hAnsi="XCCW Joined 7a" w:cs="Arial"/>
                                <w:b/>
                                <w:sz w:val="20"/>
                                <w:szCs w:val="20"/>
                              </w:rPr>
                              <w:t xml:space="preserve">We </w:t>
                            </w:r>
                            <w:r w:rsidR="00CF62EB">
                              <w:rPr>
                                <w:rFonts w:ascii="XCCW Joined 7a" w:hAnsi="XCCW Joined 7a" w:cs="Arial"/>
                                <w:b/>
                                <w:sz w:val="20"/>
                                <w:szCs w:val="20"/>
                              </w:rPr>
                              <w:t xml:space="preserve">have done an amazing job completing our assessments this week – well done everyone! We have also researched Southport and Madrid to compare the two places to each other in Geography, and taken some plant cuttings in Science to watch the plants reproduce.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12CAABF4" w:rsidR="00623C1B" w:rsidRPr="00623C1B" w:rsidRDefault="003E5AEC" w:rsidP="00623C1B">
                      <w:pPr>
                        <w:rPr>
                          <w:rFonts w:ascii="XCCW Joined 7a" w:hAnsi="XCCW Joined 7a" w:cs="Arial"/>
                          <w:b/>
                          <w:sz w:val="20"/>
                          <w:szCs w:val="20"/>
                        </w:rPr>
                      </w:pPr>
                      <w:r>
                        <w:rPr>
                          <w:rFonts w:ascii="XCCW Joined 7a" w:hAnsi="XCCW Joined 7a" w:cs="Arial"/>
                          <w:b/>
                          <w:sz w:val="20"/>
                          <w:szCs w:val="20"/>
                        </w:rPr>
                        <w:t xml:space="preserve">We </w:t>
                      </w:r>
                      <w:r w:rsidR="00CF62EB">
                        <w:rPr>
                          <w:rFonts w:ascii="XCCW Joined 7a" w:hAnsi="XCCW Joined 7a" w:cs="Arial"/>
                          <w:b/>
                          <w:sz w:val="20"/>
                          <w:szCs w:val="20"/>
                        </w:rPr>
                        <w:t xml:space="preserve">have done an amazing job completing our assessments this week – well done everyone! We have also researched Southport and Madrid to compare the two places to each other in Geography, and taken some plant cuttings in Science to watch the plants reproduce.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79FAB07D" w:rsidR="00D90C8D" w:rsidRPr="00DA3545" w:rsidRDefault="00CF62EB" w:rsidP="003B3858">
      <w:pPr>
        <w:pStyle w:val="NoSpacing"/>
        <w:rPr>
          <w:rFonts w:ascii="XCCW Joined 7a" w:hAnsi="XCCW Joined 7a" w:cs="Arial"/>
          <w:b/>
          <w:noProof/>
          <w:sz w:val="20"/>
          <w:szCs w:val="20"/>
          <w:highlight w:val="yellow"/>
          <w:lang w:eastAsia="en-GB"/>
        </w:rPr>
      </w:pPr>
      <w:r>
        <w:rPr>
          <w:rFonts w:ascii="XCCW Joined 7a" w:hAnsi="XCCW Joined 7a" w:cs="Arial"/>
          <w:b/>
          <w:noProof/>
          <w:sz w:val="20"/>
          <w:szCs w:val="20"/>
          <w:highlight w:val="yellow"/>
          <w:u w:val="single"/>
          <w:lang w:eastAsia="en-GB"/>
        </w:rPr>
        <w:t>DT</w:t>
      </w:r>
      <w:r w:rsidR="003B3858" w:rsidRPr="00DA3545">
        <w:rPr>
          <w:rFonts w:ascii="XCCW Joined 7a" w:hAnsi="XCCW Joined 7a" w:cs="Arial"/>
          <w:b/>
          <w:noProof/>
          <w:sz w:val="20"/>
          <w:szCs w:val="20"/>
          <w:highlight w:val="yellow"/>
          <w:u w:val="single"/>
          <w:lang w:eastAsia="en-GB"/>
        </w:rPr>
        <w:t>:</w:t>
      </w:r>
      <w:r w:rsidR="00687A4C" w:rsidRPr="00DA3545">
        <w:rPr>
          <w:rFonts w:ascii="XCCW Joined 7a" w:hAnsi="XCCW Joined 7a" w:cs="Arial"/>
          <w:b/>
          <w:noProof/>
          <w:sz w:val="20"/>
          <w:szCs w:val="20"/>
          <w:highlight w:val="yellow"/>
          <w:lang w:eastAsia="en-GB"/>
        </w:rPr>
        <w:t xml:space="preserve"> </w:t>
      </w:r>
    </w:p>
    <w:p w14:paraId="59A51260" w14:textId="2DE88B82" w:rsidR="00CF62EB" w:rsidRDefault="00FF1A38" w:rsidP="00CF62EB">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CF62EB">
        <w:rPr>
          <w:rFonts w:ascii="XCCW Joined 7a" w:hAnsi="XCCW Joined 7a" w:cs="Arial"/>
          <w:noProof/>
          <w:sz w:val="20"/>
          <w:szCs w:val="20"/>
          <w:lang w:eastAsia="en-GB"/>
        </w:rPr>
        <w:t xml:space="preserve">We are going to be designing and making a healthy snack with packaging for our DT project this half term, hopefully aiming to sell it on our class stall for the summer fayre! </w:t>
      </w:r>
    </w:p>
    <w:p w14:paraId="4D3CBF03" w14:textId="2E78A631" w:rsidR="00CF62EB" w:rsidRDefault="00CF62EB" w:rsidP="00CF62EB">
      <w:pPr>
        <w:pStyle w:val="NoSpacing"/>
        <w:rPr>
          <w:rFonts w:ascii="XCCW Joined 7a" w:hAnsi="XCCW Joined 7a" w:cs="Arial"/>
          <w:noProof/>
          <w:sz w:val="20"/>
          <w:szCs w:val="20"/>
          <w:lang w:eastAsia="en-GB"/>
        </w:rPr>
      </w:pPr>
    </w:p>
    <w:p w14:paraId="658C5FF1" w14:textId="6CDD3F43" w:rsidR="00CF62EB" w:rsidRPr="00CF62EB" w:rsidRDefault="00CF62EB" w:rsidP="00CF62EB">
      <w:pPr>
        <w:pStyle w:val="NoSpacing"/>
        <w:rPr>
          <w:rFonts w:ascii="XCCW Joined 7a" w:hAnsi="XCCW Joined 7a" w:cs="Arial"/>
          <w:noProof/>
          <w:sz w:val="20"/>
          <w:szCs w:val="20"/>
          <w:lang w:eastAsia="en-GB"/>
        </w:rPr>
      </w:pPr>
      <w:r>
        <w:rPr>
          <w:rFonts w:ascii="XCCW Joined 7a" w:hAnsi="XCCW Joined 7a" w:cs="Arial"/>
          <w:noProof/>
          <w:sz w:val="20"/>
          <w:szCs w:val="20"/>
          <w:lang w:eastAsia="en-GB"/>
        </w:rPr>
        <w:t xml:space="preserve">Your homework task this week is to research existing healthy snacks and the packaging they use to attract customers. We will be finalising our design brief in school together, but I can already say the snacks will be nut free and not liquid! </w:t>
      </w:r>
      <w:bookmarkStart w:id="0" w:name="_GoBack"/>
      <w:bookmarkEnd w:id="0"/>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133A29"/>
    <w:rsid w:val="0014711D"/>
    <w:rsid w:val="00154B98"/>
    <w:rsid w:val="00180179"/>
    <w:rsid w:val="001D5EA1"/>
    <w:rsid w:val="001D78EB"/>
    <w:rsid w:val="001E7D75"/>
    <w:rsid w:val="002006D3"/>
    <w:rsid w:val="00210F81"/>
    <w:rsid w:val="0022732F"/>
    <w:rsid w:val="002F2B2F"/>
    <w:rsid w:val="00302613"/>
    <w:rsid w:val="00322444"/>
    <w:rsid w:val="00350151"/>
    <w:rsid w:val="003B3858"/>
    <w:rsid w:val="003B487C"/>
    <w:rsid w:val="003E5AEC"/>
    <w:rsid w:val="00454D93"/>
    <w:rsid w:val="0048458D"/>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93D27"/>
    <w:rsid w:val="008B128E"/>
    <w:rsid w:val="0091530C"/>
    <w:rsid w:val="00957781"/>
    <w:rsid w:val="00983247"/>
    <w:rsid w:val="009B4FEA"/>
    <w:rsid w:val="009C0F9A"/>
    <w:rsid w:val="009C1691"/>
    <w:rsid w:val="00A3147E"/>
    <w:rsid w:val="00A50906"/>
    <w:rsid w:val="00A76F98"/>
    <w:rsid w:val="00A93F91"/>
    <w:rsid w:val="00AD37E9"/>
    <w:rsid w:val="00B07BBE"/>
    <w:rsid w:val="00B52093"/>
    <w:rsid w:val="00B87BF4"/>
    <w:rsid w:val="00B946DB"/>
    <w:rsid w:val="00BC7941"/>
    <w:rsid w:val="00C33593"/>
    <w:rsid w:val="00C52885"/>
    <w:rsid w:val="00C65268"/>
    <w:rsid w:val="00C91ADE"/>
    <w:rsid w:val="00CC1224"/>
    <w:rsid w:val="00CF62EB"/>
    <w:rsid w:val="00D333D9"/>
    <w:rsid w:val="00D510AB"/>
    <w:rsid w:val="00D724F6"/>
    <w:rsid w:val="00D90C8D"/>
    <w:rsid w:val="00D91D44"/>
    <w:rsid w:val="00DA3545"/>
    <w:rsid w:val="00DD0270"/>
    <w:rsid w:val="00DF1C2F"/>
    <w:rsid w:val="00E15115"/>
    <w:rsid w:val="00E3073F"/>
    <w:rsid w:val="00E43B7F"/>
    <w:rsid w:val="00EA320F"/>
    <w:rsid w:val="00EB19C5"/>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8EAE9AA2</Template>
  <TotalTime>0</TotalTime>
  <Pages>1</Pages>
  <Words>145</Words>
  <Characters>831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2022-06-10T12:15:00Z</cp:lastPrinted>
  <dcterms:created xsi:type="dcterms:W3CDTF">2022-06-23T16:08:00Z</dcterms:created>
  <dcterms:modified xsi:type="dcterms:W3CDTF">2022-06-23T16:08:00Z</dcterms:modified>
</cp:coreProperties>
</file>