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97EF95" w14:textId="2D8C422E" w:rsidR="00AF58A4" w:rsidRPr="00AF58A4" w:rsidRDefault="00AF58A4" w:rsidP="00AF58A4">
      <w:pPr>
        <w:jc w:val="right"/>
        <w:rPr>
          <w:rFonts w:ascii="Comic Sans MS" w:hAnsi="Comic Sans MS"/>
          <w:b/>
        </w:rPr>
      </w:pPr>
      <w:r w:rsidRPr="00AF58A4">
        <w:rPr>
          <w:rFonts w:ascii="Comic Sans MS" w:hAnsi="Comic Sans MS"/>
          <w:b/>
        </w:rPr>
        <w:t>9</w:t>
      </w:r>
      <w:r w:rsidRPr="00AF58A4">
        <w:rPr>
          <w:rFonts w:ascii="Comic Sans MS" w:hAnsi="Comic Sans MS"/>
          <w:b/>
          <w:vertAlign w:val="superscript"/>
        </w:rPr>
        <w:t>th</w:t>
      </w:r>
      <w:r w:rsidRPr="00AF58A4">
        <w:rPr>
          <w:rFonts w:ascii="Comic Sans MS" w:hAnsi="Comic Sans MS"/>
          <w:b/>
        </w:rPr>
        <w:t xml:space="preserve"> September 2021</w:t>
      </w:r>
    </w:p>
    <w:p w14:paraId="75546A94" w14:textId="77777777" w:rsidR="00AF58A4" w:rsidRPr="00AF58A4" w:rsidRDefault="00AF58A4" w:rsidP="00AF58A4">
      <w:pPr>
        <w:jc w:val="right"/>
        <w:rPr>
          <w:rFonts w:ascii="Comic Sans MS" w:hAnsi="Comic Sans MS"/>
          <w:b/>
        </w:rPr>
      </w:pPr>
    </w:p>
    <w:p w14:paraId="6D41EC0E" w14:textId="77777777" w:rsidR="00AF58A4" w:rsidRDefault="00AF58A4" w:rsidP="00192C4E">
      <w:pPr>
        <w:jc w:val="center"/>
        <w:rPr>
          <w:rFonts w:ascii="Comic Sans MS" w:hAnsi="Comic Sans MS"/>
          <w:b/>
          <w:u w:val="single"/>
        </w:rPr>
      </w:pPr>
    </w:p>
    <w:p w14:paraId="68CB328F" w14:textId="78D3B7DF" w:rsidR="00192C4E" w:rsidRPr="00192C4E" w:rsidRDefault="00192C4E" w:rsidP="00192C4E">
      <w:pPr>
        <w:jc w:val="center"/>
        <w:rPr>
          <w:rFonts w:ascii="Comic Sans MS" w:hAnsi="Comic Sans MS"/>
          <w:b/>
          <w:u w:val="single"/>
        </w:rPr>
      </w:pPr>
      <w:r w:rsidRPr="00192C4E">
        <w:rPr>
          <w:rFonts w:ascii="Comic Sans MS" w:hAnsi="Comic Sans MS"/>
          <w:b/>
          <w:u w:val="single"/>
        </w:rPr>
        <w:t>Netball Club</w:t>
      </w:r>
    </w:p>
    <w:p w14:paraId="2C2EE3E9" w14:textId="77777777" w:rsidR="00192C4E" w:rsidRDefault="00192C4E" w:rsidP="00034775">
      <w:pPr>
        <w:rPr>
          <w:rFonts w:ascii="Comic Sans MS" w:hAnsi="Comic Sans MS"/>
        </w:rPr>
      </w:pPr>
    </w:p>
    <w:p w14:paraId="180041C2" w14:textId="565F96F4" w:rsidR="00034775" w:rsidRDefault="00034775" w:rsidP="00034775">
      <w:pPr>
        <w:rPr>
          <w:rFonts w:ascii="Comic Sans MS" w:hAnsi="Comic Sans MS"/>
        </w:rPr>
      </w:pPr>
      <w:r w:rsidRPr="002251CF">
        <w:rPr>
          <w:rFonts w:ascii="Comic Sans MS" w:hAnsi="Comic Sans MS"/>
        </w:rPr>
        <w:t>Dear Parent / Guardian,</w:t>
      </w:r>
    </w:p>
    <w:p w14:paraId="5CE760EE" w14:textId="77777777" w:rsidR="00034775" w:rsidRPr="002251CF" w:rsidRDefault="00034775" w:rsidP="00034775">
      <w:pPr>
        <w:rPr>
          <w:rFonts w:ascii="Comic Sans MS" w:hAnsi="Comic Sans MS"/>
        </w:rPr>
      </w:pPr>
    </w:p>
    <w:p w14:paraId="74EE7796" w14:textId="57416713" w:rsidR="00192C4E" w:rsidRDefault="00034775" w:rsidP="003969B0">
      <w:pPr>
        <w:jc w:val="both"/>
        <w:rPr>
          <w:rFonts w:ascii="Comic Sans MS" w:hAnsi="Comic Sans MS"/>
        </w:rPr>
      </w:pPr>
      <w:r w:rsidRPr="002251CF">
        <w:rPr>
          <w:rFonts w:ascii="Comic Sans MS" w:hAnsi="Comic Sans MS"/>
        </w:rPr>
        <w:t>I will be running Netball Club for Year 5</w:t>
      </w:r>
      <w:r w:rsidR="005B2BB5">
        <w:rPr>
          <w:rFonts w:ascii="Comic Sans MS" w:hAnsi="Comic Sans MS"/>
        </w:rPr>
        <w:t xml:space="preserve"> and 6</w:t>
      </w:r>
      <w:r w:rsidRPr="002251CF">
        <w:rPr>
          <w:rFonts w:ascii="Comic Sans MS" w:hAnsi="Comic Sans MS"/>
        </w:rPr>
        <w:t xml:space="preserve"> on a </w:t>
      </w:r>
      <w:r w:rsidR="004464A2">
        <w:rPr>
          <w:rFonts w:ascii="Comic Sans MS" w:hAnsi="Comic Sans MS"/>
        </w:rPr>
        <w:t>Mon</w:t>
      </w:r>
      <w:r w:rsidR="00C848E7">
        <w:rPr>
          <w:rFonts w:ascii="Comic Sans MS" w:hAnsi="Comic Sans MS"/>
        </w:rPr>
        <w:t>day</w:t>
      </w:r>
      <w:r w:rsidRPr="002251CF">
        <w:rPr>
          <w:rFonts w:ascii="Comic Sans MS" w:hAnsi="Comic Sans MS"/>
        </w:rPr>
        <w:t xml:space="preserve">, starting on </w:t>
      </w:r>
      <w:r w:rsidR="00AF58A4">
        <w:rPr>
          <w:rFonts w:ascii="Comic Sans MS" w:hAnsi="Comic Sans MS"/>
        </w:rPr>
        <w:t>Mon</w:t>
      </w:r>
      <w:r w:rsidR="00C848E7">
        <w:rPr>
          <w:rFonts w:ascii="Comic Sans MS" w:hAnsi="Comic Sans MS"/>
        </w:rPr>
        <w:t>day</w:t>
      </w:r>
      <w:r>
        <w:rPr>
          <w:rFonts w:ascii="Comic Sans MS" w:hAnsi="Comic Sans MS"/>
        </w:rPr>
        <w:t xml:space="preserve"> </w:t>
      </w:r>
      <w:r w:rsidR="00AF58A4">
        <w:rPr>
          <w:rFonts w:ascii="Comic Sans MS" w:hAnsi="Comic Sans MS"/>
        </w:rPr>
        <w:t>20</w:t>
      </w:r>
      <w:r w:rsidRPr="00610190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</w:t>
      </w:r>
      <w:r w:rsidR="005B2BB5">
        <w:rPr>
          <w:rFonts w:ascii="Comic Sans MS" w:hAnsi="Comic Sans MS"/>
        </w:rPr>
        <w:t>September</w:t>
      </w:r>
      <w:r w:rsidRPr="002251CF">
        <w:rPr>
          <w:rFonts w:ascii="Comic Sans MS" w:hAnsi="Comic Sans MS"/>
        </w:rPr>
        <w:t xml:space="preserve"> (3.20</w:t>
      </w:r>
      <w:r w:rsidR="00580322">
        <w:rPr>
          <w:rFonts w:ascii="Comic Sans MS" w:hAnsi="Comic Sans MS"/>
        </w:rPr>
        <w:t xml:space="preserve"> </w:t>
      </w:r>
      <w:r w:rsidRPr="002251CF">
        <w:rPr>
          <w:rFonts w:ascii="Comic Sans MS" w:hAnsi="Comic Sans MS"/>
        </w:rPr>
        <w:t>– 4.</w:t>
      </w:r>
      <w:r w:rsidR="00C848E7">
        <w:rPr>
          <w:rFonts w:ascii="Comic Sans MS" w:hAnsi="Comic Sans MS"/>
        </w:rPr>
        <w:t>1</w:t>
      </w:r>
      <w:r w:rsidR="00192C4E">
        <w:rPr>
          <w:rFonts w:ascii="Comic Sans MS" w:hAnsi="Comic Sans MS"/>
        </w:rPr>
        <w:t>0</w:t>
      </w:r>
      <w:r w:rsidRPr="002251CF">
        <w:rPr>
          <w:rFonts w:ascii="Comic Sans MS" w:hAnsi="Comic Sans MS"/>
        </w:rPr>
        <w:t>pm)</w:t>
      </w:r>
      <w:r w:rsidR="00192C4E">
        <w:rPr>
          <w:rFonts w:ascii="Comic Sans MS" w:hAnsi="Comic Sans MS"/>
        </w:rPr>
        <w:t xml:space="preserve"> until </w:t>
      </w:r>
      <w:r w:rsidR="005B2BB5">
        <w:rPr>
          <w:rFonts w:ascii="Comic Sans MS" w:hAnsi="Comic Sans MS"/>
        </w:rPr>
        <w:t>the October half term (</w:t>
      </w:r>
      <w:r w:rsidR="00AF58A4">
        <w:rPr>
          <w:rFonts w:ascii="Comic Sans MS" w:hAnsi="Comic Sans MS"/>
        </w:rPr>
        <w:t>Mon</w:t>
      </w:r>
      <w:r w:rsidR="005B2BB5">
        <w:rPr>
          <w:rFonts w:ascii="Comic Sans MS" w:hAnsi="Comic Sans MS"/>
        </w:rPr>
        <w:t xml:space="preserve">day </w:t>
      </w:r>
      <w:r w:rsidR="00AF58A4">
        <w:rPr>
          <w:rFonts w:ascii="Comic Sans MS" w:hAnsi="Comic Sans MS"/>
        </w:rPr>
        <w:t>18th</w:t>
      </w:r>
      <w:r w:rsidR="005B2BB5">
        <w:rPr>
          <w:rFonts w:ascii="Comic Sans MS" w:hAnsi="Comic Sans MS"/>
        </w:rPr>
        <w:t xml:space="preserve"> October is the last session)</w:t>
      </w:r>
      <w:r w:rsidRPr="002251CF">
        <w:rPr>
          <w:rFonts w:ascii="Comic Sans MS" w:hAnsi="Comic Sans MS"/>
        </w:rPr>
        <w:t xml:space="preserve">.  </w:t>
      </w:r>
      <w:r w:rsidR="00580322">
        <w:rPr>
          <w:rFonts w:ascii="Comic Sans MS" w:hAnsi="Comic Sans MS"/>
        </w:rPr>
        <w:t xml:space="preserve">The club is open to both girls and boys </w:t>
      </w:r>
      <w:r w:rsidR="005B2BB5">
        <w:rPr>
          <w:rFonts w:ascii="Comic Sans MS" w:hAnsi="Comic Sans MS"/>
        </w:rPr>
        <w:t xml:space="preserve">Year 5 and 6. </w:t>
      </w:r>
      <w:r w:rsidR="00580322">
        <w:rPr>
          <w:rFonts w:ascii="Comic Sans MS" w:hAnsi="Comic Sans MS"/>
        </w:rPr>
        <w:t xml:space="preserve"> </w:t>
      </w:r>
    </w:p>
    <w:p w14:paraId="5FDBAF3E" w14:textId="77777777" w:rsidR="00192C4E" w:rsidRDefault="00192C4E" w:rsidP="003969B0">
      <w:pPr>
        <w:jc w:val="both"/>
        <w:rPr>
          <w:rFonts w:ascii="Comic Sans MS" w:hAnsi="Comic Sans MS"/>
        </w:rPr>
      </w:pPr>
    </w:p>
    <w:p w14:paraId="61BABE18" w14:textId="39405F63" w:rsidR="00580322" w:rsidRDefault="00034775" w:rsidP="003969B0">
      <w:pPr>
        <w:jc w:val="both"/>
        <w:rPr>
          <w:rFonts w:ascii="Comic Sans MS" w:hAnsi="Comic Sans MS"/>
        </w:rPr>
      </w:pPr>
      <w:r w:rsidRPr="002251CF">
        <w:rPr>
          <w:rFonts w:ascii="Comic Sans MS" w:hAnsi="Comic Sans MS"/>
        </w:rPr>
        <w:t xml:space="preserve">Children must wear </w:t>
      </w:r>
      <w:r w:rsidR="00C848E7">
        <w:rPr>
          <w:rFonts w:ascii="Comic Sans MS" w:hAnsi="Comic Sans MS"/>
        </w:rPr>
        <w:t xml:space="preserve">suitable clothing </w:t>
      </w:r>
      <w:r w:rsidRPr="002251CF">
        <w:rPr>
          <w:rFonts w:ascii="Comic Sans MS" w:hAnsi="Comic Sans MS"/>
        </w:rPr>
        <w:t>and trainers to take part</w:t>
      </w:r>
      <w:r w:rsidR="00580322">
        <w:rPr>
          <w:rFonts w:ascii="Comic Sans MS" w:hAnsi="Comic Sans MS"/>
        </w:rPr>
        <w:t xml:space="preserve">, </w:t>
      </w:r>
      <w:r w:rsidR="00192C4E">
        <w:rPr>
          <w:rFonts w:ascii="Comic Sans MS" w:hAnsi="Comic Sans MS"/>
        </w:rPr>
        <w:t>so they can bring a change of clothes in a bag to school to change into at the beginning of the club. A</w:t>
      </w:r>
      <w:r w:rsidR="00580322">
        <w:rPr>
          <w:rFonts w:ascii="Comic Sans MS" w:hAnsi="Comic Sans MS"/>
        </w:rPr>
        <w:t>ny e</w:t>
      </w:r>
      <w:r w:rsidR="00580322" w:rsidRPr="002251CF">
        <w:rPr>
          <w:rFonts w:ascii="Comic Sans MS" w:hAnsi="Comic Sans MS"/>
        </w:rPr>
        <w:t xml:space="preserve">arrings must be removed </w:t>
      </w:r>
      <w:r w:rsidR="00580322">
        <w:rPr>
          <w:rFonts w:ascii="Comic Sans MS" w:hAnsi="Comic Sans MS"/>
        </w:rPr>
        <w:t>with</w:t>
      </w:r>
      <w:r w:rsidR="00580322" w:rsidRPr="002251CF">
        <w:rPr>
          <w:rFonts w:ascii="Comic Sans MS" w:hAnsi="Comic Sans MS"/>
        </w:rPr>
        <w:t xml:space="preserve"> long hair tied back. </w:t>
      </w:r>
    </w:p>
    <w:p w14:paraId="50261DCA" w14:textId="77777777" w:rsidR="00580322" w:rsidRDefault="00580322" w:rsidP="003969B0">
      <w:pPr>
        <w:jc w:val="both"/>
        <w:rPr>
          <w:rFonts w:ascii="Comic Sans MS" w:hAnsi="Comic Sans MS"/>
        </w:rPr>
      </w:pPr>
    </w:p>
    <w:p w14:paraId="1149C410" w14:textId="0386C0D7" w:rsidR="00192C4E" w:rsidRPr="002251CF" w:rsidRDefault="00034775" w:rsidP="003969B0">
      <w:pPr>
        <w:jc w:val="both"/>
        <w:rPr>
          <w:rFonts w:ascii="Comic Sans MS" w:hAnsi="Comic Sans MS"/>
        </w:rPr>
      </w:pPr>
      <w:r w:rsidRPr="002251CF">
        <w:rPr>
          <w:rFonts w:ascii="Comic Sans MS" w:hAnsi="Comic Sans MS"/>
        </w:rPr>
        <w:t xml:space="preserve">If you would like your child to attend </w:t>
      </w:r>
      <w:r w:rsidR="003969B0">
        <w:rPr>
          <w:rFonts w:ascii="Comic Sans MS" w:hAnsi="Comic Sans MS"/>
        </w:rPr>
        <w:t xml:space="preserve">Netball Club, </w:t>
      </w:r>
      <w:r w:rsidRPr="002251CF">
        <w:rPr>
          <w:rFonts w:ascii="Comic Sans MS" w:hAnsi="Comic Sans MS"/>
        </w:rPr>
        <w:t xml:space="preserve">please fill in the slip below and </w:t>
      </w:r>
      <w:r w:rsidR="00580322">
        <w:rPr>
          <w:rFonts w:ascii="Comic Sans MS" w:hAnsi="Comic Sans MS"/>
        </w:rPr>
        <w:t>return</w:t>
      </w:r>
      <w:r w:rsidRPr="002251CF">
        <w:rPr>
          <w:rFonts w:ascii="Comic Sans MS" w:hAnsi="Comic Sans MS"/>
        </w:rPr>
        <w:t xml:space="preserve"> </w:t>
      </w:r>
      <w:r w:rsidR="00580322">
        <w:rPr>
          <w:rFonts w:ascii="Comic Sans MS" w:hAnsi="Comic Sans MS"/>
        </w:rPr>
        <w:t>to</w:t>
      </w:r>
      <w:r w:rsidRPr="002251CF">
        <w:rPr>
          <w:rFonts w:ascii="Comic Sans MS" w:hAnsi="Comic Sans MS"/>
        </w:rPr>
        <w:t xml:space="preserve"> school as soon as possible.  Places will be allocated on a first come first serve basis (children will only be notified if they have not received a place due to numbers.)</w:t>
      </w:r>
    </w:p>
    <w:p w14:paraId="122E3768" w14:textId="77777777" w:rsidR="00034775" w:rsidRPr="002251CF" w:rsidRDefault="00034775" w:rsidP="003969B0">
      <w:pPr>
        <w:jc w:val="both"/>
        <w:rPr>
          <w:rFonts w:ascii="Comic Sans MS" w:hAnsi="Comic Sans MS"/>
        </w:rPr>
      </w:pPr>
    </w:p>
    <w:p w14:paraId="121054E5" w14:textId="77777777" w:rsidR="00034775" w:rsidRPr="002251CF" w:rsidRDefault="00034775" w:rsidP="00034775">
      <w:pPr>
        <w:rPr>
          <w:rFonts w:ascii="Comic Sans MS" w:hAnsi="Comic Sans MS"/>
        </w:rPr>
      </w:pPr>
      <w:r w:rsidRPr="002251CF">
        <w:rPr>
          <w:rFonts w:ascii="Comic Sans MS" w:hAnsi="Comic Sans MS"/>
        </w:rPr>
        <w:t>Thank you,</w:t>
      </w:r>
    </w:p>
    <w:p w14:paraId="7815A355" w14:textId="3955868F" w:rsidR="00034775" w:rsidRPr="002251CF" w:rsidRDefault="00580322" w:rsidP="00034775">
      <w:pPr>
        <w:rPr>
          <w:rFonts w:ascii="Comic Sans MS" w:hAnsi="Comic Sans MS"/>
        </w:rPr>
      </w:pPr>
      <w:r>
        <w:rPr>
          <w:rFonts w:ascii="Comic Sans MS" w:hAnsi="Comic Sans MS"/>
        </w:rPr>
        <w:t>Miss Byrne</w:t>
      </w:r>
    </w:p>
    <w:p w14:paraId="7127F4FA" w14:textId="77777777" w:rsidR="00034775" w:rsidRPr="002251CF" w:rsidRDefault="00034775" w:rsidP="00034775">
      <w:pPr>
        <w:rPr>
          <w:rFonts w:ascii="Comic Sans MS" w:hAnsi="Comic Sans MS"/>
        </w:rPr>
      </w:pPr>
      <w:r w:rsidRPr="002251CF">
        <w:rPr>
          <w:rFonts w:ascii="Comic Sans MS" w:hAnsi="Comic Sans MS"/>
        </w:rPr>
        <w:t>……………………………………………………………………………………………………………………………………</w:t>
      </w:r>
    </w:p>
    <w:p w14:paraId="24EE19D3" w14:textId="77777777" w:rsidR="00034775" w:rsidRPr="004D0F1B" w:rsidRDefault="00034775" w:rsidP="00034775">
      <w:pPr>
        <w:jc w:val="center"/>
        <w:rPr>
          <w:rFonts w:ascii="Comic Sans MS" w:hAnsi="Comic Sans MS"/>
          <w:b/>
          <w:u w:val="single"/>
        </w:rPr>
      </w:pPr>
      <w:r w:rsidRPr="004D0F1B">
        <w:rPr>
          <w:rFonts w:ascii="Comic Sans MS" w:hAnsi="Comic Sans MS"/>
          <w:b/>
          <w:u w:val="single"/>
        </w:rPr>
        <w:t>Netball Club</w:t>
      </w:r>
    </w:p>
    <w:p w14:paraId="5D6188FF" w14:textId="77777777" w:rsidR="00034775" w:rsidRPr="002251CF" w:rsidRDefault="00034775" w:rsidP="00034775">
      <w:pPr>
        <w:rPr>
          <w:rFonts w:ascii="Comic Sans MS" w:hAnsi="Comic Sans MS"/>
        </w:rPr>
      </w:pPr>
    </w:p>
    <w:p w14:paraId="01D17435" w14:textId="292401E6" w:rsidR="00034775" w:rsidRDefault="00034775" w:rsidP="00034775">
      <w:pPr>
        <w:rPr>
          <w:rFonts w:ascii="Comic Sans MS" w:hAnsi="Comic Sans MS"/>
        </w:rPr>
      </w:pPr>
      <w:r w:rsidRPr="002251CF">
        <w:rPr>
          <w:rFonts w:ascii="Comic Sans MS" w:hAnsi="Comic Sans MS"/>
        </w:rPr>
        <w:t xml:space="preserve">………………………………………………. would like to attend netball club on a </w:t>
      </w:r>
      <w:proofErr w:type="gramStart"/>
      <w:r w:rsidR="00AF58A4">
        <w:rPr>
          <w:rFonts w:ascii="Comic Sans MS" w:hAnsi="Comic Sans MS"/>
        </w:rPr>
        <w:t xml:space="preserve">Monday </w:t>
      </w:r>
      <w:r w:rsidRPr="002251CF">
        <w:rPr>
          <w:rFonts w:ascii="Comic Sans MS" w:hAnsi="Comic Sans MS"/>
        </w:rPr>
        <w:t xml:space="preserve"> (</w:t>
      </w:r>
      <w:proofErr w:type="gramEnd"/>
      <w:r w:rsidRPr="002251CF">
        <w:rPr>
          <w:rFonts w:ascii="Comic Sans MS" w:hAnsi="Comic Sans MS"/>
        </w:rPr>
        <w:t>3.20pm</w:t>
      </w:r>
      <w:r w:rsidR="003969B0">
        <w:rPr>
          <w:rFonts w:ascii="Comic Sans MS" w:hAnsi="Comic Sans MS"/>
        </w:rPr>
        <w:t xml:space="preserve"> </w:t>
      </w:r>
      <w:r w:rsidRPr="002251CF">
        <w:rPr>
          <w:rFonts w:ascii="Comic Sans MS" w:hAnsi="Comic Sans MS"/>
        </w:rPr>
        <w:t>-</w:t>
      </w:r>
      <w:r w:rsidR="003969B0">
        <w:rPr>
          <w:rFonts w:ascii="Comic Sans MS" w:hAnsi="Comic Sans MS"/>
        </w:rPr>
        <w:t xml:space="preserve"> </w:t>
      </w:r>
      <w:r w:rsidRPr="002251CF">
        <w:rPr>
          <w:rFonts w:ascii="Comic Sans MS" w:hAnsi="Comic Sans MS"/>
        </w:rPr>
        <w:t>4.</w:t>
      </w:r>
      <w:r w:rsidR="00192C4E">
        <w:rPr>
          <w:rFonts w:ascii="Comic Sans MS" w:hAnsi="Comic Sans MS"/>
        </w:rPr>
        <w:t>1</w:t>
      </w:r>
      <w:r w:rsidR="003969B0">
        <w:rPr>
          <w:rFonts w:ascii="Comic Sans MS" w:hAnsi="Comic Sans MS"/>
        </w:rPr>
        <w:t>0</w:t>
      </w:r>
      <w:r w:rsidRPr="002251CF">
        <w:rPr>
          <w:rFonts w:ascii="Comic Sans MS" w:hAnsi="Comic Sans MS"/>
        </w:rPr>
        <w:t>pm)</w:t>
      </w:r>
      <w:r w:rsidR="003969B0">
        <w:rPr>
          <w:rFonts w:ascii="Comic Sans MS" w:hAnsi="Comic Sans MS"/>
        </w:rPr>
        <w:t xml:space="preserve">, beginning </w:t>
      </w:r>
      <w:r w:rsidR="00AF58A4">
        <w:rPr>
          <w:rFonts w:ascii="Comic Sans MS" w:hAnsi="Comic Sans MS"/>
        </w:rPr>
        <w:t>20</w:t>
      </w:r>
      <w:r w:rsidR="003969B0" w:rsidRPr="003969B0">
        <w:rPr>
          <w:rFonts w:ascii="Comic Sans MS" w:hAnsi="Comic Sans MS"/>
          <w:vertAlign w:val="superscript"/>
        </w:rPr>
        <w:t>th</w:t>
      </w:r>
      <w:r w:rsidR="003969B0">
        <w:rPr>
          <w:rFonts w:ascii="Comic Sans MS" w:hAnsi="Comic Sans MS"/>
        </w:rPr>
        <w:t xml:space="preserve"> </w:t>
      </w:r>
      <w:r w:rsidR="005B2BB5">
        <w:rPr>
          <w:rFonts w:ascii="Comic Sans MS" w:hAnsi="Comic Sans MS"/>
        </w:rPr>
        <w:t>September</w:t>
      </w:r>
      <w:r w:rsidR="003969B0">
        <w:rPr>
          <w:rFonts w:ascii="Comic Sans MS" w:hAnsi="Comic Sans MS"/>
        </w:rPr>
        <w:t>.</w:t>
      </w:r>
    </w:p>
    <w:p w14:paraId="11719F86" w14:textId="77777777" w:rsidR="003969B0" w:rsidRPr="002251CF" w:rsidRDefault="003969B0" w:rsidP="00034775">
      <w:pPr>
        <w:rPr>
          <w:rFonts w:ascii="Comic Sans MS" w:hAnsi="Comic Sans MS"/>
        </w:rPr>
      </w:pPr>
    </w:p>
    <w:p w14:paraId="09BB51FD" w14:textId="63A0B5EB" w:rsidR="00192C4E" w:rsidRDefault="00034775" w:rsidP="00034775">
      <w:pPr>
        <w:rPr>
          <w:rFonts w:ascii="Comic Sans MS" w:hAnsi="Comic Sans MS"/>
        </w:rPr>
      </w:pPr>
      <w:r w:rsidRPr="002251CF">
        <w:rPr>
          <w:rFonts w:ascii="Comic Sans MS" w:hAnsi="Comic Sans MS"/>
        </w:rPr>
        <w:t>Contact number ………………………………………….</w:t>
      </w:r>
    </w:p>
    <w:p w14:paraId="276FF2F5" w14:textId="528C270D" w:rsidR="00192C4E" w:rsidRDefault="00192C4E" w:rsidP="00034775">
      <w:pPr>
        <w:rPr>
          <w:rFonts w:ascii="Comic Sans MS" w:hAnsi="Comic Sans MS"/>
        </w:rPr>
      </w:pPr>
    </w:p>
    <w:p w14:paraId="12824B1D" w14:textId="65C30C77" w:rsidR="00192C4E" w:rsidRPr="002251CF" w:rsidRDefault="00192C4E" w:rsidP="0003477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1AFDBD" wp14:editId="352B8A8D">
                <wp:simplePos x="0" y="0"/>
                <wp:positionH relativeFrom="column">
                  <wp:posOffset>4659156</wp:posOffset>
                </wp:positionH>
                <wp:positionV relativeFrom="paragraph">
                  <wp:posOffset>29210</wp:posOffset>
                </wp:positionV>
                <wp:extent cx="184150" cy="184150"/>
                <wp:effectExtent l="0" t="0" r="25400" b="2540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150" cy="1841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72CC43" id="Rectangle 14" o:spid="_x0000_s1026" style="position:absolute;margin-left:366.85pt;margin-top:2.3pt;width:14.5pt;height:1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" filled="f" strokecolor="black [3213]" strokeweight="1pt"/>
            </w:pict>
          </mc:Fallback>
        </mc:AlternateContent>
      </w:r>
      <w:r>
        <w:rPr>
          <w:rFonts w:ascii="Comic Sans MS" w:hAnsi="Comic Sans MS"/>
        </w:rPr>
        <w:t>I give my child permission to walk home alone after netball club.</w:t>
      </w:r>
    </w:p>
    <w:p w14:paraId="2096A2E6" w14:textId="77777777" w:rsidR="00034775" w:rsidRPr="002251CF" w:rsidRDefault="00034775" w:rsidP="00034775">
      <w:pPr>
        <w:rPr>
          <w:rFonts w:ascii="Comic Sans MS" w:hAnsi="Comic Sans MS"/>
        </w:rPr>
      </w:pPr>
    </w:p>
    <w:p w14:paraId="0110CB93" w14:textId="1DCCB58B" w:rsidR="008721C4" w:rsidRDefault="00034775" w:rsidP="003969B0">
      <w:pPr>
        <w:rPr>
          <w:rFonts w:ascii="Comic Sans MS" w:hAnsi="Comic Sans MS"/>
        </w:rPr>
      </w:pPr>
      <w:r w:rsidRPr="002251CF">
        <w:rPr>
          <w:rFonts w:ascii="Comic Sans MS" w:hAnsi="Comic Sans MS"/>
        </w:rPr>
        <w:t>Signed ……………………………………   Date ………………………………………</w:t>
      </w:r>
    </w:p>
    <w:p w14:paraId="0637C26E" w14:textId="77777777" w:rsidR="009F3A25" w:rsidRPr="00AF58A4" w:rsidRDefault="009F3A25" w:rsidP="009F3A25">
      <w:pPr>
        <w:jc w:val="right"/>
        <w:rPr>
          <w:rFonts w:ascii="Comic Sans MS" w:hAnsi="Comic Sans MS"/>
          <w:b/>
        </w:rPr>
      </w:pPr>
      <w:r w:rsidRPr="00AF58A4">
        <w:rPr>
          <w:rFonts w:ascii="Comic Sans MS" w:hAnsi="Comic Sans MS"/>
          <w:b/>
        </w:rPr>
        <w:lastRenderedPageBreak/>
        <w:t>9</w:t>
      </w:r>
      <w:r w:rsidRPr="00AF58A4">
        <w:rPr>
          <w:rFonts w:ascii="Comic Sans MS" w:hAnsi="Comic Sans MS"/>
          <w:b/>
          <w:vertAlign w:val="superscript"/>
        </w:rPr>
        <w:t>th</w:t>
      </w:r>
      <w:r w:rsidRPr="00AF58A4">
        <w:rPr>
          <w:rFonts w:ascii="Comic Sans MS" w:hAnsi="Comic Sans MS"/>
          <w:b/>
        </w:rPr>
        <w:t xml:space="preserve"> September 2021</w:t>
      </w:r>
    </w:p>
    <w:p w14:paraId="242AA9D0" w14:textId="77777777" w:rsidR="009F3A25" w:rsidRPr="00AF58A4" w:rsidRDefault="009F3A25" w:rsidP="009F3A25">
      <w:pPr>
        <w:jc w:val="right"/>
        <w:rPr>
          <w:rFonts w:ascii="Comic Sans MS" w:hAnsi="Comic Sans MS"/>
          <w:b/>
        </w:rPr>
      </w:pPr>
    </w:p>
    <w:p w14:paraId="13C15EB7" w14:textId="77777777" w:rsidR="009F3A25" w:rsidRDefault="009F3A25" w:rsidP="009F3A25">
      <w:pPr>
        <w:jc w:val="center"/>
        <w:rPr>
          <w:rFonts w:ascii="Comic Sans MS" w:hAnsi="Comic Sans MS"/>
          <w:b/>
          <w:u w:val="single"/>
        </w:rPr>
      </w:pPr>
    </w:p>
    <w:p w14:paraId="7C5B5743" w14:textId="77777777" w:rsidR="009F3A25" w:rsidRPr="00192C4E" w:rsidRDefault="009F3A25" w:rsidP="009F3A25">
      <w:pPr>
        <w:jc w:val="center"/>
        <w:rPr>
          <w:rFonts w:ascii="Comic Sans MS" w:hAnsi="Comic Sans MS"/>
          <w:b/>
          <w:u w:val="single"/>
        </w:rPr>
      </w:pPr>
      <w:r w:rsidRPr="00192C4E">
        <w:rPr>
          <w:rFonts w:ascii="Comic Sans MS" w:hAnsi="Comic Sans MS"/>
          <w:b/>
          <w:u w:val="single"/>
        </w:rPr>
        <w:t>Netball Club</w:t>
      </w:r>
    </w:p>
    <w:p w14:paraId="572F9BCD" w14:textId="77777777" w:rsidR="009F3A25" w:rsidRDefault="009F3A25" w:rsidP="009F3A25">
      <w:pPr>
        <w:rPr>
          <w:rFonts w:ascii="Comic Sans MS" w:hAnsi="Comic Sans MS"/>
        </w:rPr>
      </w:pPr>
    </w:p>
    <w:p w14:paraId="5878E80E" w14:textId="77777777" w:rsidR="009F3A25" w:rsidRDefault="009F3A25" w:rsidP="009F3A25">
      <w:pPr>
        <w:rPr>
          <w:rFonts w:ascii="Comic Sans MS" w:hAnsi="Comic Sans MS"/>
        </w:rPr>
      </w:pPr>
      <w:r w:rsidRPr="002251CF">
        <w:rPr>
          <w:rFonts w:ascii="Comic Sans MS" w:hAnsi="Comic Sans MS"/>
        </w:rPr>
        <w:t>Dear Parent / Guardian,</w:t>
      </w:r>
    </w:p>
    <w:p w14:paraId="316B4019" w14:textId="77777777" w:rsidR="009F3A25" w:rsidRPr="002251CF" w:rsidRDefault="009F3A25" w:rsidP="009F3A25">
      <w:pPr>
        <w:rPr>
          <w:rFonts w:ascii="Comic Sans MS" w:hAnsi="Comic Sans MS"/>
        </w:rPr>
      </w:pPr>
    </w:p>
    <w:p w14:paraId="7A86BED8" w14:textId="77777777" w:rsidR="009F3A25" w:rsidRDefault="009F3A25" w:rsidP="009F3A25">
      <w:pPr>
        <w:jc w:val="both"/>
        <w:rPr>
          <w:rFonts w:ascii="Comic Sans MS" w:hAnsi="Comic Sans MS"/>
        </w:rPr>
      </w:pPr>
      <w:r w:rsidRPr="002251CF">
        <w:rPr>
          <w:rFonts w:ascii="Comic Sans MS" w:hAnsi="Comic Sans MS"/>
        </w:rPr>
        <w:t>I will be running Netball Club for Year 5</w:t>
      </w:r>
      <w:r>
        <w:rPr>
          <w:rFonts w:ascii="Comic Sans MS" w:hAnsi="Comic Sans MS"/>
        </w:rPr>
        <w:t xml:space="preserve"> and 6</w:t>
      </w:r>
      <w:r w:rsidRPr="002251CF">
        <w:rPr>
          <w:rFonts w:ascii="Comic Sans MS" w:hAnsi="Comic Sans MS"/>
        </w:rPr>
        <w:t xml:space="preserve"> on a </w:t>
      </w:r>
      <w:r>
        <w:rPr>
          <w:rFonts w:ascii="Comic Sans MS" w:hAnsi="Comic Sans MS"/>
        </w:rPr>
        <w:t>Monday</w:t>
      </w:r>
      <w:r w:rsidRPr="002251CF">
        <w:rPr>
          <w:rFonts w:ascii="Comic Sans MS" w:hAnsi="Comic Sans MS"/>
        </w:rPr>
        <w:t xml:space="preserve">, starting on </w:t>
      </w:r>
      <w:r>
        <w:rPr>
          <w:rFonts w:ascii="Comic Sans MS" w:hAnsi="Comic Sans MS"/>
        </w:rPr>
        <w:t>Monday 20</w:t>
      </w:r>
      <w:r w:rsidRPr="00610190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September</w:t>
      </w:r>
      <w:r w:rsidRPr="002251CF">
        <w:rPr>
          <w:rFonts w:ascii="Comic Sans MS" w:hAnsi="Comic Sans MS"/>
        </w:rPr>
        <w:t xml:space="preserve"> (3.20</w:t>
      </w:r>
      <w:r>
        <w:rPr>
          <w:rFonts w:ascii="Comic Sans MS" w:hAnsi="Comic Sans MS"/>
        </w:rPr>
        <w:t xml:space="preserve"> </w:t>
      </w:r>
      <w:r w:rsidRPr="002251CF">
        <w:rPr>
          <w:rFonts w:ascii="Comic Sans MS" w:hAnsi="Comic Sans MS"/>
        </w:rPr>
        <w:t>– 4.</w:t>
      </w:r>
      <w:r>
        <w:rPr>
          <w:rFonts w:ascii="Comic Sans MS" w:hAnsi="Comic Sans MS"/>
        </w:rPr>
        <w:t>10</w:t>
      </w:r>
      <w:r w:rsidRPr="002251CF">
        <w:rPr>
          <w:rFonts w:ascii="Comic Sans MS" w:hAnsi="Comic Sans MS"/>
        </w:rPr>
        <w:t>pm)</w:t>
      </w:r>
      <w:r>
        <w:rPr>
          <w:rFonts w:ascii="Comic Sans MS" w:hAnsi="Comic Sans MS"/>
        </w:rPr>
        <w:t xml:space="preserve"> until the October half term (Monday 18th October is the last session)</w:t>
      </w:r>
      <w:r w:rsidRPr="002251CF">
        <w:rPr>
          <w:rFonts w:ascii="Comic Sans MS" w:hAnsi="Comic Sans MS"/>
        </w:rPr>
        <w:t xml:space="preserve">.  </w:t>
      </w:r>
      <w:r>
        <w:rPr>
          <w:rFonts w:ascii="Comic Sans MS" w:hAnsi="Comic Sans MS"/>
        </w:rPr>
        <w:t xml:space="preserve">The club is open to both girls and boys Year 5 and 6.  </w:t>
      </w:r>
    </w:p>
    <w:p w14:paraId="1E54546A" w14:textId="77777777" w:rsidR="009F3A25" w:rsidRDefault="009F3A25" w:rsidP="009F3A25">
      <w:pPr>
        <w:jc w:val="both"/>
        <w:rPr>
          <w:rFonts w:ascii="Comic Sans MS" w:hAnsi="Comic Sans MS"/>
        </w:rPr>
      </w:pPr>
    </w:p>
    <w:p w14:paraId="2437285F" w14:textId="77777777" w:rsidR="009F3A25" w:rsidRDefault="009F3A25" w:rsidP="009F3A25">
      <w:pPr>
        <w:jc w:val="both"/>
        <w:rPr>
          <w:rFonts w:ascii="Comic Sans MS" w:hAnsi="Comic Sans MS"/>
        </w:rPr>
      </w:pPr>
      <w:r w:rsidRPr="002251CF">
        <w:rPr>
          <w:rFonts w:ascii="Comic Sans MS" w:hAnsi="Comic Sans MS"/>
        </w:rPr>
        <w:t xml:space="preserve">Children must wear </w:t>
      </w:r>
      <w:r>
        <w:rPr>
          <w:rFonts w:ascii="Comic Sans MS" w:hAnsi="Comic Sans MS"/>
        </w:rPr>
        <w:t xml:space="preserve">suitable clothing </w:t>
      </w:r>
      <w:r w:rsidRPr="002251CF">
        <w:rPr>
          <w:rFonts w:ascii="Comic Sans MS" w:hAnsi="Comic Sans MS"/>
        </w:rPr>
        <w:t>and trainers to take part</w:t>
      </w:r>
      <w:r>
        <w:rPr>
          <w:rFonts w:ascii="Comic Sans MS" w:hAnsi="Comic Sans MS"/>
        </w:rPr>
        <w:t>, so they can bring a change of clothes in a bag to school to change into at the beginning of the club. Any e</w:t>
      </w:r>
      <w:r w:rsidRPr="002251CF">
        <w:rPr>
          <w:rFonts w:ascii="Comic Sans MS" w:hAnsi="Comic Sans MS"/>
        </w:rPr>
        <w:t xml:space="preserve">arrings must be removed </w:t>
      </w:r>
      <w:r>
        <w:rPr>
          <w:rFonts w:ascii="Comic Sans MS" w:hAnsi="Comic Sans MS"/>
        </w:rPr>
        <w:t>with</w:t>
      </w:r>
      <w:r w:rsidRPr="002251CF">
        <w:rPr>
          <w:rFonts w:ascii="Comic Sans MS" w:hAnsi="Comic Sans MS"/>
        </w:rPr>
        <w:t xml:space="preserve"> long hair tied back. </w:t>
      </w:r>
    </w:p>
    <w:p w14:paraId="73149163" w14:textId="77777777" w:rsidR="009F3A25" w:rsidRDefault="009F3A25" w:rsidP="009F3A25">
      <w:pPr>
        <w:jc w:val="both"/>
        <w:rPr>
          <w:rFonts w:ascii="Comic Sans MS" w:hAnsi="Comic Sans MS"/>
        </w:rPr>
      </w:pPr>
    </w:p>
    <w:p w14:paraId="771A6ABD" w14:textId="77777777" w:rsidR="009F3A25" w:rsidRPr="002251CF" w:rsidRDefault="009F3A25" w:rsidP="009F3A25">
      <w:pPr>
        <w:jc w:val="both"/>
        <w:rPr>
          <w:rFonts w:ascii="Comic Sans MS" w:hAnsi="Comic Sans MS"/>
        </w:rPr>
      </w:pPr>
      <w:r w:rsidRPr="002251CF">
        <w:rPr>
          <w:rFonts w:ascii="Comic Sans MS" w:hAnsi="Comic Sans MS"/>
        </w:rPr>
        <w:t xml:space="preserve">If you would like your child to attend </w:t>
      </w:r>
      <w:r>
        <w:rPr>
          <w:rFonts w:ascii="Comic Sans MS" w:hAnsi="Comic Sans MS"/>
        </w:rPr>
        <w:t xml:space="preserve">Netball Club, </w:t>
      </w:r>
      <w:r w:rsidRPr="002251CF">
        <w:rPr>
          <w:rFonts w:ascii="Comic Sans MS" w:hAnsi="Comic Sans MS"/>
        </w:rPr>
        <w:t xml:space="preserve">please fill in the slip below and </w:t>
      </w:r>
      <w:r>
        <w:rPr>
          <w:rFonts w:ascii="Comic Sans MS" w:hAnsi="Comic Sans MS"/>
        </w:rPr>
        <w:t>return</w:t>
      </w:r>
      <w:r w:rsidRPr="002251C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to</w:t>
      </w:r>
      <w:r w:rsidRPr="002251CF">
        <w:rPr>
          <w:rFonts w:ascii="Comic Sans MS" w:hAnsi="Comic Sans MS"/>
        </w:rPr>
        <w:t xml:space="preserve"> school as soon as possible.  Places will be allocated on a first come first serve basis (children will only be notified if they have not received a place due to numbers.)</w:t>
      </w:r>
    </w:p>
    <w:p w14:paraId="4B7DC487" w14:textId="77777777" w:rsidR="009F3A25" w:rsidRPr="002251CF" w:rsidRDefault="009F3A25" w:rsidP="009F3A25">
      <w:pPr>
        <w:jc w:val="both"/>
        <w:rPr>
          <w:rFonts w:ascii="Comic Sans MS" w:hAnsi="Comic Sans MS"/>
        </w:rPr>
      </w:pPr>
    </w:p>
    <w:p w14:paraId="32E9503A" w14:textId="77777777" w:rsidR="009F3A25" w:rsidRPr="002251CF" w:rsidRDefault="009F3A25" w:rsidP="009F3A25">
      <w:pPr>
        <w:rPr>
          <w:rFonts w:ascii="Comic Sans MS" w:hAnsi="Comic Sans MS"/>
        </w:rPr>
      </w:pPr>
      <w:r w:rsidRPr="002251CF">
        <w:rPr>
          <w:rFonts w:ascii="Comic Sans MS" w:hAnsi="Comic Sans MS"/>
        </w:rPr>
        <w:t>Thank you,</w:t>
      </w:r>
    </w:p>
    <w:p w14:paraId="3BB78B1A" w14:textId="77777777" w:rsidR="009F3A25" w:rsidRPr="002251CF" w:rsidRDefault="009F3A25" w:rsidP="009F3A25">
      <w:pPr>
        <w:rPr>
          <w:rFonts w:ascii="Comic Sans MS" w:hAnsi="Comic Sans MS"/>
        </w:rPr>
      </w:pPr>
      <w:r>
        <w:rPr>
          <w:rFonts w:ascii="Comic Sans MS" w:hAnsi="Comic Sans MS"/>
        </w:rPr>
        <w:t>Miss Byrne</w:t>
      </w:r>
    </w:p>
    <w:p w14:paraId="0B60299C" w14:textId="77777777" w:rsidR="009F3A25" w:rsidRPr="002251CF" w:rsidRDefault="009F3A25" w:rsidP="009F3A25">
      <w:pPr>
        <w:rPr>
          <w:rFonts w:ascii="Comic Sans MS" w:hAnsi="Comic Sans MS"/>
        </w:rPr>
      </w:pPr>
      <w:r w:rsidRPr="002251CF">
        <w:rPr>
          <w:rFonts w:ascii="Comic Sans MS" w:hAnsi="Comic Sans MS"/>
        </w:rPr>
        <w:t>……………………………………………………………………………………………………………………………………</w:t>
      </w:r>
    </w:p>
    <w:p w14:paraId="0328EBE4" w14:textId="77777777" w:rsidR="009F3A25" w:rsidRPr="004D0F1B" w:rsidRDefault="009F3A25" w:rsidP="009F3A25">
      <w:pPr>
        <w:jc w:val="center"/>
        <w:rPr>
          <w:rFonts w:ascii="Comic Sans MS" w:hAnsi="Comic Sans MS"/>
          <w:b/>
          <w:u w:val="single"/>
        </w:rPr>
      </w:pPr>
      <w:r w:rsidRPr="004D0F1B">
        <w:rPr>
          <w:rFonts w:ascii="Comic Sans MS" w:hAnsi="Comic Sans MS"/>
          <w:b/>
          <w:u w:val="single"/>
        </w:rPr>
        <w:t>Netball Club</w:t>
      </w:r>
    </w:p>
    <w:p w14:paraId="53EE2F5E" w14:textId="77777777" w:rsidR="009F3A25" w:rsidRPr="002251CF" w:rsidRDefault="009F3A25" w:rsidP="009F3A25">
      <w:pPr>
        <w:rPr>
          <w:rFonts w:ascii="Comic Sans MS" w:hAnsi="Comic Sans MS"/>
        </w:rPr>
      </w:pPr>
    </w:p>
    <w:p w14:paraId="739C0310" w14:textId="77777777" w:rsidR="009F3A25" w:rsidRDefault="009F3A25" w:rsidP="009F3A25">
      <w:pPr>
        <w:rPr>
          <w:rFonts w:ascii="Comic Sans MS" w:hAnsi="Comic Sans MS"/>
        </w:rPr>
      </w:pPr>
      <w:r w:rsidRPr="002251CF">
        <w:rPr>
          <w:rFonts w:ascii="Comic Sans MS" w:hAnsi="Comic Sans MS"/>
        </w:rPr>
        <w:t xml:space="preserve">………………………………………………. would like to attend netball club on a </w:t>
      </w:r>
      <w:proofErr w:type="gramStart"/>
      <w:r>
        <w:rPr>
          <w:rFonts w:ascii="Comic Sans MS" w:hAnsi="Comic Sans MS"/>
        </w:rPr>
        <w:t xml:space="preserve">Monday </w:t>
      </w:r>
      <w:r w:rsidRPr="002251CF">
        <w:rPr>
          <w:rFonts w:ascii="Comic Sans MS" w:hAnsi="Comic Sans MS"/>
        </w:rPr>
        <w:t xml:space="preserve"> (</w:t>
      </w:r>
      <w:proofErr w:type="gramEnd"/>
      <w:r w:rsidRPr="002251CF">
        <w:rPr>
          <w:rFonts w:ascii="Comic Sans MS" w:hAnsi="Comic Sans MS"/>
        </w:rPr>
        <w:t>3.20pm</w:t>
      </w:r>
      <w:r>
        <w:rPr>
          <w:rFonts w:ascii="Comic Sans MS" w:hAnsi="Comic Sans MS"/>
        </w:rPr>
        <w:t xml:space="preserve"> </w:t>
      </w:r>
      <w:r w:rsidRPr="002251CF">
        <w:rPr>
          <w:rFonts w:ascii="Comic Sans MS" w:hAnsi="Comic Sans MS"/>
        </w:rPr>
        <w:t>-</w:t>
      </w:r>
      <w:r>
        <w:rPr>
          <w:rFonts w:ascii="Comic Sans MS" w:hAnsi="Comic Sans MS"/>
        </w:rPr>
        <w:t xml:space="preserve"> </w:t>
      </w:r>
      <w:r w:rsidRPr="002251CF">
        <w:rPr>
          <w:rFonts w:ascii="Comic Sans MS" w:hAnsi="Comic Sans MS"/>
        </w:rPr>
        <w:t>4.</w:t>
      </w:r>
      <w:r>
        <w:rPr>
          <w:rFonts w:ascii="Comic Sans MS" w:hAnsi="Comic Sans MS"/>
        </w:rPr>
        <w:t>10</w:t>
      </w:r>
      <w:r w:rsidRPr="002251CF">
        <w:rPr>
          <w:rFonts w:ascii="Comic Sans MS" w:hAnsi="Comic Sans MS"/>
        </w:rPr>
        <w:t>pm)</w:t>
      </w:r>
      <w:r>
        <w:rPr>
          <w:rFonts w:ascii="Comic Sans MS" w:hAnsi="Comic Sans MS"/>
        </w:rPr>
        <w:t>, beginning 20</w:t>
      </w:r>
      <w:r w:rsidRPr="003969B0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September.</w:t>
      </w:r>
    </w:p>
    <w:p w14:paraId="432E6C75" w14:textId="77777777" w:rsidR="009F3A25" w:rsidRPr="002251CF" w:rsidRDefault="009F3A25" w:rsidP="009F3A25">
      <w:pPr>
        <w:rPr>
          <w:rFonts w:ascii="Comic Sans MS" w:hAnsi="Comic Sans MS"/>
        </w:rPr>
      </w:pPr>
    </w:p>
    <w:p w14:paraId="670390DB" w14:textId="77777777" w:rsidR="009F3A25" w:rsidRDefault="009F3A25" w:rsidP="009F3A25">
      <w:pPr>
        <w:rPr>
          <w:rFonts w:ascii="Comic Sans MS" w:hAnsi="Comic Sans MS"/>
        </w:rPr>
      </w:pPr>
      <w:r w:rsidRPr="002251CF">
        <w:rPr>
          <w:rFonts w:ascii="Comic Sans MS" w:hAnsi="Comic Sans MS"/>
        </w:rPr>
        <w:t>Contact number ………………………………………….</w:t>
      </w:r>
    </w:p>
    <w:p w14:paraId="0ED8FEEC" w14:textId="77777777" w:rsidR="009F3A25" w:rsidRDefault="009F3A25" w:rsidP="009F3A25">
      <w:pPr>
        <w:rPr>
          <w:rFonts w:ascii="Comic Sans MS" w:hAnsi="Comic Sans MS"/>
        </w:rPr>
      </w:pPr>
    </w:p>
    <w:p w14:paraId="35B863A6" w14:textId="77777777" w:rsidR="009F3A25" w:rsidRPr="002251CF" w:rsidRDefault="009F3A25" w:rsidP="009F3A2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E72163" wp14:editId="04F8C2E9">
                <wp:simplePos x="0" y="0"/>
                <wp:positionH relativeFrom="column">
                  <wp:posOffset>4659156</wp:posOffset>
                </wp:positionH>
                <wp:positionV relativeFrom="paragraph">
                  <wp:posOffset>29210</wp:posOffset>
                </wp:positionV>
                <wp:extent cx="184150" cy="184150"/>
                <wp:effectExtent l="0" t="0" r="25400" b="2540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150" cy="1841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229E21" id="Rectangle 17" o:spid="_x0000_s1026" style="position:absolute;margin-left:366.85pt;margin-top:2.3pt;width:14.5pt;height:1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" filled="f" strokecolor="black [3213]" strokeweight="1pt"/>
            </w:pict>
          </mc:Fallback>
        </mc:AlternateContent>
      </w:r>
      <w:r>
        <w:rPr>
          <w:rFonts w:ascii="Comic Sans MS" w:hAnsi="Comic Sans MS"/>
        </w:rPr>
        <w:t>I give my child permission to walk home alone after netball club.</w:t>
      </w:r>
    </w:p>
    <w:p w14:paraId="7DD3AED1" w14:textId="77777777" w:rsidR="009F3A25" w:rsidRPr="002251CF" w:rsidRDefault="009F3A25" w:rsidP="009F3A25">
      <w:pPr>
        <w:rPr>
          <w:rFonts w:ascii="Comic Sans MS" w:hAnsi="Comic Sans MS"/>
        </w:rPr>
      </w:pPr>
    </w:p>
    <w:p w14:paraId="515D5FF9" w14:textId="565A2681" w:rsidR="009F3A25" w:rsidRDefault="009F3A25" w:rsidP="003969B0">
      <w:r w:rsidRPr="002251CF">
        <w:rPr>
          <w:rFonts w:ascii="Comic Sans MS" w:hAnsi="Comic Sans MS"/>
        </w:rPr>
        <w:t>Signed ……………………………………   Date ………………………………………</w:t>
      </w:r>
      <w:bookmarkStart w:id="0" w:name="_GoBack"/>
      <w:bookmarkEnd w:id="0"/>
    </w:p>
    <w:sectPr w:rsidR="009F3A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797" w:bottom="567" w:left="179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21EC66" w14:textId="77777777" w:rsidR="008721C4" w:rsidRDefault="008721C4">
      <w:r>
        <w:separator/>
      </w:r>
    </w:p>
  </w:endnote>
  <w:endnote w:type="continuationSeparator" w:id="0">
    <w:p w14:paraId="2DF9B1EF" w14:textId="77777777" w:rsidR="008721C4" w:rsidRDefault="00872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strangelo Edessa">
    <w:altName w:val="Segoe UI Historic"/>
    <w:panose1 w:val="00000000000000000000"/>
    <w:charset w:val="00"/>
    <w:family w:val="script"/>
    <w:pitch w:val="variable"/>
    <w:sig w:usb0="80002043" w:usb1="00000000" w:usb2="0000008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97D15A" w14:textId="77777777" w:rsidR="00326DA8" w:rsidRDefault="00326D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08B548" w14:textId="77777777" w:rsidR="005D09B0" w:rsidRDefault="005D09B0">
    <w:pPr>
      <w:pStyle w:val="Footer"/>
      <w:rPr>
        <w:rFonts w:ascii="Arial Narrow" w:hAnsi="Arial Narrow"/>
        <w:b/>
        <w:bCs/>
        <w:color w:val="333333"/>
        <w:sz w:val="18"/>
      </w:rPr>
    </w:pPr>
  </w:p>
  <w:p w14:paraId="056FD04E" w14:textId="75ECC9D4" w:rsidR="008721C4" w:rsidRDefault="00186F41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1C876D2A" wp14:editId="1F8B25B4">
              <wp:simplePos x="0" y="0"/>
              <wp:positionH relativeFrom="column">
                <wp:posOffset>2173606</wp:posOffset>
              </wp:positionH>
              <wp:positionV relativeFrom="paragraph">
                <wp:posOffset>105410</wp:posOffset>
              </wp:positionV>
              <wp:extent cx="1905000" cy="784860"/>
              <wp:effectExtent l="0" t="0" r="0" b="0"/>
              <wp:wrapNone/>
              <wp:docPr id="7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05000" cy="7848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414009" w14:textId="306BAB83" w:rsidR="008721C4" w:rsidRDefault="00186F41">
                          <w:r w:rsidRPr="00186F41"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28CD19BE" wp14:editId="5864DC7E">
                                <wp:extent cx="1733550" cy="685800"/>
                                <wp:effectExtent l="0" t="0" r="0" b="0"/>
                                <wp:docPr id="15" name="Picture 1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3550" cy="685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876D2A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9" type="#_x0000_t202" style="position:absolute;margin-left:171.15pt;margin-top:8.3pt;width:150pt;height:61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" stroked="f">
              <v:textbox>
                <w:txbxContent>
                  <w:p w14:paraId="44414009" w14:textId="306BAB83" w:rsidR="008721C4" w:rsidRDefault="00186F41">
                    <w:r w:rsidRPr="00186F41">
                      <w:rPr>
                        <w:noProof/>
                        <w:lang w:eastAsia="en-GB"/>
                      </w:rPr>
                      <w:drawing>
                        <wp:inline distT="0" distB="0" distL="0" distR="0" wp14:anchorId="28CD19BE" wp14:editId="5864DC7E">
                          <wp:extent cx="1733550" cy="685800"/>
                          <wp:effectExtent l="0" t="0" r="0" b="0"/>
                          <wp:docPr id="15" name="Picture 1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3550" cy="685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2739E7B" wp14:editId="652B5E3C">
              <wp:simplePos x="0" y="0"/>
              <wp:positionH relativeFrom="column">
                <wp:posOffset>2135505</wp:posOffset>
              </wp:positionH>
              <wp:positionV relativeFrom="paragraph">
                <wp:posOffset>-37465</wp:posOffset>
              </wp:positionV>
              <wp:extent cx="1943100" cy="926465"/>
              <wp:effectExtent l="0" t="0" r="0" b="6985"/>
              <wp:wrapNone/>
              <wp:docPr id="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0" cy="9264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558138" w14:textId="0360BA59" w:rsidR="008721C4" w:rsidRDefault="008721C4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739E7B" id="Text Box 15" o:spid="_x0000_s1030" type="#_x0000_t202" style="position:absolute;margin-left:168.15pt;margin-top:-2.95pt;width:153pt;height:72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" stroked="f">
              <v:textbox inset=".5mm,,.5mm">
                <w:txbxContent>
                  <w:p w14:paraId="0C558138" w14:textId="0360BA59" w:rsidR="008721C4" w:rsidRDefault="008721C4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78938D54" wp14:editId="30B99592">
              <wp:simplePos x="0" y="0"/>
              <wp:positionH relativeFrom="column">
                <wp:posOffset>2630805</wp:posOffset>
              </wp:positionH>
              <wp:positionV relativeFrom="paragraph">
                <wp:posOffset>-39370</wp:posOffset>
              </wp:positionV>
              <wp:extent cx="1600200" cy="845185"/>
              <wp:effectExtent l="0" t="0" r="0" b="0"/>
              <wp:wrapNone/>
              <wp:docPr id="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8451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92812" w14:textId="2CC6A9A0" w:rsidR="008721C4" w:rsidRDefault="008721C4"/>
                        <w:p w14:paraId="1FB301B9" w14:textId="61B27AA2" w:rsidR="008721C4" w:rsidRDefault="008721C4"/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938D54" id="Text Box 23" o:spid="_x0000_s1031" type="#_x0000_t202" style="position:absolute;margin-left:207.15pt;margin-top:-3.1pt;width:126pt;height:66.5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" stroked="f">
              <v:textbox inset=".5mm,.5mm,.5mm,.5mm">
                <w:txbxContent>
                  <w:p w14:paraId="24E92812" w14:textId="2CC6A9A0" w:rsidR="008721C4" w:rsidRDefault="008721C4"/>
                  <w:p w14:paraId="1FB301B9" w14:textId="61B27AA2" w:rsidR="008721C4" w:rsidRDefault="008721C4"/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FA1B5A4" wp14:editId="5ED9532E">
              <wp:simplePos x="0" y="0"/>
              <wp:positionH relativeFrom="column">
                <wp:posOffset>-798195</wp:posOffset>
              </wp:positionH>
              <wp:positionV relativeFrom="paragraph">
                <wp:posOffset>74930</wp:posOffset>
              </wp:positionV>
              <wp:extent cx="657225" cy="933450"/>
              <wp:effectExtent l="0" t="0" r="9525" b="0"/>
              <wp:wrapNone/>
              <wp:docPr id="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7225" cy="933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5D2B42" w14:textId="7B63C42C" w:rsidR="008721C4" w:rsidRDefault="00186F41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3D69B63C" wp14:editId="1B80E527">
                                <wp:extent cx="495300" cy="825500"/>
                                <wp:effectExtent l="0" t="0" r="0" b="0"/>
                                <wp:docPr id="129" name="Picture 129" descr="SL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9" descr="SL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825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A1B5A4" id="Text Box 24" o:spid="_x0000_s1032" type="#_x0000_t202" style="position:absolute;margin-left:-62.85pt;margin-top:5.9pt;width:51.75pt;height:73.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" filled="f" stroked="f">
              <v:textbox inset=".5mm,.5mm,.5mm,.5mm">
                <w:txbxContent>
                  <w:p w14:paraId="465D2B42" w14:textId="7B63C42C" w:rsidR="008721C4" w:rsidRDefault="00186F41"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3D69B63C" wp14:editId="1B80E527">
                          <wp:extent cx="495300" cy="825500"/>
                          <wp:effectExtent l="0" t="0" r="0" b="0"/>
                          <wp:docPr id="129" name="Picture 129" descr="SL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9" descr="SL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825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2229113F" wp14:editId="1807C101">
              <wp:simplePos x="0" y="0"/>
              <wp:positionH relativeFrom="column">
                <wp:posOffset>914400</wp:posOffset>
              </wp:positionH>
              <wp:positionV relativeFrom="paragraph">
                <wp:posOffset>73025</wp:posOffset>
              </wp:positionV>
              <wp:extent cx="1143000" cy="619760"/>
              <wp:effectExtent l="0" t="0" r="0" b="2540"/>
              <wp:wrapNone/>
              <wp:docPr id="8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0" cy="619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B48811" w14:textId="2AF3706A" w:rsidR="008721C4" w:rsidRDefault="00F869B8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50646C83" wp14:editId="6AEC5B2F">
                                <wp:extent cx="1054100" cy="533400"/>
                                <wp:effectExtent l="0" t="0" r="0" b="0"/>
                                <wp:docPr id="127" name="Picture 12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9247" b="19594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41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229113F" id="Text Box 17" o:spid="_x0000_s1033" type="#_x0000_t202" style="position:absolute;margin-left:1in;margin-top:5.75pt;width:90pt;height:48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" stroked="f">
              <v:textbox inset=".5mm,,.5mm">
                <w:txbxContent>
                  <w:p w14:paraId="40B48811" w14:textId="2AF3706A" w:rsidR="008721C4" w:rsidRDefault="00F869B8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50646C83" wp14:editId="6AEC5B2F">
                          <wp:extent cx="1054100" cy="533400"/>
                          <wp:effectExtent l="0" t="0" r="0" b="0"/>
                          <wp:docPr id="127" name="Picture 12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7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9247" b="1959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541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2D96E8F3" w14:textId="38E11573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7CCE6A42" wp14:editId="6F9B225A">
              <wp:simplePos x="0" y="0"/>
              <wp:positionH relativeFrom="column">
                <wp:posOffset>5412104</wp:posOffset>
              </wp:positionH>
              <wp:positionV relativeFrom="paragraph">
                <wp:posOffset>55245</wp:posOffset>
              </wp:positionV>
              <wp:extent cx="600075" cy="733425"/>
              <wp:effectExtent l="0" t="0" r="9525" b="9525"/>
              <wp:wrapNone/>
              <wp:docPr id="2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0075" cy="733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032E65" w14:textId="76BED9F2" w:rsidR="005D09B0" w:rsidRPr="005D09B0" w:rsidRDefault="005D09B0" w:rsidP="005D09B0">
                          <w:pPr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  <w:r w:rsidRPr="005D09B0">
                            <w:rPr>
                              <w:rFonts w:ascii="Estrangelo Edessa" w:hAnsi="Estrangelo Edessa"/>
                              <w:noProof/>
                              <w:color w:val="333333"/>
                              <w:sz w:val="16"/>
                              <w:lang w:eastAsia="en-GB"/>
                            </w:rPr>
                            <w:drawing>
                              <wp:inline distT="0" distB="0" distL="0" distR="0" wp14:anchorId="7D42C16B" wp14:editId="242E361E">
                                <wp:extent cx="533400" cy="533400"/>
                                <wp:effectExtent l="0" t="0" r="0" b="0"/>
                                <wp:docPr id="18" name="Picture 18" descr="Vehicle Signage &gt; Twitter 'Bird' logo">
                                  <a:hlinkClick xmlns:a="http://schemas.openxmlformats.org/drawingml/2006/main" r:id="rId4" tgtFrame="&quot;&quot;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 descr="Vehicle Signage &gt; Twitter 'Bird' logo">
                                          <a:hlinkClick r:id="rId5" tgtFrame="&quot;&quot;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334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701AAF12" w14:textId="277D69A2" w:rsidR="008721C4" w:rsidRDefault="008721C4" w:rsidP="005D09B0">
                          <w:pPr>
                            <w:jc w:val="right"/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CCE6A42" id="Text Box 8" o:spid="_x0000_s1034" type="#_x0000_t202" style="position:absolute;margin-left:426.15pt;margin-top:4.35pt;width:47.25pt;height:57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" stroked="f">
              <v:textbox inset=".5mm,.3mm,.5mm,.3mm">
                <w:txbxContent>
                  <w:p w14:paraId="05032E65" w14:textId="76BED9F2" w:rsidR="005D09B0" w:rsidRPr="005D09B0" w:rsidRDefault="005D09B0" w:rsidP="005D09B0">
                    <w:pPr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  <w:r w:rsidRPr="005D09B0">
                      <w:rPr>
                        <w:rFonts w:ascii="Estrangelo Edessa" w:hAnsi="Estrangelo Edessa"/>
                        <w:noProof/>
                        <w:color w:val="333333"/>
                        <w:sz w:val="16"/>
                        <w:lang w:eastAsia="en-GB"/>
                      </w:rPr>
                      <w:drawing>
                        <wp:inline distT="0" distB="0" distL="0" distR="0" wp14:anchorId="7D42C16B" wp14:editId="242E361E">
                          <wp:extent cx="533400" cy="533400"/>
                          <wp:effectExtent l="0" t="0" r="0" b="0"/>
                          <wp:docPr id="18" name="Picture 18" descr="Vehicle Signage &gt; Twitter 'Bird' logo">
                            <a:hlinkClick xmlns:a="http://schemas.openxmlformats.org/drawingml/2006/main" r:id="rId4" tgtFrame="&quot;&quot;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 descr="Vehicle Signage &gt; Twitter 'Bird' logo">
                                    <a:hlinkClick r:id="rId5" tgtFrame="&quot;&quot;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334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701AAF12" w14:textId="277D69A2" w:rsidR="008721C4" w:rsidRDefault="008721C4" w:rsidP="005D09B0">
                    <w:pPr>
                      <w:jc w:val="right"/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9C24499" wp14:editId="2E00A070">
              <wp:simplePos x="0" y="0"/>
              <wp:positionH relativeFrom="column">
                <wp:posOffset>4229100</wp:posOffset>
              </wp:positionH>
              <wp:positionV relativeFrom="paragraph">
                <wp:posOffset>56515</wp:posOffset>
              </wp:positionV>
              <wp:extent cx="916305" cy="435610"/>
              <wp:effectExtent l="0" t="0" r="0" b="3175"/>
              <wp:wrapNone/>
              <wp:docPr id="3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6305" cy="4356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E97E02" w14:textId="756FD89D" w:rsidR="008721C4" w:rsidRDefault="00F869B8">
                          <w:pPr>
                            <w:pStyle w:val="Header"/>
                            <w:tabs>
                              <w:tab w:val="clear" w:pos="4153"/>
                              <w:tab w:val="clear" w:pos="8306"/>
                            </w:tabs>
                            <w:jc w:val="center"/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23B0CAE5" wp14:editId="50D0CDB1">
                                <wp:extent cx="825500" cy="342900"/>
                                <wp:effectExtent l="0" t="0" r="0" b="0"/>
                                <wp:docPr id="16" name="Picture 16" descr="CU_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33" descr="CU_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25500" cy="342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9C24499" id="Text Box 16" o:spid="_x0000_s1035" type="#_x0000_t202" style="position:absolute;margin-left:333pt;margin-top:4.45pt;width:72.15pt;height:34.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" stroked="f">
              <v:textbox inset=".5mm,,.5mm">
                <w:txbxContent>
                  <w:p w14:paraId="70E97E02" w14:textId="756FD89D" w:rsidR="008721C4" w:rsidRDefault="00F869B8">
                    <w:pPr>
                      <w:pStyle w:val="Header"/>
                      <w:tabs>
                        <w:tab w:val="clear" w:pos="4153"/>
                        <w:tab w:val="clear" w:pos="8306"/>
                      </w:tabs>
                      <w:jc w:val="center"/>
                    </w:pPr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23B0CAE5" wp14:editId="50D0CDB1">
                          <wp:extent cx="825500" cy="342900"/>
                          <wp:effectExtent l="0" t="0" r="0" b="0"/>
                          <wp:docPr id="16" name="Picture 16" descr="CU_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33" descr="CU_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25500" cy="342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5900F02" w14:textId="7F7F9386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15CF6D86" wp14:editId="0E1E1207">
              <wp:simplePos x="0" y="0"/>
              <wp:positionH relativeFrom="column">
                <wp:posOffset>4554220</wp:posOffset>
              </wp:positionH>
              <wp:positionV relativeFrom="paragraph">
                <wp:posOffset>627380</wp:posOffset>
              </wp:positionV>
              <wp:extent cx="1600200" cy="228600"/>
              <wp:effectExtent l="0" t="0" r="0" b="0"/>
              <wp:wrapNone/>
              <wp:docPr id="1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18F438" w14:textId="77777777" w:rsidR="008721C4" w:rsidRPr="00311216" w:rsidRDefault="008721C4">
                          <w:pPr>
                            <w:pStyle w:val="BodyText"/>
                            <w:rPr>
                              <w:rFonts w:asciiTheme="minorHAnsi" w:hAnsiTheme="minorHAnsi"/>
                              <w:sz w:val="20"/>
                            </w:rPr>
                          </w:pPr>
                          <w:r w:rsidRPr="00311216">
                            <w:rPr>
                              <w:rFonts w:asciiTheme="minorHAnsi" w:hAnsiTheme="minorHAnsi"/>
                              <w:sz w:val="20"/>
                            </w:rPr>
                            <w:t>www.stphilipssouthport.com</w:t>
                          </w: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CF6D86" id="Text Box 19" o:spid="_x0000_s1036" type="#_x0000_t202" style="position:absolute;margin-left:358.6pt;margin-top:49.4pt;width:126pt;height:18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" filled="f" stroked="f">
              <v:textbox inset=".5mm,.3mm,.5mm,.3mm">
                <w:txbxContent>
                  <w:p w14:paraId="0E18F438" w14:textId="77777777" w:rsidR="008721C4" w:rsidRPr="00311216" w:rsidRDefault="008721C4">
                    <w:pPr>
                      <w:pStyle w:val="BodyText"/>
                      <w:rPr>
                        <w:rFonts w:asciiTheme="minorHAnsi" w:hAnsiTheme="minorHAnsi"/>
                        <w:sz w:val="20"/>
                      </w:rPr>
                    </w:pPr>
                    <w:r w:rsidRPr="00311216">
                      <w:rPr>
                        <w:rFonts w:asciiTheme="minorHAnsi" w:hAnsiTheme="minorHAnsi"/>
                        <w:sz w:val="20"/>
                      </w:rPr>
                      <w:t>www.stphilipssouthport.com</w:t>
                    </w:r>
                  </w:p>
                </w:txbxContent>
              </v:textbox>
            </v:shape>
          </w:pict>
        </mc:Fallback>
      </mc:AlternateContent>
    </w:r>
    <w:r w:rsidR="00186F41">
      <w:rPr>
        <w:noProof/>
        <w:lang w:eastAsia="en-GB"/>
      </w:rPr>
      <w:drawing>
        <wp:inline distT="0" distB="0" distL="0" distR="0" wp14:anchorId="7A510D15" wp14:editId="5C4B7F7A">
          <wp:extent cx="571500" cy="685800"/>
          <wp:effectExtent l="0" t="0" r="0" b="0"/>
          <wp:docPr id="128" name="Picture 128" descr="ARTSMARK_BL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8" descr="ARTSMARK_BLK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611" t="7877" r="14252" b="6429"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7CF1E2" w14:textId="77777777" w:rsidR="00326DA8" w:rsidRDefault="00326D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5E6C3D" w14:textId="77777777" w:rsidR="008721C4" w:rsidRDefault="008721C4">
      <w:r>
        <w:separator/>
      </w:r>
    </w:p>
  </w:footnote>
  <w:footnote w:type="continuationSeparator" w:id="0">
    <w:p w14:paraId="29CD1EF9" w14:textId="77777777" w:rsidR="008721C4" w:rsidRDefault="00872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384FF" w14:textId="77777777" w:rsidR="00326DA8" w:rsidRDefault="00326D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F47B83" w14:textId="1ED5A685" w:rsidR="008721C4" w:rsidRDefault="004E0481">
    <w:pPr>
      <w:pStyle w:val="Header"/>
      <w:rPr>
        <w:rFonts w:ascii="Arial Narrow" w:hAnsi="Arial Narrow"/>
        <w:b/>
        <w:bCs/>
        <w:sz w:val="20"/>
      </w:rPr>
    </w:pPr>
    <w:r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501D1C7" wp14:editId="2369B6A4">
              <wp:simplePos x="0" y="0"/>
              <wp:positionH relativeFrom="column">
                <wp:posOffset>4573905</wp:posOffset>
              </wp:positionH>
              <wp:positionV relativeFrom="paragraph">
                <wp:posOffset>1904</wp:posOffset>
              </wp:positionV>
              <wp:extent cx="1582420" cy="1590675"/>
              <wp:effectExtent l="0" t="0" r="0" b="9525"/>
              <wp:wrapNone/>
              <wp:docPr id="11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2420" cy="15906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75484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St Philip’s Church of England Primary School</w:t>
                          </w:r>
                        </w:p>
                        <w:p w14:paraId="1A61FEB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Hampton Road, Southport</w:t>
                          </w:r>
                        </w:p>
                        <w:p w14:paraId="3C74A9A9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Merseyside PR8 6SS</w:t>
                          </w:r>
                        </w:p>
                        <w:p w14:paraId="629D9EAB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Telephone:</w:t>
                          </w:r>
                        </w:p>
                        <w:p w14:paraId="53DD0400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  <w:t>01704 535737</w:t>
                          </w:r>
                        </w:p>
                        <w:p w14:paraId="60EF53D5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Email:</w:t>
                          </w:r>
                        </w:p>
                        <w:p w14:paraId="5A9A7CEF" w14:textId="6C9BDB8B" w:rsidR="008721C4" w:rsidRPr="00326DA8" w:rsidRDefault="008721C4" w:rsidP="004E0481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head</w:t>
                          </w:r>
                          <w:r w:rsidR="004E0481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@sps.sefton.school</w:t>
                          </w:r>
                          <w:proofErr w:type="spellEnd"/>
                        </w:p>
                        <w:p w14:paraId="73B7C905" w14:textId="77777777" w:rsidR="008721C4" w:rsidRPr="00311216" w:rsidRDefault="008721C4">
                          <w:pPr>
                            <w:rPr>
                              <w:rFonts w:asciiTheme="minorHAnsi" w:hAnsiTheme="minorHAnsi"/>
                              <w:b/>
                              <w:bCs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01D1C7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margin-left:360.15pt;margin-top:.15pt;width:124.6pt;height:125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" stroked="f">
              <v:fill opacity="32896f"/>
              <v:textbox>
                <w:txbxContent>
                  <w:p w14:paraId="5C75484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St Philip’s Church of England Primary School</w:t>
                    </w:r>
                  </w:p>
                  <w:p w14:paraId="1A61FEB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Hampton Road, Southport</w:t>
                    </w:r>
                  </w:p>
                  <w:p w14:paraId="3C74A9A9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Merseyside PR8 6SS</w:t>
                    </w:r>
                  </w:p>
                  <w:p w14:paraId="629D9EAB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Telephone:</w:t>
                    </w:r>
                  </w:p>
                  <w:p w14:paraId="53DD0400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  <w:t>01704 535737</w:t>
                    </w:r>
                  </w:p>
                  <w:p w14:paraId="60EF53D5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Email:</w:t>
                    </w:r>
                  </w:p>
                  <w:p w14:paraId="5A9A7CEF" w14:textId="6C9BDB8B" w:rsidR="008721C4" w:rsidRPr="00326DA8" w:rsidRDefault="008721C4" w:rsidP="004E0481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proofErr w:type="spellStart"/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head</w:t>
                    </w:r>
                    <w:r w:rsidR="004E0481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@sps.sefton.school</w:t>
                    </w:r>
                    <w:proofErr w:type="spellEnd"/>
                  </w:p>
                  <w:p w14:paraId="73B7C905" w14:textId="77777777" w:rsidR="008721C4" w:rsidRPr="00311216" w:rsidRDefault="008721C4">
                    <w:pPr>
                      <w:rPr>
                        <w:rFonts w:asciiTheme="minorHAnsi" w:hAnsiTheme="minorHAnsi"/>
                        <w:b/>
                        <w:bCs/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  <w:r w:rsidR="00F869B8"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D972B1" wp14:editId="330F834D">
              <wp:simplePos x="0" y="0"/>
              <wp:positionH relativeFrom="column">
                <wp:posOffset>1028700</wp:posOffset>
              </wp:positionH>
              <wp:positionV relativeFrom="paragraph">
                <wp:posOffset>0</wp:posOffset>
              </wp:positionV>
              <wp:extent cx="3200400" cy="1495425"/>
              <wp:effectExtent l="0" t="0" r="1905" b="1905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040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27D1A2" w14:textId="77777777" w:rsidR="008721C4" w:rsidRPr="00503EF1" w:rsidRDefault="008721C4">
                          <w:pPr>
                            <w:pStyle w:val="Heading1"/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503EF1"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St Philip’s CE</w:t>
                          </w:r>
                        </w:p>
                        <w:p w14:paraId="4DA23E8B" w14:textId="77777777" w:rsidR="008721C4" w:rsidRPr="00326DA8" w:rsidRDefault="008721C4">
                          <w:pPr>
                            <w:pStyle w:val="Heading2"/>
                            <w:rPr>
                              <w:rFonts w:cs="Estrangelo Edessa"/>
                              <w:color w:val="333333"/>
                            </w:rPr>
                          </w:pPr>
                          <w:r w:rsidRPr="00326DA8">
                            <w:rPr>
                              <w:rFonts w:cs="Estrangelo Edessa"/>
                              <w:color w:val="333333"/>
                            </w:rPr>
                            <w:t>PRIMARY SCHOOL</w:t>
                          </w:r>
                        </w:p>
                        <w:p w14:paraId="64463CBA" w14:textId="77777777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16"/>
                            </w:rPr>
                          </w:pPr>
                        </w:p>
                        <w:p w14:paraId="75948A6D" w14:textId="58EAE63B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20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20"/>
                            </w:rPr>
                            <w:t xml:space="preserve">Headteacher: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sz w:val="20"/>
                            </w:rPr>
                            <w:t xml:space="preserve">Mrs S C Edward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>BSc</w:t>
                          </w:r>
                          <w:r w:rsidR="00DB6067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 xml:space="preserve"> (Hons)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 xml:space="preserve"> PGCE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D972B1" id="Text Box 13" o:spid="_x0000_s1027" type="#_x0000_t202" style="position:absolute;margin-left:81pt;margin-top:0;width:252pt;height:11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" stroked="f">
              <v:textbox>
                <w:txbxContent>
                  <w:p w14:paraId="7727D1A2" w14:textId="77777777" w:rsidR="008721C4" w:rsidRPr="00503EF1" w:rsidRDefault="008721C4">
                    <w:pPr>
                      <w:pStyle w:val="Heading1"/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503EF1"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St Philip’s CE</w:t>
                    </w:r>
                  </w:p>
                  <w:p w14:paraId="4DA23E8B" w14:textId="77777777" w:rsidR="008721C4" w:rsidRPr="00326DA8" w:rsidRDefault="008721C4">
                    <w:pPr>
                      <w:pStyle w:val="Heading2"/>
                      <w:rPr>
                        <w:rFonts w:cs="Estrangelo Edessa"/>
                        <w:color w:val="333333"/>
                      </w:rPr>
                    </w:pPr>
                    <w:r w:rsidRPr="00326DA8">
                      <w:rPr>
                        <w:rFonts w:cs="Estrangelo Edessa"/>
                        <w:color w:val="333333"/>
                      </w:rPr>
                      <w:t>PRIMARY SCHOOL</w:t>
                    </w:r>
                  </w:p>
                  <w:p w14:paraId="64463CBA" w14:textId="77777777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16"/>
                      </w:rPr>
                    </w:pPr>
                  </w:p>
                  <w:p w14:paraId="75948A6D" w14:textId="58EAE63B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20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20"/>
                      </w:rPr>
                      <w:t xml:space="preserve">Headteacher: </w:t>
                    </w:r>
                    <w:r w:rsidRPr="00326DA8">
                      <w:rPr>
                        <w:rFonts w:ascii="Estrangelo Edessa" w:hAnsi="Estrangelo Edessa" w:cs="Estrangelo Edessa"/>
                        <w:sz w:val="20"/>
                      </w:rPr>
                      <w:t xml:space="preserve">Mrs S C Edward 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>BSc</w:t>
                    </w:r>
                    <w:r w:rsidR="00DB6067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 xml:space="preserve"> (Hons)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 xml:space="preserve"> PGCE</w:t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D3B3F8D" wp14:editId="65F27DDB">
              <wp:simplePos x="0" y="0"/>
              <wp:positionH relativeFrom="column">
                <wp:posOffset>-914400</wp:posOffset>
              </wp:positionH>
              <wp:positionV relativeFrom="paragraph">
                <wp:posOffset>-114300</wp:posOffset>
              </wp:positionV>
              <wp:extent cx="1920875" cy="1584960"/>
              <wp:effectExtent l="0" t="0" r="3175" b="0"/>
              <wp:wrapNone/>
              <wp:docPr id="1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0875" cy="158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A977C8" w14:textId="29E07651" w:rsidR="008721C4" w:rsidRDefault="00F869B8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0E328FA8" wp14:editId="0C0EABC6">
                                <wp:extent cx="1739900" cy="1549400"/>
                                <wp:effectExtent l="0" t="0" r="0" b="0"/>
                                <wp:docPr id="126" name="Picture 126" descr="F:\Inbox\IMG_0791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6" descr="F:\Inbox\IMG_0791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549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2158709E" wp14:editId="67EBF3F9">
                                <wp:extent cx="1739900" cy="1485900"/>
                                <wp:effectExtent l="0" t="0" r="0" b="0"/>
                                <wp:docPr id="125" name="Picture 125" descr="St-Pilips-LOGO-colour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5" descr="St-Pilips-LOGO-colour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15224" t="4410" r="14815" b="30930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485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3B3F8D" id="Text Box 11" o:spid="_x0000_s1028" type="#_x0000_t202" style="position:absolute;margin-left:-1in;margin-top:-9pt;width:151.25pt;height:124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" filled="f" stroked="f">
              <v:textbox>
                <w:txbxContent>
                  <w:p w14:paraId="51A977C8" w14:textId="29E07651" w:rsidR="008721C4" w:rsidRDefault="00F869B8"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0E328FA8" wp14:editId="0C0EABC6">
                          <wp:extent cx="1739900" cy="1549400"/>
                          <wp:effectExtent l="0" t="0" r="0" b="0"/>
                          <wp:docPr id="126" name="Picture 126" descr="F:\Inbox\IMG_0791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6" descr="F:\Inbox\IMG_0791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549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2158709E" wp14:editId="67EBF3F9">
                          <wp:extent cx="1739900" cy="1485900"/>
                          <wp:effectExtent l="0" t="0" r="0" b="0"/>
                          <wp:docPr id="125" name="Picture 125" descr="St-Pilips-LOGO-colour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5" descr="St-Pilips-LOGO-colour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15224" t="4410" r="14815" b="3093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485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3632" behindDoc="1" locked="0" layoutInCell="1" allowOverlap="1" wp14:anchorId="1E11E15F" wp14:editId="0D29FCAB">
              <wp:simplePos x="0" y="0"/>
              <wp:positionH relativeFrom="column">
                <wp:posOffset>7086600</wp:posOffset>
              </wp:positionH>
              <wp:positionV relativeFrom="paragraph">
                <wp:posOffset>3314700</wp:posOffset>
              </wp:positionV>
              <wp:extent cx="114300" cy="0"/>
              <wp:effectExtent l="9525" t="9525" r="9525" b="9525"/>
              <wp:wrapNone/>
              <wp:docPr id="10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1143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17E76E" id="Line 10" o:spid="_x0000_s1026" style="position:absolute;flip:x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8pt,261pt" to="567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" strokeweight=".25pt"/>
          </w:pict>
        </mc:Fallback>
      </mc:AlternateContent>
    </w:r>
  </w:p>
  <w:p w14:paraId="6833172C" w14:textId="77777777" w:rsidR="008721C4" w:rsidRDefault="008721C4">
    <w:pPr>
      <w:pStyle w:val="Header"/>
    </w:pPr>
  </w:p>
  <w:p w14:paraId="0B0CD0E0" w14:textId="77777777" w:rsidR="008721C4" w:rsidRDefault="008721C4">
    <w:pPr>
      <w:pStyle w:val="Header"/>
    </w:pPr>
  </w:p>
  <w:p w14:paraId="05B5C558" w14:textId="77777777" w:rsidR="008721C4" w:rsidRDefault="008721C4">
    <w:pPr>
      <w:pStyle w:val="Header"/>
    </w:pPr>
  </w:p>
  <w:p w14:paraId="29607BA4" w14:textId="77777777" w:rsidR="008721C4" w:rsidRDefault="008721C4">
    <w:pPr>
      <w:pStyle w:val="Header"/>
    </w:pPr>
  </w:p>
  <w:p w14:paraId="7573FEAB" w14:textId="77777777" w:rsidR="008721C4" w:rsidRDefault="008721C4">
    <w:pPr>
      <w:pStyle w:val="Header"/>
    </w:pPr>
  </w:p>
  <w:p w14:paraId="7DFDD9E2" w14:textId="77777777" w:rsidR="008721C4" w:rsidRDefault="008721C4">
    <w:pPr>
      <w:pStyle w:val="Header"/>
    </w:pPr>
  </w:p>
  <w:p w14:paraId="0E9CA55F" w14:textId="77777777" w:rsidR="008721C4" w:rsidRDefault="008721C4">
    <w:pPr>
      <w:pStyle w:val="Header"/>
    </w:pPr>
  </w:p>
  <w:p w14:paraId="2A80E124" w14:textId="5C1E826A" w:rsidR="008721C4" w:rsidRDefault="00F869B8">
    <w:pPr>
      <w:pStyle w:val="Header"/>
    </w:pPr>
    <w:r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2EFFB0A9" wp14:editId="21051C61">
              <wp:simplePos x="0" y="0"/>
              <wp:positionH relativeFrom="column">
                <wp:posOffset>6172200</wp:posOffset>
              </wp:positionH>
              <wp:positionV relativeFrom="paragraph">
                <wp:posOffset>1828165</wp:posOffset>
              </wp:positionV>
              <wp:extent cx="342900" cy="0"/>
              <wp:effectExtent l="9525" t="8890" r="9525" b="10160"/>
              <wp:wrapNone/>
              <wp:docPr id="9" name="Lin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342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0D6992" id="Line 20" o:spid="_x0000_s1026" style="position:absolute;flip:x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6pt,143.95pt" to="513pt,1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747CB6" w14:textId="77777777" w:rsidR="00326DA8" w:rsidRDefault="00326D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D5579E"/>
    <w:multiLevelType w:val="hybridMultilevel"/>
    <w:tmpl w:val="27F8DF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1"/>
  <w:activeWritingStyle w:appName="MSWord" w:lang="en-GB" w:vendorID="64" w:dllVersion="5" w:nlCheck="1" w:checkStyle="1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4096" w:nlCheck="1" w:checkStyle="0"/>
  <w:proofState w:spelling="clean" w:grammar="clean"/>
  <w:defaultTabStop w:val="720"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E3F"/>
    <w:rsid w:val="00034775"/>
    <w:rsid w:val="000F5016"/>
    <w:rsid w:val="001105EC"/>
    <w:rsid w:val="00186F41"/>
    <w:rsid w:val="00192C4E"/>
    <w:rsid w:val="00194F93"/>
    <w:rsid w:val="00250E88"/>
    <w:rsid w:val="00311216"/>
    <w:rsid w:val="00326DA8"/>
    <w:rsid w:val="003969B0"/>
    <w:rsid w:val="004464A2"/>
    <w:rsid w:val="004E0481"/>
    <w:rsid w:val="00503EF1"/>
    <w:rsid w:val="00580322"/>
    <w:rsid w:val="005B2BB5"/>
    <w:rsid w:val="005D09B0"/>
    <w:rsid w:val="00790414"/>
    <w:rsid w:val="008721C4"/>
    <w:rsid w:val="00884C6A"/>
    <w:rsid w:val="008E36DB"/>
    <w:rsid w:val="009D7A41"/>
    <w:rsid w:val="009F2FA0"/>
    <w:rsid w:val="009F3A25"/>
    <w:rsid w:val="00AA5C33"/>
    <w:rsid w:val="00AF58A4"/>
    <w:rsid w:val="00BC1D70"/>
    <w:rsid w:val="00C67E3F"/>
    <w:rsid w:val="00C848E7"/>
    <w:rsid w:val="00D24107"/>
    <w:rsid w:val="00D52880"/>
    <w:rsid w:val="00D709AF"/>
    <w:rsid w:val="00DB6067"/>
    <w:rsid w:val="00F86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."/>
  <w:listSeparator w:val=","/>
  <w14:docId w14:val="75ED07FD"/>
  <w15:docId w15:val="{79F6AA96-46C4-456D-AD75-C5F2D671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Estrangelo Edessa" w:hAnsi="Estrangelo Edessa"/>
      <w:b/>
      <w:bCs/>
      <w:sz w:val="5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Estrangelo Edessa" w:hAnsi="Estrangelo Edessa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pPr>
      <w:spacing w:before="60" w:line="360" w:lineRule="auto"/>
      <w:jc w:val="right"/>
    </w:pPr>
    <w:rPr>
      <w:rFonts w:ascii="Estrangelo Edessa" w:hAnsi="Estrangelo Edessa"/>
      <w:color w:val="333333"/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F93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uiPriority w:val="99"/>
    <w:unhideWhenUsed/>
    <w:rsid w:val="004E048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5.png"/><Relationship Id="rId7" Type="http://schemas.openxmlformats.org/officeDocument/2006/relationships/image" Target="media/image7.png"/><Relationship Id="rId2" Type="http://schemas.openxmlformats.org/officeDocument/2006/relationships/image" Target="media/image4.jpeg"/><Relationship Id="rId1" Type="http://schemas.openxmlformats.org/officeDocument/2006/relationships/image" Target="media/image3.wmf"/><Relationship Id="rId6" Type="http://schemas.openxmlformats.org/officeDocument/2006/relationships/image" Target="media/image6.jpeg"/><Relationship Id="rId5" Type="http://schemas.openxmlformats.org/officeDocument/2006/relationships/hyperlink" Target="/images/view;_ylt=A2KLj.thsEZUBSoAcppNBQx.;_ylu=X3oDMTIzZTduZ3VoBHNlYwNzcgRzbGsDaW1nBG9pZANjN2EwNzc2NzE2YTFjNjUyYmQwZTljYjM1MTYyZDU0MQRncG9zAzEzBGl0A2Jpbmc-?back=http://uk.images.search.yahoo.com/search/images?_adv_prop=image&amp;va=twitter+logo&amp;fr=mcsaoffblock&amp;tab=organic&amp;ri=13&amp;w=600&amp;h=600&amp;imgurl=www.d-ss.co.uk/164-thickbox_default/twitter-bird-logo.jpg&amp;rurl=http://www.d-ss.co.uk/vehicle-signage/122-twitter-bird-logo.html&amp;size=17.6KB&amp;name=Vehicle+Signage+&amp;gt;+%3cb%3eTwitter%3c/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4" Type="http://schemas.openxmlformats.org/officeDocument/2006/relationships/hyperlink" Target="file:///\\spps-dc01\images\view;_ylt=A2KLj.thsEZUBSoAcppNBQx.;_ylu=X3oDMTIzZTduZ3VoBHNlYwNzcgRzbGsDaW1nBG9pZANjN2EwNzc2NzE2YTFjNjUyYmQwZTljYjM1MTYyZDU0MQRncG9zAzEzBGl0A2Jpbmc-?back=http:\uk.images.search.yahoo.com\search\images?_adv_prop=image&amp;va=twitter+logo&amp;fr=mcsaoffblock&amp;tab=organic&amp;ri=13&amp;w=600&amp;h=600&amp;imgurl=www.d-ss.co.uk\164-thickbox_default\twitter-bird-logo.jpg&amp;rurl=http:\www.d-ss.co.uk\vehicle-signage\122-twitter-bird-logo.html&amp;size=17.6KB&amp;name=Vehicle+Signage+&amp;gt;+%3cb%3eTwitter%3c\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9540F873</Template>
  <TotalTime>1</TotalTime>
  <Pages>2</Pages>
  <Words>378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 Day Plumbing &amp; Heating</Company>
  <LinksUpToDate>false</LinksUpToDate>
  <CharactersWithSpaces>2274</CharactersWithSpaces>
  <SharedDoc>false</SharedDoc>
  <HLinks>
    <vt:vector size="6" baseType="variant">
      <vt:variant>
        <vt:i4>7929903</vt:i4>
      </vt:variant>
      <vt:variant>
        <vt:i4>2456</vt:i4>
      </vt:variant>
      <vt:variant>
        <vt:i4>1033</vt:i4>
      </vt:variant>
      <vt:variant>
        <vt:i4>4</vt:i4>
      </vt:variant>
      <vt:variant>
        <vt:lpwstr>/images/view;_ylt=A2KLj.thsEZUBSoAcppNBQx.;_ylu=X3oDMTIzZTduZ3VoBHNlYwNzcgRzbGsDaW1nBG9pZANjN2EwNzc2NzE2YTFjNjUyYmQwZTljYjM1MTYyZDU0MQRncG9zAzEzBGl0A2Jpbmc-?back=http%3A%2F%2Fuk.images.search.yahoo.com%2Fsearch%2Fimages%3F_adv_prop%3Dimage%26va%3Dtwitter%2Blogo%26fr%3Dmcsaoffblock%26tab%3Dorganic%26ri%3D13&amp;w=600&amp;h=600&amp;imgurl=www.d-ss.co.uk%2F164-thickbox_default%2Ftwitter-bird-logo.jpg&amp;rurl=http%3A%2F%2Fwww.d-ss.co.uk%2Fvehicle-signage%2F122-twitter-bird-logo.html&amp;size=17.6KB&amp;name=Vehicle+Signage+%26gt%3B+%3Cb%3ETwitter%3C%2Fb%3E+%26%2339%3BBird%26%2339%3B+%3Cb%3Elogo%3C%2Fb%3E&amp;p=twitter+logo&amp;oid=c7a0776716a1c652bd0e9cb35162d541&amp;fr2=&amp;fr=mcsaoffblock&amp;tt=Vehicle+Signage+%26gt%3B+%3Cb%3ETwitter%3C%2Fb%3E+%26%2339%3BBird%26%2339%3B+%3Cb%3Elogo%3C%2Fb%3E&amp;b=0&amp;ni=240&amp;no=13&amp;ts=&amp;tab=organic&amp;sigr=120pp08ha&amp;sigb=13hi8osfc&amp;sigi=11pd9o1or&amp;sigt=11ub1q3j2&amp;sign=11ub1q3j2&amp;.crumb=54oXl2v1nXI&amp;fr=mcsaoffbloc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Lucy Byrne</cp:lastModifiedBy>
  <cp:revision>3</cp:revision>
  <cp:lastPrinted>2021-09-09T15:11:00Z</cp:lastPrinted>
  <dcterms:created xsi:type="dcterms:W3CDTF">2021-09-09T15:09:00Z</dcterms:created>
  <dcterms:modified xsi:type="dcterms:W3CDTF">2021-09-09T15:11:00Z</dcterms:modified>
</cp:coreProperties>
</file>