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F335B" w14:textId="4790FC41" w:rsidR="00807872" w:rsidRPr="007E08A2" w:rsidRDefault="00807872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                                                                                               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ab/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ab/>
        <w:t>Monday</w:t>
      </w:r>
      <w:r w:rsidR="007E08A2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1</w:t>
      </w:r>
      <w:r w:rsidR="00CF26F2">
        <w:rPr>
          <w:rFonts w:asciiTheme="minorHAnsi" w:hAnsiTheme="minorHAnsi" w:cstheme="minorHAnsi"/>
          <w:sz w:val="22"/>
          <w:szCs w:val="28"/>
          <w:lang w:eastAsia="en-GB"/>
        </w:rPr>
        <w:t>3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th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Decem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ber 202</w:t>
      </w:r>
      <w:r w:rsidR="00CF26F2">
        <w:rPr>
          <w:rFonts w:asciiTheme="minorHAnsi" w:hAnsiTheme="minorHAnsi" w:cstheme="minorHAnsi"/>
          <w:sz w:val="22"/>
          <w:szCs w:val="28"/>
          <w:lang w:eastAsia="en-GB"/>
        </w:rPr>
        <w:t>1</w:t>
      </w:r>
    </w:p>
    <w:p w14:paraId="430D4881" w14:textId="0DC9D420" w:rsidR="00807872" w:rsidRPr="007E08A2" w:rsidRDefault="00494B28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</w:p>
    <w:p w14:paraId="1127A752" w14:textId="347D7709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Dear Parent / </w:t>
      </w:r>
      <w:r w:rsidR="00E578D8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Guardian,  </w:t>
      </w:r>
      <w:r w:rsidR="00E71BD5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                                                         </w:t>
      </w:r>
    </w:p>
    <w:p w14:paraId="394AAA24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13493589" w14:textId="0E7909F8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b/>
          <w:sz w:val="22"/>
          <w:u w:val="single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I would like to inform you that your child in Year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5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will be going swimming every week of the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Spring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Term at the Dunes complex in Southport. This will take place on </w:t>
      </w:r>
      <w:r w:rsidRPr="007E08A2">
        <w:rPr>
          <w:rFonts w:asciiTheme="minorHAnsi" w:hAnsiTheme="minorHAnsi" w:cstheme="minorHAnsi"/>
          <w:b/>
          <w:bCs/>
          <w:sz w:val="22"/>
          <w:szCs w:val="28"/>
          <w:u w:val="single"/>
          <w:lang w:eastAsia="en-GB"/>
        </w:rPr>
        <w:t>THURSDAY AFTERNOONS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, </w:t>
      </w:r>
      <w:r w:rsidRPr="007E08A2">
        <w:rPr>
          <w:rFonts w:asciiTheme="minorHAnsi" w:hAnsiTheme="minorHAnsi" w:cstheme="minorHAnsi"/>
          <w:sz w:val="22"/>
          <w:lang w:eastAsia="en-GB"/>
        </w:rPr>
        <w:t xml:space="preserve">starting on </w:t>
      </w:r>
      <w:r w:rsidR="00E62634" w:rsidRPr="007E08A2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Thursday </w:t>
      </w:r>
      <w:r w:rsidR="00CF26F2">
        <w:rPr>
          <w:rFonts w:asciiTheme="minorHAnsi" w:hAnsiTheme="minorHAnsi" w:cstheme="minorHAnsi"/>
          <w:b/>
          <w:sz w:val="22"/>
          <w:u w:val="single"/>
          <w:lang w:eastAsia="en-GB"/>
        </w:rPr>
        <w:t>6</w:t>
      </w:r>
      <w:r w:rsidR="00E62634" w:rsidRPr="007E08A2">
        <w:rPr>
          <w:rFonts w:asciiTheme="minorHAnsi" w:hAnsiTheme="minorHAnsi" w:cstheme="minorHAnsi"/>
          <w:b/>
          <w:sz w:val="22"/>
          <w:u w:val="single"/>
          <w:vertAlign w:val="superscript"/>
          <w:lang w:eastAsia="en-GB"/>
        </w:rPr>
        <w:t>th</w:t>
      </w:r>
      <w:r w:rsidR="00E62634" w:rsidRPr="007E08A2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 </w:t>
      </w:r>
      <w:r w:rsidR="00C55950">
        <w:rPr>
          <w:rFonts w:asciiTheme="minorHAnsi" w:hAnsiTheme="minorHAnsi" w:cstheme="minorHAnsi"/>
          <w:b/>
          <w:sz w:val="22"/>
          <w:u w:val="single"/>
          <w:lang w:eastAsia="en-GB"/>
        </w:rPr>
        <w:t>January</w:t>
      </w:r>
      <w:r w:rsidR="00E62634" w:rsidRPr="007E08A2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. </w:t>
      </w:r>
    </w:p>
    <w:p w14:paraId="71CF5E31" w14:textId="77777777" w:rsidR="00E62634" w:rsidRPr="007E08A2" w:rsidRDefault="00E62634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7A9779FF" w14:textId="5480172E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The children will be transported by coach to and from the lesson</w:t>
      </w:r>
      <w:r w:rsidR="00E62634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,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with one of Sefton’s qualified swimming instructors meeting us at the pool.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</w:p>
    <w:p w14:paraId="20301DF1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5083E4F9" w14:textId="771DFA66" w:rsidR="003D5658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Please can you ensure that your child remembers to bring the appropriate items into school</w:t>
      </w:r>
      <w:r w:rsidR="004A2F03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on </w:t>
      </w:r>
      <w:r w:rsidR="004A2F03"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Thursday morning</w:t>
      </w: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 xml:space="preserve">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for their swimming lesson</w:t>
      </w:r>
      <w:r w:rsidR="004A2F03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in the afternoon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. These include: </w:t>
      </w:r>
    </w:p>
    <w:p w14:paraId="2C6968E7" w14:textId="77777777" w:rsidR="00985320" w:rsidRPr="007E08A2" w:rsidRDefault="00985320" w:rsidP="00CF26F2">
      <w:pPr>
        <w:numPr>
          <w:ilvl w:val="0"/>
          <w:numId w:val="2"/>
        </w:numPr>
        <w:ind w:left="709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>swimming trunks for boys (not swimming shorts)</w:t>
      </w:r>
    </w:p>
    <w:p w14:paraId="62EA2648" w14:textId="77777777" w:rsidR="00985320" w:rsidRPr="007E08A2" w:rsidRDefault="00985320" w:rsidP="00CF26F2">
      <w:pPr>
        <w:numPr>
          <w:ilvl w:val="0"/>
          <w:numId w:val="2"/>
        </w:numPr>
        <w:ind w:left="709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 xml:space="preserve">one-piece swimsuit for girls </w:t>
      </w:r>
    </w:p>
    <w:p w14:paraId="4BCB731E" w14:textId="77777777" w:rsidR="00985320" w:rsidRPr="007E08A2" w:rsidRDefault="00985320" w:rsidP="00CF26F2">
      <w:pPr>
        <w:numPr>
          <w:ilvl w:val="0"/>
          <w:numId w:val="2"/>
        </w:numPr>
        <w:ind w:left="709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>swimming cap for all children</w:t>
      </w:r>
    </w:p>
    <w:p w14:paraId="570C335E" w14:textId="0E260373" w:rsidR="00985320" w:rsidRPr="007E08A2" w:rsidRDefault="00494B28" w:rsidP="00CF26F2">
      <w:pPr>
        <w:numPr>
          <w:ilvl w:val="0"/>
          <w:numId w:val="2"/>
        </w:numPr>
        <w:ind w:left="709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>
        <w:rPr>
          <w:rFonts w:asciiTheme="minorHAnsi" w:hAnsiTheme="minorHAnsi" w:cstheme="minorHAnsi"/>
          <w:b/>
          <w:sz w:val="22"/>
          <w:szCs w:val="28"/>
          <w:lang w:eastAsia="en-GB"/>
        </w:rPr>
        <w:t>towel</w:t>
      </w:r>
    </w:p>
    <w:p w14:paraId="5CDB609F" w14:textId="069965CF" w:rsidR="00985320" w:rsidRDefault="00494B28" w:rsidP="00CF26F2">
      <w:pPr>
        <w:numPr>
          <w:ilvl w:val="0"/>
          <w:numId w:val="2"/>
        </w:numPr>
        <w:ind w:left="709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>
        <w:rPr>
          <w:rFonts w:asciiTheme="minorHAnsi" w:hAnsiTheme="minorHAnsi" w:cstheme="minorHAnsi"/>
          <w:b/>
          <w:sz w:val="22"/>
          <w:szCs w:val="28"/>
          <w:lang w:eastAsia="en-GB"/>
        </w:rPr>
        <w:t>goggles (optional)</w:t>
      </w:r>
    </w:p>
    <w:p w14:paraId="45E37477" w14:textId="77777777" w:rsidR="00CF26F2" w:rsidRPr="007E08A2" w:rsidRDefault="00CF26F2" w:rsidP="00CF26F2">
      <w:pPr>
        <w:ind w:left="-426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</w:p>
    <w:p w14:paraId="6716976A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Earrings must not be worn (including studs)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and verruca socks should be worn if at any point your child has a foot infection. </w:t>
      </w:r>
    </w:p>
    <w:p w14:paraId="68BBADAC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03029C78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It would help if every child could include a plastic carrier bag in their swimming bag, to help when getting changed for keeping their items of clothing together.</w:t>
      </w:r>
    </w:p>
    <w:p w14:paraId="16395A2C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5826C8D0" w14:textId="0FE499D3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If your child is unable to attend the lesson for any reason, please notify me in writing.</w:t>
      </w:r>
      <w:r w:rsidR="007E08A2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If you have time between now and the first session, a visit to the pool would help those children who feel less confident about swimming. This is a compulsory part of the primary curriculum, but also a great opportunity to learn, and </w:t>
      </w:r>
      <w:r w:rsidR="00494B28">
        <w:rPr>
          <w:rFonts w:asciiTheme="minorHAnsi" w:hAnsiTheme="minorHAnsi" w:cstheme="minorHAnsi"/>
          <w:sz w:val="22"/>
          <w:szCs w:val="28"/>
          <w:lang w:eastAsia="en-GB"/>
        </w:rPr>
        <w:t xml:space="preserve">develop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a vital life skill. I look forward to seeing your child make great progress in the pool.</w:t>
      </w:r>
    </w:p>
    <w:p w14:paraId="62F2CA66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174B880B" w14:textId="5D6BC6B0" w:rsidR="00985320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Kind regards,</w:t>
      </w:r>
    </w:p>
    <w:p w14:paraId="0AB22F46" w14:textId="77777777" w:rsidR="00CF26F2" w:rsidRPr="007E08A2" w:rsidRDefault="00CF26F2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24F74628" w14:textId="47B1A21C" w:rsidR="00985320" w:rsidRPr="007E08A2" w:rsidRDefault="00985320" w:rsidP="00C55950">
      <w:pPr>
        <w:ind w:left="-426" w:right="-619"/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M</w:t>
      </w:r>
      <w:r w:rsidR="00D52F69"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iss</w:t>
      </w: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 xml:space="preserve"> </w:t>
      </w:r>
      <w:r w:rsidR="00C55950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L Byrne</w:t>
      </w:r>
    </w:p>
    <w:p w14:paraId="15D426CA" w14:textId="42A90ED3" w:rsidR="004E0481" w:rsidRPr="007E08A2" w:rsidRDefault="00985320" w:rsidP="00C55950">
      <w:pPr>
        <w:ind w:left="-426" w:right="-619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Year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5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Class Teach</w:t>
      </w:r>
      <w:r w:rsidR="007E08A2" w:rsidRPr="007E08A2">
        <w:rPr>
          <w:rFonts w:asciiTheme="minorHAnsi" w:hAnsiTheme="minorHAnsi" w:cstheme="minorHAnsi"/>
          <w:sz w:val="22"/>
          <w:szCs w:val="28"/>
          <w:lang w:eastAsia="en-GB"/>
        </w:rPr>
        <w:t>er</w:t>
      </w:r>
    </w:p>
    <w:p w14:paraId="607FB780" w14:textId="77777777" w:rsidR="007E08A2" w:rsidRPr="007E08A2" w:rsidRDefault="007E08A2" w:rsidP="00C55950">
      <w:pPr>
        <w:pBdr>
          <w:bottom w:val="single" w:sz="6" w:space="1" w:color="auto"/>
        </w:pBdr>
        <w:ind w:left="-426" w:right="-619"/>
        <w:jc w:val="center"/>
        <w:rPr>
          <w:rFonts w:asciiTheme="minorHAnsi" w:hAnsiTheme="minorHAnsi" w:cstheme="minorHAnsi"/>
          <w:bCs/>
          <w:noProof/>
          <w:sz w:val="22"/>
          <w:lang w:val="en-US"/>
        </w:rPr>
      </w:pPr>
    </w:p>
    <w:p w14:paraId="1C02A018" w14:textId="3873D6B6" w:rsidR="007E08A2" w:rsidRPr="007E08A2" w:rsidRDefault="007E08A2" w:rsidP="00C55950">
      <w:pPr>
        <w:ind w:left="-426" w:right="-619"/>
        <w:jc w:val="center"/>
        <w:rPr>
          <w:rFonts w:asciiTheme="minorHAnsi" w:hAnsiTheme="minorHAnsi" w:cstheme="minorHAnsi"/>
          <w:bCs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</w:p>
    <w:p w14:paraId="2BC46F58" w14:textId="78B659A1" w:rsidR="007E08A2" w:rsidRPr="007E08A2" w:rsidRDefault="007E08A2" w:rsidP="00C55950">
      <w:pPr>
        <w:spacing w:line="480" w:lineRule="auto"/>
        <w:ind w:left="-426" w:right="-619"/>
        <w:rPr>
          <w:rFonts w:asciiTheme="minorHAnsi" w:hAnsiTheme="minorHAnsi" w:cstheme="minorHAnsi"/>
          <w:bCs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I acknowledge receipt of the letter dated 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>1</w:t>
      </w:r>
      <w:r w:rsidR="00CF26F2">
        <w:rPr>
          <w:rFonts w:asciiTheme="minorHAnsi" w:hAnsiTheme="minorHAnsi" w:cstheme="minorHAnsi"/>
          <w:bCs/>
          <w:noProof/>
          <w:sz w:val="22"/>
          <w:lang w:val="en-US"/>
        </w:rPr>
        <w:t>3</w:t>
      </w:r>
      <w:r w:rsidR="00494B28" w:rsidRPr="00494B28">
        <w:rPr>
          <w:rFonts w:asciiTheme="minorHAnsi" w:hAnsiTheme="minorHAnsi" w:cstheme="minorHAnsi"/>
          <w:bCs/>
          <w:noProof/>
          <w:sz w:val="22"/>
          <w:vertAlign w:val="superscript"/>
          <w:lang w:val="en-US"/>
        </w:rPr>
        <w:t>th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 xml:space="preserve"> </w:t>
      </w:r>
      <w:r w:rsidR="00C55950">
        <w:rPr>
          <w:rFonts w:asciiTheme="minorHAnsi" w:hAnsiTheme="minorHAnsi" w:cstheme="minorHAnsi"/>
          <w:bCs/>
          <w:noProof/>
          <w:sz w:val="22"/>
          <w:lang w:val="en-US"/>
        </w:rPr>
        <w:t>Dec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>ember</w:t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>,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 xml:space="preserve"> </w:t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regarding swimming lessons for </w:t>
      </w:r>
    </w:p>
    <w:p w14:paraId="29F04668" w14:textId="77777777" w:rsidR="007E08A2" w:rsidRPr="007E08A2" w:rsidRDefault="007E08A2" w:rsidP="00C55950">
      <w:pPr>
        <w:spacing w:line="480" w:lineRule="auto"/>
        <w:ind w:left="-426" w:right="-619"/>
        <w:rPr>
          <w:rFonts w:asciiTheme="minorHAnsi" w:hAnsiTheme="minorHAnsi" w:cstheme="minorHAnsi"/>
          <w:bCs/>
          <w:i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  ---------------------------------------------------------      </w:t>
      </w:r>
      <w:r w:rsidRPr="007E08A2">
        <w:rPr>
          <w:rFonts w:asciiTheme="minorHAnsi" w:hAnsiTheme="minorHAnsi" w:cstheme="minorHAnsi"/>
          <w:bCs/>
          <w:i/>
          <w:noProof/>
          <w:sz w:val="22"/>
          <w:lang w:val="en-US"/>
        </w:rPr>
        <w:t>(child’s name)</w:t>
      </w:r>
    </w:p>
    <w:p w14:paraId="38165DA6" w14:textId="6E02B050" w:rsidR="00C55950" w:rsidRPr="00334860" w:rsidRDefault="007E08A2" w:rsidP="00334860">
      <w:pPr>
        <w:spacing w:line="480" w:lineRule="auto"/>
        <w:ind w:left="-426" w:right="-619"/>
        <w:rPr>
          <w:rFonts w:asciiTheme="minorHAnsi" w:hAnsiTheme="minorHAnsi" w:cstheme="minorHAnsi"/>
          <w:bCs/>
          <w:i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 Signed  ______________________________   </w:t>
      </w:r>
      <w:r w:rsidRPr="007E08A2">
        <w:rPr>
          <w:rFonts w:asciiTheme="minorHAnsi" w:hAnsiTheme="minorHAnsi" w:cstheme="minorHAnsi"/>
          <w:bCs/>
          <w:i/>
          <w:noProof/>
          <w:sz w:val="22"/>
          <w:lang w:val="en-US"/>
        </w:rPr>
        <w:t>(parent / carer signature)</w:t>
      </w:r>
      <w:bookmarkStart w:id="0" w:name="_GoBack"/>
      <w:bookmarkEnd w:id="0"/>
    </w:p>
    <w:sectPr w:rsidR="00C55950" w:rsidRPr="00334860" w:rsidSect="00C559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142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36" name="Picture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37" name="Picture 37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38" name="Picture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39" name="Picture 39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40" name="Picture 40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34" name="Picture 34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35" name="Picture 3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62C30"/>
    <w:multiLevelType w:val="hybridMultilevel"/>
    <w:tmpl w:val="CA98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62327"/>
    <w:rsid w:val="00186F41"/>
    <w:rsid w:val="00194F93"/>
    <w:rsid w:val="0024692C"/>
    <w:rsid w:val="00250E88"/>
    <w:rsid w:val="00311216"/>
    <w:rsid w:val="00326DA8"/>
    <w:rsid w:val="00334860"/>
    <w:rsid w:val="003617D7"/>
    <w:rsid w:val="003A5689"/>
    <w:rsid w:val="003A6EA3"/>
    <w:rsid w:val="003D5658"/>
    <w:rsid w:val="00494B28"/>
    <w:rsid w:val="004A2F03"/>
    <w:rsid w:val="004E0481"/>
    <w:rsid w:val="00503EF1"/>
    <w:rsid w:val="005D09B0"/>
    <w:rsid w:val="00745E29"/>
    <w:rsid w:val="00790414"/>
    <w:rsid w:val="007E08A2"/>
    <w:rsid w:val="00807872"/>
    <w:rsid w:val="008721C4"/>
    <w:rsid w:val="00884C6A"/>
    <w:rsid w:val="00941A4F"/>
    <w:rsid w:val="00985320"/>
    <w:rsid w:val="009A5FB8"/>
    <w:rsid w:val="009B0ED7"/>
    <w:rsid w:val="009D7A41"/>
    <w:rsid w:val="00B635D4"/>
    <w:rsid w:val="00BC1D70"/>
    <w:rsid w:val="00C25B3C"/>
    <w:rsid w:val="00C278B1"/>
    <w:rsid w:val="00C55950"/>
    <w:rsid w:val="00C67E3F"/>
    <w:rsid w:val="00CF26F2"/>
    <w:rsid w:val="00D24107"/>
    <w:rsid w:val="00D52880"/>
    <w:rsid w:val="00D52F69"/>
    <w:rsid w:val="00D92393"/>
    <w:rsid w:val="00DB6067"/>
    <w:rsid w:val="00E578D8"/>
    <w:rsid w:val="00E62634"/>
    <w:rsid w:val="00E71BD5"/>
    <w:rsid w:val="00F869B8"/>
    <w:rsid w:val="00FA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274EC255</Template>
  <TotalTime>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1896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4</cp:revision>
  <cp:lastPrinted>2018-12-18T10:13:00Z</cp:lastPrinted>
  <dcterms:created xsi:type="dcterms:W3CDTF">2021-12-12T14:50:00Z</dcterms:created>
  <dcterms:modified xsi:type="dcterms:W3CDTF">2021-12-13T10:00:00Z</dcterms:modified>
</cp:coreProperties>
</file>