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7EF95" w14:textId="08E74DC3" w:rsidR="00AF58A4" w:rsidRPr="008612ED" w:rsidRDefault="008612ED" w:rsidP="00AF58A4">
      <w:pPr>
        <w:jc w:val="right"/>
        <w:rPr>
          <w:rFonts w:ascii="Comic Sans MS" w:hAnsi="Comic Sans MS"/>
          <w:b/>
          <w:sz w:val="22"/>
        </w:rPr>
      </w:pPr>
      <w:r w:rsidRPr="008612ED">
        <w:rPr>
          <w:rFonts w:ascii="Comic Sans MS" w:hAnsi="Comic Sans MS"/>
          <w:b/>
          <w:sz w:val="22"/>
        </w:rPr>
        <w:t xml:space="preserve">22nd </w:t>
      </w:r>
      <w:r w:rsidR="00197D7B">
        <w:rPr>
          <w:rFonts w:ascii="Comic Sans MS" w:hAnsi="Comic Sans MS"/>
          <w:b/>
          <w:sz w:val="22"/>
        </w:rPr>
        <w:t>Febr</w:t>
      </w:r>
      <w:r w:rsidRPr="008612ED">
        <w:rPr>
          <w:rFonts w:ascii="Comic Sans MS" w:hAnsi="Comic Sans MS"/>
          <w:b/>
          <w:sz w:val="22"/>
        </w:rPr>
        <w:t>uary</w:t>
      </w:r>
      <w:r w:rsidR="00AF58A4" w:rsidRPr="008612ED">
        <w:rPr>
          <w:rFonts w:ascii="Comic Sans MS" w:hAnsi="Comic Sans MS"/>
          <w:b/>
          <w:sz w:val="22"/>
        </w:rPr>
        <w:t xml:space="preserve"> 20</w:t>
      </w:r>
      <w:r w:rsidRPr="008612ED">
        <w:rPr>
          <w:rFonts w:ascii="Comic Sans MS" w:hAnsi="Comic Sans MS"/>
          <w:b/>
          <w:sz w:val="22"/>
        </w:rPr>
        <w:t>22</w:t>
      </w:r>
    </w:p>
    <w:p w14:paraId="75546A94" w14:textId="77777777" w:rsidR="00AF58A4" w:rsidRPr="008612ED" w:rsidRDefault="00AF58A4" w:rsidP="00AF58A4">
      <w:pPr>
        <w:jc w:val="right"/>
        <w:rPr>
          <w:rFonts w:ascii="Comic Sans MS" w:hAnsi="Comic Sans MS"/>
          <w:b/>
          <w:sz w:val="22"/>
        </w:rPr>
      </w:pPr>
    </w:p>
    <w:p w14:paraId="68CB328F" w14:textId="78D3B7DF" w:rsidR="00192C4E" w:rsidRPr="008612ED" w:rsidRDefault="00192C4E" w:rsidP="00192C4E">
      <w:pPr>
        <w:jc w:val="center"/>
        <w:rPr>
          <w:rFonts w:ascii="Comic Sans MS" w:hAnsi="Comic Sans MS"/>
          <w:b/>
          <w:sz w:val="22"/>
          <w:u w:val="single"/>
        </w:rPr>
      </w:pPr>
      <w:r w:rsidRPr="008612ED">
        <w:rPr>
          <w:rFonts w:ascii="Comic Sans MS" w:hAnsi="Comic Sans MS"/>
          <w:b/>
          <w:sz w:val="22"/>
          <w:u w:val="single"/>
        </w:rPr>
        <w:t>Netball Club</w:t>
      </w:r>
    </w:p>
    <w:p w14:paraId="2C2EE3E9" w14:textId="77777777" w:rsidR="00192C4E" w:rsidRPr="008612ED" w:rsidRDefault="00192C4E" w:rsidP="00034775">
      <w:pPr>
        <w:rPr>
          <w:rFonts w:ascii="Comic Sans MS" w:hAnsi="Comic Sans MS"/>
          <w:sz w:val="22"/>
        </w:rPr>
      </w:pPr>
    </w:p>
    <w:p w14:paraId="180041C2" w14:textId="565F96F4" w:rsidR="00034775" w:rsidRPr="008612ED" w:rsidRDefault="00034775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Dear Parent / Guardian,</w:t>
      </w:r>
    </w:p>
    <w:p w14:paraId="5CE760EE" w14:textId="77777777" w:rsidR="00034775" w:rsidRPr="008612ED" w:rsidRDefault="00034775" w:rsidP="00034775">
      <w:pPr>
        <w:rPr>
          <w:rFonts w:ascii="Comic Sans MS" w:hAnsi="Comic Sans MS"/>
          <w:sz w:val="22"/>
        </w:rPr>
      </w:pPr>
    </w:p>
    <w:p w14:paraId="74EE7796" w14:textId="09C7D95A" w:rsidR="00192C4E" w:rsidRPr="008612ED" w:rsidRDefault="00034775" w:rsidP="003969B0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I will be running Netball Club</w:t>
      </w:r>
      <w:r w:rsidR="008612ED" w:rsidRPr="008612ED">
        <w:rPr>
          <w:rFonts w:ascii="Comic Sans MS" w:hAnsi="Comic Sans MS"/>
          <w:sz w:val="22"/>
        </w:rPr>
        <w:t xml:space="preserve"> once again</w:t>
      </w:r>
      <w:r w:rsidRPr="008612ED">
        <w:rPr>
          <w:rFonts w:ascii="Comic Sans MS" w:hAnsi="Comic Sans MS"/>
          <w:sz w:val="22"/>
        </w:rPr>
        <w:t xml:space="preserve"> for Year 5</w:t>
      </w:r>
      <w:r w:rsidR="005B2BB5" w:rsidRPr="008612ED">
        <w:rPr>
          <w:rFonts w:ascii="Comic Sans MS" w:hAnsi="Comic Sans MS"/>
          <w:sz w:val="22"/>
        </w:rPr>
        <w:t xml:space="preserve"> and 6</w:t>
      </w:r>
      <w:r w:rsidRPr="008612ED">
        <w:rPr>
          <w:rFonts w:ascii="Comic Sans MS" w:hAnsi="Comic Sans MS"/>
          <w:sz w:val="22"/>
        </w:rPr>
        <w:t xml:space="preserve"> on a </w:t>
      </w:r>
      <w:r w:rsidR="004464A2" w:rsidRPr="008612ED">
        <w:rPr>
          <w:rFonts w:ascii="Comic Sans MS" w:hAnsi="Comic Sans MS"/>
          <w:sz w:val="22"/>
        </w:rPr>
        <w:t>Mon</w:t>
      </w:r>
      <w:r w:rsidR="00C848E7" w:rsidRPr="008612ED">
        <w:rPr>
          <w:rFonts w:ascii="Comic Sans MS" w:hAnsi="Comic Sans MS"/>
          <w:sz w:val="22"/>
        </w:rPr>
        <w:t>day</w:t>
      </w:r>
      <w:r w:rsidRPr="008612ED">
        <w:rPr>
          <w:rFonts w:ascii="Comic Sans MS" w:hAnsi="Comic Sans MS"/>
          <w:sz w:val="22"/>
        </w:rPr>
        <w:t xml:space="preserve">, starting on </w:t>
      </w:r>
      <w:r w:rsidR="00AF58A4" w:rsidRPr="008612ED">
        <w:rPr>
          <w:rFonts w:ascii="Comic Sans MS" w:hAnsi="Comic Sans MS"/>
          <w:sz w:val="22"/>
        </w:rPr>
        <w:t>Mon</w:t>
      </w:r>
      <w:r w:rsidR="00C848E7" w:rsidRPr="008612ED">
        <w:rPr>
          <w:rFonts w:ascii="Comic Sans MS" w:hAnsi="Comic Sans MS"/>
          <w:sz w:val="22"/>
        </w:rPr>
        <w:t>day</w:t>
      </w:r>
      <w:r w:rsidRPr="008612ED">
        <w:rPr>
          <w:rFonts w:ascii="Comic Sans MS" w:hAnsi="Comic Sans MS"/>
          <w:sz w:val="22"/>
        </w:rPr>
        <w:t xml:space="preserve"> </w:t>
      </w:r>
      <w:r w:rsidR="008612ED" w:rsidRPr="008612ED">
        <w:rPr>
          <w:rFonts w:ascii="Comic Sans MS" w:hAnsi="Comic Sans MS"/>
          <w:sz w:val="22"/>
        </w:rPr>
        <w:t>7</w:t>
      </w:r>
      <w:r w:rsidRPr="008612ED">
        <w:rPr>
          <w:rFonts w:ascii="Comic Sans MS" w:hAnsi="Comic Sans MS"/>
          <w:sz w:val="22"/>
          <w:vertAlign w:val="superscript"/>
        </w:rPr>
        <w:t>th</w:t>
      </w:r>
      <w:r w:rsidRPr="008612ED">
        <w:rPr>
          <w:rFonts w:ascii="Comic Sans MS" w:hAnsi="Comic Sans MS"/>
          <w:sz w:val="22"/>
        </w:rPr>
        <w:t xml:space="preserve"> </w:t>
      </w:r>
      <w:r w:rsidR="008612ED" w:rsidRPr="008612ED">
        <w:rPr>
          <w:rFonts w:ascii="Comic Sans MS" w:hAnsi="Comic Sans MS"/>
          <w:sz w:val="22"/>
        </w:rPr>
        <w:t>March</w:t>
      </w:r>
      <w:r w:rsidRPr="008612ED">
        <w:rPr>
          <w:rFonts w:ascii="Comic Sans MS" w:hAnsi="Comic Sans MS"/>
          <w:sz w:val="22"/>
        </w:rPr>
        <w:t xml:space="preserve"> (3.20</w:t>
      </w:r>
      <w:r w:rsidR="00580322" w:rsidRPr="008612ED">
        <w:rPr>
          <w:rFonts w:ascii="Comic Sans MS" w:hAnsi="Comic Sans MS"/>
          <w:sz w:val="22"/>
        </w:rPr>
        <w:t xml:space="preserve"> </w:t>
      </w:r>
      <w:r w:rsidRPr="008612ED">
        <w:rPr>
          <w:rFonts w:ascii="Comic Sans MS" w:hAnsi="Comic Sans MS"/>
          <w:sz w:val="22"/>
        </w:rPr>
        <w:t>– 4.</w:t>
      </w:r>
      <w:r w:rsidR="00C848E7" w:rsidRPr="008612ED">
        <w:rPr>
          <w:rFonts w:ascii="Comic Sans MS" w:hAnsi="Comic Sans MS"/>
          <w:sz w:val="22"/>
        </w:rPr>
        <w:t>1</w:t>
      </w:r>
      <w:r w:rsidR="008612ED" w:rsidRPr="008612ED">
        <w:rPr>
          <w:rFonts w:ascii="Comic Sans MS" w:hAnsi="Comic Sans MS"/>
          <w:sz w:val="22"/>
        </w:rPr>
        <w:t>5</w:t>
      </w:r>
      <w:r w:rsidRPr="008612ED">
        <w:rPr>
          <w:rFonts w:ascii="Comic Sans MS" w:hAnsi="Comic Sans MS"/>
          <w:sz w:val="22"/>
        </w:rPr>
        <w:t>pm)</w:t>
      </w:r>
      <w:r w:rsidR="008612ED" w:rsidRPr="008612ED">
        <w:rPr>
          <w:rFonts w:ascii="Comic Sans MS" w:hAnsi="Comic Sans MS"/>
          <w:sz w:val="22"/>
        </w:rPr>
        <w:t xml:space="preserve">. </w:t>
      </w:r>
      <w:r w:rsidR="00580322" w:rsidRPr="008612ED">
        <w:rPr>
          <w:rFonts w:ascii="Comic Sans MS" w:hAnsi="Comic Sans MS"/>
          <w:sz w:val="22"/>
        </w:rPr>
        <w:t xml:space="preserve">The club is open to both girls and boys </w:t>
      </w:r>
      <w:r w:rsidR="005B2BB5" w:rsidRPr="008612ED">
        <w:rPr>
          <w:rFonts w:ascii="Comic Sans MS" w:hAnsi="Comic Sans MS"/>
          <w:sz w:val="22"/>
        </w:rPr>
        <w:t xml:space="preserve">Year 5 and 6. </w:t>
      </w:r>
    </w:p>
    <w:p w14:paraId="52E9F549" w14:textId="7473D612" w:rsidR="008612ED" w:rsidRPr="008612ED" w:rsidRDefault="008612ED" w:rsidP="003969B0">
      <w:pPr>
        <w:jc w:val="both"/>
        <w:rPr>
          <w:rFonts w:ascii="Comic Sans MS" w:hAnsi="Comic Sans MS"/>
          <w:sz w:val="22"/>
        </w:rPr>
      </w:pPr>
    </w:p>
    <w:p w14:paraId="1AE8679A" w14:textId="114880F8" w:rsidR="008612ED" w:rsidRPr="008612ED" w:rsidRDefault="008612ED" w:rsidP="003969B0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The club will not be on during weeks when a match is being played. You and your child will be notified in advance if the club is not on and if your child has been selected for the team. </w:t>
      </w:r>
    </w:p>
    <w:p w14:paraId="5FDBAF3E" w14:textId="77777777" w:rsidR="00192C4E" w:rsidRPr="008612ED" w:rsidRDefault="00192C4E" w:rsidP="003969B0">
      <w:pPr>
        <w:jc w:val="both"/>
        <w:rPr>
          <w:rFonts w:ascii="Comic Sans MS" w:hAnsi="Comic Sans MS"/>
          <w:sz w:val="22"/>
        </w:rPr>
      </w:pPr>
    </w:p>
    <w:p w14:paraId="61BABE18" w14:textId="1B30DCB5" w:rsidR="00580322" w:rsidRPr="008612ED" w:rsidRDefault="00034775" w:rsidP="003969B0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Children must wear </w:t>
      </w:r>
      <w:r w:rsidR="00C848E7" w:rsidRPr="008612ED">
        <w:rPr>
          <w:rFonts w:ascii="Comic Sans MS" w:hAnsi="Comic Sans MS"/>
          <w:sz w:val="22"/>
        </w:rPr>
        <w:t xml:space="preserve">suitable clothing </w:t>
      </w:r>
      <w:r w:rsidRPr="008612ED">
        <w:rPr>
          <w:rFonts w:ascii="Comic Sans MS" w:hAnsi="Comic Sans MS"/>
          <w:sz w:val="22"/>
        </w:rPr>
        <w:t>and trainers to take part</w:t>
      </w:r>
      <w:r w:rsidR="00580322" w:rsidRPr="008612ED">
        <w:rPr>
          <w:rFonts w:ascii="Comic Sans MS" w:hAnsi="Comic Sans MS"/>
          <w:sz w:val="22"/>
        </w:rPr>
        <w:t xml:space="preserve">, </w:t>
      </w:r>
      <w:r w:rsidR="00192C4E" w:rsidRPr="008612ED">
        <w:rPr>
          <w:rFonts w:ascii="Comic Sans MS" w:hAnsi="Comic Sans MS"/>
          <w:sz w:val="22"/>
        </w:rPr>
        <w:t>so they can bring a change of clothes in a bag to school to change into at the beginning of the club</w:t>
      </w:r>
      <w:r w:rsidR="008612ED" w:rsidRPr="008612ED">
        <w:rPr>
          <w:rFonts w:ascii="Comic Sans MS" w:hAnsi="Comic Sans MS"/>
          <w:sz w:val="22"/>
        </w:rPr>
        <w:t xml:space="preserve"> if needed</w:t>
      </w:r>
      <w:r w:rsidR="00192C4E" w:rsidRPr="008612ED">
        <w:rPr>
          <w:rFonts w:ascii="Comic Sans MS" w:hAnsi="Comic Sans MS"/>
          <w:sz w:val="22"/>
        </w:rPr>
        <w:t>. A</w:t>
      </w:r>
      <w:r w:rsidR="00580322" w:rsidRPr="008612ED">
        <w:rPr>
          <w:rFonts w:ascii="Comic Sans MS" w:hAnsi="Comic Sans MS"/>
          <w:sz w:val="22"/>
        </w:rPr>
        <w:t xml:space="preserve">ny earrings must be removed with long hair tied back. </w:t>
      </w:r>
    </w:p>
    <w:p w14:paraId="50261DCA" w14:textId="77777777" w:rsidR="00580322" w:rsidRPr="008612ED" w:rsidRDefault="00580322" w:rsidP="003969B0">
      <w:pPr>
        <w:jc w:val="both"/>
        <w:rPr>
          <w:rFonts w:ascii="Comic Sans MS" w:hAnsi="Comic Sans MS"/>
          <w:sz w:val="22"/>
        </w:rPr>
      </w:pPr>
    </w:p>
    <w:p w14:paraId="1149C410" w14:textId="0386C0D7" w:rsidR="00192C4E" w:rsidRPr="008612ED" w:rsidRDefault="00034775" w:rsidP="003969B0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If you would like your child to attend </w:t>
      </w:r>
      <w:r w:rsidR="003969B0" w:rsidRPr="008612ED">
        <w:rPr>
          <w:rFonts w:ascii="Comic Sans MS" w:hAnsi="Comic Sans MS"/>
          <w:sz w:val="22"/>
        </w:rPr>
        <w:t xml:space="preserve">Netball Club, </w:t>
      </w:r>
      <w:r w:rsidRPr="008612ED">
        <w:rPr>
          <w:rFonts w:ascii="Comic Sans MS" w:hAnsi="Comic Sans MS"/>
          <w:sz w:val="22"/>
        </w:rPr>
        <w:t xml:space="preserve">please fill in the slip below and </w:t>
      </w:r>
      <w:r w:rsidR="00580322" w:rsidRPr="008612ED">
        <w:rPr>
          <w:rFonts w:ascii="Comic Sans MS" w:hAnsi="Comic Sans MS"/>
          <w:sz w:val="22"/>
        </w:rPr>
        <w:t>return</w:t>
      </w:r>
      <w:r w:rsidRPr="008612ED">
        <w:rPr>
          <w:rFonts w:ascii="Comic Sans MS" w:hAnsi="Comic Sans MS"/>
          <w:sz w:val="22"/>
        </w:rPr>
        <w:t xml:space="preserve"> </w:t>
      </w:r>
      <w:r w:rsidR="00580322" w:rsidRPr="008612ED">
        <w:rPr>
          <w:rFonts w:ascii="Comic Sans MS" w:hAnsi="Comic Sans MS"/>
          <w:sz w:val="22"/>
        </w:rPr>
        <w:t>to</w:t>
      </w:r>
      <w:r w:rsidRPr="008612ED">
        <w:rPr>
          <w:rFonts w:ascii="Comic Sans MS" w:hAnsi="Comic Sans MS"/>
          <w:sz w:val="22"/>
        </w:rPr>
        <w:t xml:space="preserve"> school as soon as possible.  Places will be allocated on a first come first serve basis (children will only be notified if they have not received a place due to numbers.)</w:t>
      </w:r>
    </w:p>
    <w:p w14:paraId="122E3768" w14:textId="77777777" w:rsidR="00034775" w:rsidRPr="008612ED" w:rsidRDefault="00034775" w:rsidP="003969B0">
      <w:pPr>
        <w:jc w:val="both"/>
        <w:rPr>
          <w:rFonts w:ascii="Comic Sans MS" w:hAnsi="Comic Sans MS"/>
          <w:sz w:val="22"/>
        </w:rPr>
      </w:pPr>
    </w:p>
    <w:p w14:paraId="121054E5" w14:textId="77777777" w:rsidR="00034775" w:rsidRPr="008612ED" w:rsidRDefault="00034775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Thank you,</w:t>
      </w:r>
    </w:p>
    <w:p w14:paraId="7815A355" w14:textId="3955868F" w:rsidR="00034775" w:rsidRPr="008612ED" w:rsidRDefault="00580322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Miss Byrne</w:t>
      </w:r>
    </w:p>
    <w:p w14:paraId="7127F4FA" w14:textId="77777777" w:rsidR="00034775" w:rsidRPr="008612ED" w:rsidRDefault="00034775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……………………………………………………………………………………………………………………………………</w:t>
      </w:r>
    </w:p>
    <w:p w14:paraId="24EE19D3" w14:textId="77777777" w:rsidR="00034775" w:rsidRPr="008612ED" w:rsidRDefault="00034775" w:rsidP="00034775">
      <w:pPr>
        <w:jc w:val="center"/>
        <w:rPr>
          <w:rFonts w:ascii="Comic Sans MS" w:hAnsi="Comic Sans MS"/>
          <w:b/>
          <w:sz w:val="22"/>
          <w:u w:val="single"/>
        </w:rPr>
      </w:pPr>
      <w:r w:rsidRPr="008612ED">
        <w:rPr>
          <w:rFonts w:ascii="Comic Sans MS" w:hAnsi="Comic Sans MS"/>
          <w:b/>
          <w:sz w:val="22"/>
          <w:u w:val="single"/>
        </w:rPr>
        <w:t>Netball Club</w:t>
      </w:r>
    </w:p>
    <w:p w14:paraId="5D6188FF" w14:textId="77777777" w:rsidR="00034775" w:rsidRPr="008612ED" w:rsidRDefault="00034775" w:rsidP="00034775">
      <w:pPr>
        <w:rPr>
          <w:rFonts w:ascii="Comic Sans MS" w:hAnsi="Comic Sans MS"/>
          <w:sz w:val="22"/>
        </w:rPr>
      </w:pPr>
    </w:p>
    <w:p w14:paraId="01D17435" w14:textId="73B393A1" w:rsidR="00034775" w:rsidRPr="008612ED" w:rsidRDefault="00034775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………………………………………………. would like to attend netball club on a </w:t>
      </w:r>
      <w:r w:rsidR="00AF58A4" w:rsidRPr="008612ED">
        <w:rPr>
          <w:rFonts w:ascii="Comic Sans MS" w:hAnsi="Comic Sans MS"/>
          <w:sz w:val="22"/>
        </w:rPr>
        <w:t xml:space="preserve">Monday </w:t>
      </w:r>
      <w:r w:rsidRPr="008612ED">
        <w:rPr>
          <w:rFonts w:ascii="Comic Sans MS" w:hAnsi="Comic Sans MS"/>
          <w:sz w:val="22"/>
        </w:rPr>
        <w:t xml:space="preserve"> (3.20pm</w:t>
      </w:r>
      <w:r w:rsidR="003969B0" w:rsidRPr="008612ED">
        <w:rPr>
          <w:rFonts w:ascii="Comic Sans MS" w:hAnsi="Comic Sans MS"/>
          <w:sz w:val="22"/>
        </w:rPr>
        <w:t xml:space="preserve"> </w:t>
      </w:r>
      <w:r w:rsidRPr="008612ED">
        <w:rPr>
          <w:rFonts w:ascii="Comic Sans MS" w:hAnsi="Comic Sans MS"/>
          <w:sz w:val="22"/>
        </w:rPr>
        <w:t>-</w:t>
      </w:r>
      <w:r w:rsidR="003969B0" w:rsidRPr="008612ED">
        <w:rPr>
          <w:rFonts w:ascii="Comic Sans MS" w:hAnsi="Comic Sans MS"/>
          <w:sz w:val="22"/>
        </w:rPr>
        <w:t xml:space="preserve"> </w:t>
      </w:r>
      <w:r w:rsidRPr="008612ED">
        <w:rPr>
          <w:rFonts w:ascii="Comic Sans MS" w:hAnsi="Comic Sans MS"/>
          <w:sz w:val="22"/>
        </w:rPr>
        <w:t>4.</w:t>
      </w:r>
      <w:r w:rsidR="00192C4E" w:rsidRPr="008612ED">
        <w:rPr>
          <w:rFonts w:ascii="Comic Sans MS" w:hAnsi="Comic Sans MS"/>
          <w:sz w:val="22"/>
        </w:rPr>
        <w:t>1</w:t>
      </w:r>
      <w:r w:rsidR="003B7E96">
        <w:rPr>
          <w:rFonts w:ascii="Comic Sans MS" w:hAnsi="Comic Sans MS"/>
          <w:sz w:val="22"/>
        </w:rPr>
        <w:t>5</w:t>
      </w:r>
      <w:bookmarkStart w:id="0" w:name="_GoBack"/>
      <w:bookmarkEnd w:id="0"/>
      <w:r w:rsidRPr="008612ED">
        <w:rPr>
          <w:rFonts w:ascii="Comic Sans MS" w:hAnsi="Comic Sans MS"/>
          <w:sz w:val="22"/>
        </w:rPr>
        <w:t>pm)</w:t>
      </w:r>
      <w:r w:rsidR="003969B0" w:rsidRPr="008612ED">
        <w:rPr>
          <w:rFonts w:ascii="Comic Sans MS" w:hAnsi="Comic Sans MS"/>
          <w:sz w:val="22"/>
        </w:rPr>
        <w:t xml:space="preserve">, beginning </w:t>
      </w:r>
      <w:r w:rsidR="008612ED">
        <w:rPr>
          <w:rFonts w:ascii="Comic Sans MS" w:hAnsi="Comic Sans MS"/>
          <w:sz w:val="22"/>
        </w:rPr>
        <w:t>7</w:t>
      </w:r>
      <w:r w:rsidR="008612ED" w:rsidRPr="008612ED">
        <w:rPr>
          <w:rFonts w:ascii="Comic Sans MS" w:hAnsi="Comic Sans MS"/>
          <w:sz w:val="22"/>
          <w:vertAlign w:val="superscript"/>
        </w:rPr>
        <w:t>th</w:t>
      </w:r>
      <w:r w:rsidR="008612ED">
        <w:rPr>
          <w:rFonts w:ascii="Comic Sans MS" w:hAnsi="Comic Sans MS"/>
          <w:sz w:val="22"/>
        </w:rPr>
        <w:t xml:space="preserve"> March</w:t>
      </w:r>
      <w:r w:rsidR="003969B0" w:rsidRPr="008612ED">
        <w:rPr>
          <w:rFonts w:ascii="Comic Sans MS" w:hAnsi="Comic Sans MS"/>
          <w:sz w:val="22"/>
        </w:rPr>
        <w:t>.</w:t>
      </w:r>
    </w:p>
    <w:p w14:paraId="11719F86" w14:textId="77777777" w:rsidR="003969B0" w:rsidRPr="008612ED" w:rsidRDefault="003969B0" w:rsidP="00034775">
      <w:pPr>
        <w:rPr>
          <w:rFonts w:ascii="Comic Sans MS" w:hAnsi="Comic Sans MS"/>
          <w:sz w:val="22"/>
        </w:rPr>
      </w:pPr>
    </w:p>
    <w:p w14:paraId="09BB51FD" w14:textId="63A0B5EB" w:rsidR="00192C4E" w:rsidRPr="008612ED" w:rsidRDefault="00034775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Contact number ………………………………………….</w:t>
      </w:r>
    </w:p>
    <w:p w14:paraId="276FF2F5" w14:textId="528C270D" w:rsidR="00192C4E" w:rsidRPr="008612ED" w:rsidRDefault="00192C4E" w:rsidP="00034775">
      <w:pPr>
        <w:rPr>
          <w:rFonts w:ascii="Comic Sans MS" w:hAnsi="Comic Sans MS"/>
          <w:sz w:val="22"/>
        </w:rPr>
      </w:pPr>
    </w:p>
    <w:p w14:paraId="12824B1D" w14:textId="65C30C77" w:rsidR="00192C4E" w:rsidRPr="008612ED" w:rsidRDefault="00192C4E" w:rsidP="00034775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AFDBD" wp14:editId="352B8A8D">
                <wp:simplePos x="0" y="0"/>
                <wp:positionH relativeFrom="column">
                  <wp:posOffset>4659156</wp:posOffset>
                </wp:positionH>
                <wp:positionV relativeFrom="paragraph">
                  <wp:posOffset>29210</wp:posOffset>
                </wp:positionV>
                <wp:extent cx="184150" cy="184150"/>
                <wp:effectExtent l="0" t="0" r="2540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2CC43" id="Rectangle 14" o:spid="_x0000_s1026" style="position:absolute;margin-left:366.85pt;margin-top:2.3pt;width:14.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" filled="f" strokecolor="black [3213]" strokeweight="1pt"/>
            </w:pict>
          </mc:Fallback>
        </mc:AlternateContent>
      </w:r>
      <w:r w:rsidRPr="008612ED">
        <w:rPr>
          <w:rFonts w:ascii="Comic Sans MS" w:hAnsi="Comic Sans MS"/>
          <w:sz w:val="22"/>
        </w:rPr>
        <w:t>I give my child permission to walk home alone after netball club.</w:t>
      </w:r>
    </w:p>
    <w:p w14:paraId="2096A2E6" w14:textId="77777777" w:rsidR="00034775" w:rsidRPr="008612ED" w:rsidRDefault="00034775" w:rsidP="00034775">
      <w:pPr>
        <w:rPr>
          <w:rFonts w:ascii="Comic Sans MS" w:hAnsi="Comic Sans MS"/>
          <w:sz w:val="22"/>
        </w:rPr>
      </w:pPr>
    </w:p>
    <w:p w14:paraId="0110CB93" w14:textId="1DCCB58B" w:rsidR="008721C4" w:rsidRPr="008612ED" w:rsidRDefault="00034775" w:rsidP="003969B0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Signed ……………………………………   Date ………………………………………</w:t>
      </w:r>
    </w:p>
    <w:p w14:paraId="27A85B66" w14:textId="77777777" w:rsidR="008612ED" w:rsidRDefault="008612ED" w:rsidP="009F3A25">
      <w:pPr>
        <w:jc w:val="right"/>
        <w:rPr>
          <w:rFonts w:ascii="Comic Sans MS" w:hAnsi="Comic Sans MS"/>
          <w:b/>
        </w:rPr>
      </w:pPr>
    </w:p>
    <w:p w14:paraId="04466CDF" w14:textId="2088AB29" w:rsidR="008612ED" w:rsidRPr="008612ED" w:rsidRDefault="008612ED" w:rsidP="008612ED">
      <w:pPr>
        <w:jc w:val="right"/>
        <w:rPr>
          <w:rFonts w:ascii="Comic Sans MS" w:hAnsi="Comic Sans MS"/>
          <w:b/>
          <w:sz w:val="22"/>
        </w:rPr>
      </w:pPr>
      <w:r w:rsidRPr="008612ED">
        <w:rPr>
          <w:rFonts w:ascii="Comic Sans MS" w:hAnsi="Comic Sans MS"/>
          <w:b/>
          <w:sz w:val="22"/>
        </w:rPr>
        <w:lastRenderedPageBreak/>
        <w:t xml:space="preserve">22nd </w:t>
      </w:r>
      <w:r w:rsidR="00197D7B">
        <w:rPr>
          <w:rFonts w:ascii="Comic Sans MS" w:hAnsi="Comic Sans MS"/>
          <w:b/>
          <w:sz w:val="22"/>
        </w:rPr>
        <w:t>Febr</w:t>
      </w:r>
      <w:r w:rsidRPr="008612ED">
        <w:rPr>
          <w:rFonts w:ascii="Comic Sans MS" w:hAnsi="Comic Sans MS"/>
          <w:b/>
          <w:sz w:val="22"/>
        </w:rPr>
        <w:t>uary 2022</w:t>
      </w:r>
    </w:p>
    <w:p w14:paraId="1CCB57F1" w14:textId="77777777" w:rsidR="008612ED" w:rsidRPr="008612ED" w:rsidRDefault="008612ED" w:rsidP="008612ED">
      <w:pPr>
        <w:jc w:val="right"/>
        <w:rPr>
          <w:rFonts w:ascii="Comic Sans MS" w:hAnsi="Comic Sans MS"/>
          <w:b/>
          <w:sz w:val="22"/>
        </w:rPr>
      </w:pPr>
    </w:p>
    <w:p w14:paraId="3FF9837B" w14:textId="77777777" w:rsidR="008612ED" w:rsidRPr="008612ED" w:rsidRDefault="008612ED" w:rsidP="008612ED">
      <w:pPr>
        <w:jc w:val="center"/>
        <w:rPr>
          <w:rFonts w:ascii="Comic Sans MS" w:hAnsi="Comic Sans MS"/>
          <w:b/>
          <w:sz w:val="22"/>
          <w:u w:val="single"/>
        </w:rPr>
      </w:pPr>
      <w:r w:rsidRPr="008612ED">
        <w:rPr>
          <w:rFonts w:ascii="Comic Sans MS" w:hAnsi="Comic Sans MS"/>
          <w:b/>
          <w:sz w:val="22"/>
          <w:u w:val="single"/>
        </w:rPr>
        <w:t>Netball Club</w:t>
      </w:r>
    </w:p>
    <w:p w14:paraId="6235D1BC" w14:textId="77777777" w:rsidR="008612ED" w:rsidRPr="008612ED" w:rsidRDefault="008612ED" w:rsidP="008612ED">
      <w:pPr>
        <w:rPr>
          <w:rFonts w:ascii="Comic Sans MS" w:hAnsi="Comic Sans MS"/>
          <w:sz w:val="22"/>
        </w:rPr>
      </w:pPr>
    </w:p>
    <w:p w14:paraId="45BC0126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Dear Parent / Guardian,</w:t>
      </w:r>
    </w:p>
    <w:p w14:paraId="5884DF34" w14:textId="77777777" w:rsidR="008612ED" w:rsidRPr="008612ED" w:rsidRDefault="008612ED" w:rsidP="008612ED">
      <w:pPr>
        <w:rPr>
          <w:rFonts w:ascii="Comic Sans MS" w:hAnsi="Comic Sans MS"/>
          <w:sz w:val="22"/>
        </w:rPr>
      </w:pPr>
    </w:p>
    <w:p w14:paraId="7C73A3E8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I will be running Netball Club once again for Year 5 and 6 on a Monday, starting on Monday 7</w:t>
      </w:r>
      <w:r w:rsidRPr="008612ED">
        <w:rPr>
          <w:rFonts w:ascii="Comic Sans MS" w:hAnsi="Comic Sans MS"/>
          <w:sz w:val="22"/>
          <w:vertAlign w:val="superscript"/>
        </w:rPr>
        <w:t>th</w:t>
      </w:r>
      <w:r w:rsidRPr="008612ED">
        <w:rPr>
          <w:rFonts w:ascii="Comic Sans MS" w:hAnsi="Comic Sans MS"/>
          <w:sz w:val="22"/>
        </w:rPr>
        <w:t xml:space="preserve"> March (3.20 – 4.15pm). The club is open to both girls and boys Year 5 and 6. </w:t>
      </w:r>
    </w:p>
    <w:p w14:paraId="7B63E933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</w:p>
    <w:p w14:paraId="42F63559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The club will not be on during weeks when a match is being played. You and your child will be notified in advance if the club is not on and if your child has been selected for the team. </w:t>
      </w:r>
    </w:p>
    <w:p w14:paraId="7A697FDB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</w:p>
    <w:p w14:paraId="3C5ADD4F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Children must wear suitable clothing and trainers to take part, so they can bring a change of clothes in a bag to school to change into at the beginning of the club if needed. Any earrings must be removed with long hair tied back. </w:t>
      </w:r>
    </w:p>
    <w:p w14:paraId="04E8F725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</w:p>
    <w:p w14:paraId="785DF8F1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If you would like your child to attend Netball Club, please fill in the slip below and return to school as soon as possible.  Places will be allocated on a first come first serve basis (children will only be notified if they have not received a place due to numbers.)</w:t>
      </w:r>
    </w:p>
    <w:p w14:paraId="48241FB9" w14:textId="77777777" w:rsidR="008612ED" w:rsidRPr="008612ED" w:rsidRDefault="008612ED" w:rsidP="008612ED">
      <w:pPr>
        <w:jc w:val="both"/>
        <w:rPr>
          <w:rFonts w:ascii="Comic Sans MS" w:hAnsi="Comic Sans MS"/>
          <w:sz w:val="22"/>
        </w:rPr>
      </w:pPr>
    </w:p>
    <w:p w14:paraId="2CE1E4E2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Thank you,</w:t>
      </w:r>
    </w:p>
    <w:p w14:paraId="7116826C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Miss Byrne</w:t>
      </w:r>
    </w:p>
    <w:p w14:paraId="07965EA7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……………………………………………………………………………………………………………………………………</w:t>
      </w:r>
    </w:p>
    <w:p w14:paraId="2EB9D20F" w14:textId="77777777" w:rsidR="008612ED" w:rsidRPr="008612ED" w:rsidRDefault="008612ED" w:rsidP="008612ED">
      <w:pPr>
        <w:jc w:val="center"/>
        <w:rPr>
          <w:rFonts w:ascii="Comic Sans MS" w:hAnsi="Comic Sans MS"/>
          <w:b/>
          <w:sz w:val="22"/>
          <w:u w:val="single"/>
        </w:rPr>
      </w:pPr>
      <w:r w:rsidRPr="008612ED">
        <w:rPr>
          <w:rFonts w:ascii="Comic Sans MS" w:hAnsi="Comic Sans MS"/>
          <w:b/>
          <w:sz w:val="22"/>
          <w:u w:val="single"/>
        </w:rPr>
        <w:t>Netball Club</w:t>
      </w:r>
    </w:p>
    <w:p w14:paraId="29BC556E" w14:textId="77777777" w:rsidR="008612ED" w:rsidRPr="008612ED" w:rsidRDefault="008612ED" w:rsidP="008612ED">
      <w:pPr>
        <w:rPr>
          <w:rFonts w:ascii="Comic Sans MS" w:hAnsi="Comic Sans MS"/>
          <w:sz w:val="22"/>
        </w:rPr>
      </w:pPr>
    </w:p>
    <w:p w14:paraId="3926177B" w14:textId="71AF32D1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 xml:space="preserve">………………………………………………. would like to attend netball club on a </w:t>
      </w:r>
      <w:proofErr w:type="gramStart"/>
      <w:r w:rsidRPr="008612ED">
        <w:rPr>
          <w:rFonts w:ascii="Comic Sans MS" w:hAnsi="Comic Sans MS"/>
          <w:sz w:val="22"/>
        </w:rPr>
        <w:t>Monday  (</w:t>
      </w:r>
      <w:proofErr w:type="gramEnd"/>
      <w:r w:rsidRPr="008612ED">
        <w:rPr>
          <w:rFonts w:ascii="Comic Sans MS" w:hAnsi="Comic Sans MS"/>
          <w:sz w:val="22"/>
        </w:rPr>
        <w:t>3.20pm - 4.1</w:t>
      </w:r>
      <w:r w:rsidR="003B7E96">
        <w:rPr>
          <w:rFonts w:ascii="Comic Sans MS" w:hAnsi="Comic Sans MS"/>
          <w:sz w:val="22"/>
        </w:rPr>
        <w:t>5</w:t>
      </w:r>
      <w:r w:rsidRPr="008612ED">
        <w:rPr>
          <w:rFonts w:ascii="Comic Sans MS" w:hAnsi="Comic Sans MS"/>
          <w:sz w:val="22"/>
        </w:rPr>
        <w:t xml:space="preserve">pm), beginning </w:t>
      </w:r>
      <w:r>
        <w:rPr>
          <w:rFonts w:ascii="Comic Sans MS" w:hAnsi="Comic Sans MS"/>
          <w:sz w:val="22"/>
        </w:rPr>
        <w:t>7</w:t>
      </w:r>
      <w:r w:rsidRPr="008612ED">
        <w:rPr>
          <w:rFonts w:ascii="Comic Sans MS" w:hAnsi="Comic Sans MS"/>
          <w:sz w:val="22"/>
          <w:vertAlign w:val="superscript"/>
        </w:rPr>
        <w:t>th</w:t>
      </w:r>
      <w:r>
        <w:rPr>
          <w:rFonts w:ascii="Comic Sans MS" w:hAnsi="Comic Sans MS"/>
          <w:sz w:val="22"/>
        </w:rPr>
        <w:t xml:space="preserve"> March</w:t>
      </w:r>
      <w:r w:rsidRPr="008612ED">
        <w:rPr>
          <w:rFonts w:ascii="Comic Sans MS" w:hAnsi="Comic Sans MS"/>
          <w:sz w:val="22"/>
        </w:rPr>
        <w:t>.</w:t>
      </w:r>
    </w:p>
    <w:p w14:paraId="055F9E35" w14:textId="77777777" w:rsidR="008612ED" w:rsidRPr="008612ED" w:rsidRDefault="008612ED" w:rsidP="008612ED">
      <w:pPr>
        <w:rPr>
          <w:rFonts w:ascii="Comic Sans MS" w:hAnsi="Comic Sans MS"/>
          <w:sz w:val="22"/>
        </w:rPr>
      </w:pPr>
    </w:p>
    <w:p w14:paraId="40450689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Contact number ………………………………………….</w:t>
      </w:r>
    </w:p>
    <w:p w14:paraId="331880D9" w14:textId="77777777" w:rsidR="008612ED" w:rsidRPr="008612ED" w:rsidRDefault="008612ED" w:rsidP="008612ED">
      <w:pPr>
        <w:rPr>
          <w:rFonts w:ascii="Comic Sans MS" w:hAnsi="Comic Sans MS"/>
          <w:sz w:val="22"/>
        </w:rPr>
      </w:pPr>
    </w:p>
    <w:p w14:paraId="4E13DED2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39572" wp14:editId="35E8DBBB">
                <wp:simplePos x="0" y="0"/>
                <wp:positionH relativeFrom="column">
                  <wp:posOffset>4659156</wp:posOffset>
                </wp:positionH>
                <wp:positionV relativeFrom="paragraph">
                  <wp:posOffset>29210</wp:posOffset>
                </wp:positionV>
                <wp:extent cx="184150" cy="184150"/>
                <wp:effectExtent l="0" t="0" r="2540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559CE" id="Rectangle 19" o:spid="_x0000_s1026" style="position:absolute;margin-left:366.85pt;margin-top:2.3pt;width:14.5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" filled="f" strokecolor="black [3213]" strokeweight="1pt"/>
            </w:pict>
          </mc:Fallback>
        </mc:AlternateContent>
      </w:r>
      <w:r w:rsidRPr="008612ED">
        <w:rPr>
          <w:rFonts w:ascii="Comic Sans MS" w:hAnsi="Comic Sans MS"/>
          <w:sz w:val="22"/>
        </w:rPr>
        <w:t>I give my child permission to walk home alone after netball club.</w:t>
      </w:r>
    </w:p>
    <w:p w14:paraId="6B57FDE5" w14:textId="77777777" w:rsidR="008612ED" w:rsidRPr="008612ED" w:rsidRDefault="008612ED" w:rsidP="008612ED">
      <w:pPr>
        <w:rPr>
          <w:rFonts w:ascii="Comic Sans MS" w:hAnsi="Comic Sans MS"/>
          <w:sz w:val="22"/>
        </w:rPr>
      </w:pPr>
    </w:p>
    <w:p w14:paraId="29B431B4" w14:textId="77777777" w:rsidR="008612ED" w:rsidRPr="008612ED" w:rsidRDefault="008612ED" w:rsidP="008612ED">
      <w:pPr>
        <w:rPr>
          <w:rFonts w:ascii="Comic Sans MS" w:hAnsi="Comic Sans MS"/>
          <w:sz w:val="22"/>
        </w:rPr>
      </w:pPr>
      <w:r w:rsidRPr="008612ED">
        <w:rPr>
          <w:rFonts w:ascii="Comic Sans MS" w:hAnsi="Comic Sans MS"/>
          <w:sz w:val="22"/>
        </w:rPr>
        <w:t>Signed ……………………………………   Date ………………………………………</w:t>
      </w:r>
    </w:p>
    <w:p w14:paraId="515D5FF9" w14:textId="337756B7" w:rsidR="009F3A25" w:rsidRDefault="009F3A25" w:rsidP="008612ED">
      <w:pPr>
        <w:jc w:val="right"/>
      </w:pPr>
    </w:p>
    <w:sectPr w:rsidR="009F3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34775"/>
    <w:rsid w:val="000F5016"/>
    <w:rsid w:val="001105EC"/>
    <w:rsid w:val="00186F41"/>
    <w:rsid w:val="00192C4E"/>
    <w:rsid w:val="00194F93"/>
    <w:rsid w:val="00197D7B"/>
    <w:rsid w:val="00250E88"/>
    <w:rsid w:val="00311216"/>
    <w:rsid w:val="00326DA8"/>
    <w:rsid w:val="003969B0"/>
    <w:rsid w:val="003B7E96"/>
    <w:rsid w:val="004464A2"/>
    <w:rsid w:val="004E0481"/>
    <w:rsid w:val="00503EF1"/>
    <w:rsid w:val="00580322"/>
    <w:rsid w:val="005B2BB5"/>
    <w:rsid w:val="005D09B0"/>
    <w:rsid w:val="00790414"/>
    <w:rsid w:val="008612ED"/>
    <w:rsid w:val="008721C4"/>
    <w:rsid w:val="00884C6A"/>
    <w:rsid w:val="008E36DB"/>
    <w:rsid w:val="00940BE3"/>
    <w:rsid w:val="009D7A41"/>
    <w:rsid w:val="009F2FA0"/>
    <w:rsid w:val="009F3A25"/>
    <w:rsid w:val="00AA5C33"/>
    <w:rsid w:val="00AF58A4"/>
    <w:rsid w:val="00BC1D70"/>
    <w:rsid w:val="00C67E3F"/>
    <w:rsid w:val="00C848E7"/>
    <w:rsid w:val="00D24107"/>
    <w:rsid w:val="00D52880"/>
    <w:rsid w:val="00D709AF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E20279BB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2527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2</cp:revision>
  <cp:lastPrinted>2022-02-22T09:02:00Z</cp:lastPrinted>
  <dcterms:created xsi:type="dcterms:W3CDTF">2022-02-22T12:26:00Z</dcterms:created>
  <dcterms:modified xsi:type="dcterms:W3CDTF">2022-02-22T12:26:00Z</dcterms:modified>
</cp:coreProperties>
</file>