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7827" w:type="dxa"/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2268"/>
        <w:gridCol w:w="2268"/>
        <w:gridCol w:w="142"/>
        <w:gridCol w:w="2268"/>
        <w:gridCol w:w="2268"/>
        <w:gridCol w:w="142"/>
        <w:gridCol w:w="2693"/>
        <w:gridCol w:w="2126"/>
      </w:tblGrid>
      <w:tr w:rsidR="0018762A" w14:paraId="46B9863B" w14:textId="77777777" w:rsidTr="00C1117D">
        <w:trPr>
          <w:gridAfter w:val="1"/>
          <w:wAfter w:w="2126" w:type="dxa"/>
        </w:trPr>
        <w:tc>
          <w:tcPr>
            <w:tcW w:w="15701" w:type="dxa"/>
            <w:gridSpan w:val="9"/>
            <w:shd w:val="clear" w:color="auto" w:fill="EEECE1" w:themeFill="background2"/>
          </w:tcPr>
          <w:p w14:paraId="4020D5DE" w14:textId="09CA8162" w:rsidR="0018762A" w:rsidRPr="00A06C2A" w:rsidRDefault="0018762A" w:rsidP="00540543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St Philip’s C E Prim</w:t>
            </w:r>
            <w:r w:rsidR="00735C93" w:rsidRPr="00A06C2A">
              <w:rPr>
                <w:b/>
                <w:sz w:val="24"/>
                <w:szCs w:val="24"/>
              </w:rPr>
              <w:t xml:space="preserve">ary School Curriculum Map        Year </w:t>
            </w:r>
            <w:r w:rsidR="00AD75E7" w:rsidRPr="00A06C2A">
              <w:rPr>
                <w:b/>
                <w:sz w:val="24"/>
                <w:szCs w:val="24"/>
              </w:rPr>
              <w:t xml:space="preserve">2  </w:t>
            </w:r>
            <w:r w:rsidR="0021785A" w:rsidRPr="00A06C2A">
              <w:rPr>
                <w:b/>
                <w:sz w:val="24"/>
                <w:szCs w:val="24"/>
              </w:rPr>
              <w:t>20</w:t>
            </w:r>
            <w:r w:rsidR="00852883">
              <w:rPr>
                <w:b/>
                <w:sz w:val="24"/>
                <w:szCs w:val="24"/>
              </w:rPr>
              <w:t>2</w:t>
            </w:r>
            <w:r w:rsidR="00912B06">
              <w:rPr>
                <w:b/>
                <w:sz w:val="24"/>
                <w:szCs w:val="24"/>
              </w:rPr>
              <w:t>1</w:t>
            </w:r>
            <w:r w:rsidR="002E3DB2" w:rsidRPr="00A06C2A">
              <w:rPr>
                <w:b/>
                <w:sz w:val="24"/>
                <w:szCs w:val="24"/>
              </w:rPr>
              <w:t>-</w:t>
            </w:r>
            <w:r w:rsidR="001800EC">
              <w:rPr>
                <w:b/>
                <w:sz w:val="24"/>
                <w:szCs w:val="24"/>
              </w:rPr>
              <w:t>2</w:t>
            </w:r>
            <w:r w:rsidR="00912B06">
              <w:rPr>
                <w:b/>
                <w:sz w:val="24"/>
                <w:szCs w:val="24"/>
              </w:rPr>
              <w:t>2</w:t>
            </w:r>
            <w:bookmarkStart w:id="0" w:name="_GoBack"/>
            <w:bookmarkEnd w:id="0"/>
            <w:r w:rsidR="00735C93" w:rsidRPr="00A06C2A">
              <w:rPr>
                <w:b/>
                <w:sz w:val="24"/>
                <w:szCs w:val="24"/>
              </w:rPr>
              <w:t xml:space="preserve">              TEACHER:</w:t>
            </w:r>
            <w:r w:rsidR="002E3DB2" w:rsidRPr="00A06C2A">
              <w:rPr>
                <w:b/>
                <w:sz w:val="24"/>
                <w:szCs w:val="24"/>
              </w:rPr>
              <w:t xml:space="preserve"> Mrs </w:t>
            </w:r>
            <w:r w:rsidR="00852883">
              <w:rPr>
                <w:b/>
                <w:sz w:val="24"/>
                <w:szCs w:val="24"/>
              </w:rPr>
              <w:t>Lamb and Mrs Parsons</w:t>
            </w:r>
          </w:p>
        </w:tc>
      </w:tr>
      <w:tr w:rsidR="0018762A" w14:paraId="726333D7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565F6471" w14:textId="77777777" w:rsidR="0018762A" w:rsidRDefault="0018762A"/>
        </w:tc>
        <w:tc>
          <w:tcPr>
            <w:tcW w:w="2410" w:type="dxa"/>
          </w:tcPr>
          <w:p w14:paraId="249D292E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Autumn 1</w:t>
            </w:r>
          </w:p>
        </w:tc>
        <w:tc>
          <w:tcPr>
            <w:tcW w:w="2268" w:type="dxa"/>
          </w:tcPr>
          <w:p w14:paraId="3C41934B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Autumn 2</w:t>
            </w:r>
          </w:p>
        </w:tc>
        <w:tc>
          <w:tcPr>
            <w:tcW w:w="2410" w:type="dxa"/>
            <w:gridSpan w:val="2"/>
          </w:tcPr>
          <w:p w14:paraId="3ABC65F5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Spring 1</w:t>
            </w:r>
          </w:p>
        </w:tc>
        <w:tc>
          <w:tcPr>
            <w:tcW w:w="2268" w:type="dxa"/>
          </w:tcPr>
          <w:p w14:paraId="68A04D4E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Spring 2</w:t>
            </w:r>
          </w:p>
        </w:tc>
        <w:tc>
          <w:tcPr>
            <w:tcW w:w="2410" w:type="dxa"/>
            <w:gridSpan w:val="2"/>
          </w:tcPr>
          <w:p w14:paraId="68C2995A" w14:textId="77777777" w:rsidR="0018762A" w:rsidRPr="00A06C2A" w:rsidRDefault="0018762A" w:rsidP="001876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Summer 1</w:t>
            </w:r>
          </w:p>
        </w:tc>
        <w:tc>
          <w:tcPr>
            <w:tcW w:w="2693" w:type="dxa"/>
          </w:tcPr>
          <w:p w14:paraId="0C8200BE" w14:textId="4D9FADBC" w:rsidR="00A06C2A" w:rsidRPr="00A06C2A" w:rsidRDefault="0018762A" w:rsidP="00A06C2A">
            <w:pPr>
              <w:jc w:val="center"/>
              <w:rPr>
                <w:b/>
                <w:sz w:val="24"/>
                <w:szCs w:val="24"/>
              </w:rPr>
            </w:pPr>
            <w:r w:rsidRPr="00A06C2A">
              <w:rPr>
                <w:b/>
                <w:sz w:val="24"/>
                <w:szCs w:val="24"/>
              </w:rPr>
              <w:t>Summer 2</w:t>
            </w:r>
          </w:p>
        </w:tc>
      </w:tr>
      <w:tr w:rsidR="00A06C2A" w14:paraId="73F3F4DE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66EE9106" w14:textId="77777777" w:rsidR="00A06C2A" w:rsidRDefault="00A06C2A"/>
        </w:tc>
        <w:tc>
          <w:tcPr>
            <w:tcW w:w="2410" w:type="dxa"/>
          </w:tcPr>
          <w:p w14:paraId="693E87B1" w14:textId="0B078927" w:rsidR="00A06C2A" w:rsidRPr="00A06C2A" w:rsidRDefault="00AB2746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Fire </w:t>
            </w:r>
            <w:r w:rsidR="00852883">
              <w:rPr>
                <w:b/>
                <w:sz w:val="24"/>
                <w:szCs w:val="24"/>
              </w:rPr>
              <w:t>F</w:t>
            </w:r>
            <w:r>
              <w:rPr>
                <w:b/>
                <w:sz w:val="24"/>
                <w:szCs w:val="24"/>
              </w:rPr>
              <w:t>ire!!</w:t>
            </w:r>
          </w:p>
        </w:tc>
        <w:tc>
          <w:tcPr>
            <w:tcW w:w="2268" w:type="dxa"/>
          </w:tcPr>
          <w:p w14:paraId="7C110CC4" w14:textId="77777777" w:rsidR="00A06C2A" w:rsidRDefault="00256E43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Explore </w:t>
            </w:r>
          </w:p>
          <w:p w14:paraId="1EE87C73" w14:textId="377D2F15" w:rsidR="00256E43" w:rsidRPr="00A06C2A" w:rsidRDefault="00256E43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Far and wide</w:t>
            </w:r>
          </w:p>
        </w:tc>
        <w:tc>
          <w:tcPr>
            <w:tcW w:w="2410" w:type="dxa"/>
            <w:gridSpan w:val="2"/>
          </w:tcPr>
          <w:p w14:paraId="57FB17E0" w14:textId="513CD24E" w:rsidR="00A06C2A" w:rsidRPr="00A06C2A" w:rsidRDefault="000169E4" w:rsidP="000169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Journey</w:t>
            </w:r>
          </w:p>
        </w:tc>
        <w:tc>
          <w:tcPr>
            <w:tcW w:w="2268" w:type="dxa"/>
          </w:tcPr>
          <w:p w14:paraId="56CFCCE2" w14:textId="4B8DD795" w:rsidR="00A06C2A" w:rsidRPr="00A06C2A" w:rsidRDefault="00AB2746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Australian adventure</w:t>
            </w:r>
          </w:p>
        </w:tc>
        <w:tc>
          <w:tcPr>
            <w:tcW w:w="2410" w:type="dxa"/>
            <w:gridSpan w:val="2"/>
          </w:tcPr>
          <w:p w14:paraId="7CF3D224" w14:textId="788F55A8" w:rsidR="000169E4" w:rsidRPr="00A06C2A" w:rsidRDefault="00DC681E" w:rsidP="0018762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Market Garden</w:t>
            </w:r>
          </w:p>
        </w:tc>
        <w:tc>
          <w:tcPr>
            <w:tcW w:w="2693" w:type="dxa"/>
          </w:tcPr>
          <w:p w14:paraId="30D19954" w14:textId="5CF78CBB" w:rsidR="00BF3B8A" w:rsidRPr="00A06C2A" w:rsidRDefault="00AB2746" w:rsidP="00B47E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 all like to be beside the seaside</w:t>
            </w:r>
          </w:p>
        </w:tc>
      </w:tr>
      <w:tr w:rsidR="00DC07E0" w14:paraId="61AD5309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5050"/>
          </w:tcPr>
          <w:p w14:paraId="62C8AF7F" w14:textId="3523BFAD" w:rsidR="00DC07E0" w:rsidRPr="00266AE3" w:rsidRDefault="00DC07E0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410" w:type="dxa"/>
            <w:shd w:val="clear" w:color="auto" w:fill="FF5050"/>
          </w:tcPr>
          <w:p w14:paraId="79EC98A3" w14:textId="2C99A3B7" w:rsidR="003E424F" w:rsidRDefault="009D5BAA" w:rsidP="009D5BAA">
            <w:r>
              <w:t>Number -</w:t>
            </w:r>
            <w:r w:rsidRPr="009D5BAA">
              <w:t xml:space="preserve"> place value</w:t>
            </w:r>
          </w:p>
          <w:p w14:paraId="02989299" w14:textId="77777777" w:rsidR="009D5BAA" w:rsidRDefault="009D5BAA" w:rsidP="009D5BAA"/>
          <w:p w14:paraId="1D2A79F3" w14:textId="2815A515" w:rsidR="009D5BAA" w:rsidRDefault="009D5BAA" w:rsidP="00FF6F33">
            <w:r>
              <w:t>Number – addition and subtraction</w:t>
            </w:r>
          </w:p>
          <w:p w14:paraId="323CB1BA" w14:textId="77777777" w:rsidR="009D5BAA" w:rsidRDefault="009D5BAA" w:rsidP="00FF6F33"/>
          <w:p w14:paraId="5B520950" w14:textId="4C17E768" w:rsidR="009D5BAA" w:rsidRPr="00FF6F33" w:rsidRDefault="009D5BAA" w:rsidP="009D5BA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5050"/>
          </w:tcPr>
          <w:p w14:paraId="362040B6" w14:textId="4004F7A1" w:rsidR="009D5BAA" w:rsidRDefault="009D5BAA" w:rsidP="009D5BAA">
            <w:r>
              <w:t>Number: Addition and subtraction</w:t>
            </w:r>
          </w:p>
          <w:p w14:paraId="0B493113" w14:textId="77777777" w:rsidR="00C14B40" w:rsidRDefault="00C14B40" w:rsidP="00C14B40">
            <w:pPr>
              <w:rPr>
                <w:sz w:val="18"/>
                <w:szCs w:val="18"/>
              </w:rPr>
            </w:pPr>
          </w:p>
          <w:p w14:paraId="300E3678" w14:textId="414AA736" w:rsidR="009D5BAA" w:rsidRDefault="009D5BAA" w:rsidP="009D5BAA">
            <w:r>
              <w:t>Measurement: Money</w:t>
            </w:r>
          </w:p>
          <w:p w14:paraId="2C4C74B5" w14:textId="77777777" w:rsidR="009D5BAA" w:rsidRDefault="009D5BAA" w:rsidP="009D5BAA"/>
          <w:p w14:paraId="0C2618CD" w14:textId="77777777" w:rsidR="009D5BAA" w:rsidRPr="009D5BAA" w:rsidRDefault="009D5BAA" w:rsidP="009D5BAA">
            <w:r>
              <w:t>Multiplication and division</w:t>
            </w:r>
          </w:p>
          <w:p w14:paraId="2C922A2B" w14:textId="77777777" w:rsidR="009D5BAA" w:rsidRDefault="009D5BAA" w:rsidP="009D5BAA">
            <w:pPr>
              <w:rPr>
                <w:sz w:val="20"/>
                <w:szCs w:val="20"/>
              </w:rPr>
            </w:pPr>
          </w:p>
          <w:p w14:paraId="67101CAB" w14:textId="166216F8" w:rsidR="009D5BAA" w:rsidRPr="00EF3E68" w:rsidRDefault="009D5BAA" w:rsidP="00C14B40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FF5050"/>
          </w:tcPr>
          <w:p w14:paraId="1EB47DB8" w14:textId="03FD1D1F" w:rsidR="00540543" w:rsidRDefault="009D5BAA" w:rsidP="00B70E9E">
            <w:r w:rsidRPr="009D5BAA">
              <w:t>Number</w:t>
            </w:r>
            <w:r>
              <w:t>:</w:t>
            </w:r>
            <w:r w:rsidR="00080597">
              <w:t xml:space="preserve"> </w:t>
            </w:r>
            <w:r w:rsidRPr="009D5BAA">
              <w:t>Multiplication and division</w:t>
            </w:r>
          </w:p>
          <w:p w14:paraId="0D47CC52" w14:textId="77777777" w:rsidR="009D5BAA" w:rsidRDefault="009D5BAA" w:rsidP="00B70E9E"/>
          <w:p w14:paraId="167627EB" w14:textId="520C199B" w:rsidR="009D5BAA" w:rsidRDefault="009D5BAA" w:rsidP="00B70E9E">
            <w:r>
              <w:t>Statistics</w:t>
            </w:r>
          </w:p>
          <w:p w14:paraId="353F33CA" w14:textId="77777777" w:rsidR="009D5BAA" w:rsidRDefault="009D5BAA" w:rsidP="00B70E9E"/>
          <w:p w14:paraId="26E8820B" w14:textId="53C2D8FD" w:rsidR="00387C20" w:rsidRPr="00883211" w:rsidRDefault="00387C20" w:rsidP="00387C20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F5050"/>
          </w:tcPr>
          <w:p w14:paraId="7C6C5D1B" w14:textId="77777777" w:rsidR="00387C20" w:rsidRDefault="00387C20" w:rsidP="00387C20">
            <w:r>
              <w:t>Geometry: Properties of Shape</w:t>
            </w:r>
          </w:p>
          <w:p w14:paraId="643CD037" w14:textId="77777777" w:rsidR="00387C20" w:rsidRDefault="00387C20" w:rsidP="00387C20">
            <w:pPr>
              <w:rPr>
                <w:sz w:val="18"/>
                <w:szCs w:val="18"/>
              </w:rPr>
            </w:pPr>
          </w:p>
          <w:p w14:paraId="0C0CAE1E" w14:textId="77777777" w:rsidR="00387C20" w:rsidRDefault="00387C20" w:rsidP="00387C20">
            <w:r>
              <w:t>Number: Fractions</w:t>
            </w:r>
          </w:p>
          <w:p w14:paraId="6B57775B" w14:textId="77777777" w:rsidR="009D5BAA" w:rsidRDefault="009D5BAA" w:rsidP="00663FB7"/>
          <w:p w14:paraId="1C4D5406" w14:textId="05C3ECCE" w:rsidR="009D5BAA" w:rsidRPr="00100D4D" w:rsidRDefault="009D5BAA" w:rsidP="00663FB7"/>
        </w:tc>
        <w:tc>
          <w:tcPr>
            <w:tcW w:w="2410" w:type="dxa"/>
            <w:gridSpan w:val="2"/>
            <w:shd w:val="clear" w:color="auto" w:fill="FF5050"/>
          </w:tcPr>
          <w:p w14:paraId="188B9999" w14:textId="77777777" w:rsidR="008D2B49" w:rsidRDefault="009D5BAA" w:rsidP="00AD6FA0">
            <w:r>
              <w:t xml:space="preserve">Position and direction </w:t>
            </w:r>
          </w:p>
          <w:p w14:paraId="3CB8F7A8" w14:textId="77777777" w:rsidR="009D5BAA" w:rsidRDefault="009D5BAA" w:rsidP="00AD6FA0"/>
          <w:p w14:paraId="1F01C4DF" w14:textId="77777777" w:rsidR="009D5BAA" w:rsidRDefault="009D5BAA" w:rsidP="00AD6FA0">
            <w:r>
              <w:t>Problem solving</w:t>
            </w:r>
          </w:p>
          <w:p w14:paraId="35B8F397" w14:textId="77777777" w:rsidR="009D5BAA" w:rsidRDefault="009D5BAA" w:rsidP="00AD6FA0"/>
          <w:p w14:paraId="32CE578B" w14:textId="77777777" w:rsidR="009D5BAA" w:rsidRDefault="009D5BAA" w:rsidP="00AD6FA0">
            <w:r>
              <w:t xml:space="preserve">Measurement: Time </w:t>
            </w:r>
          </w:p>
          <w:p w14:paraId="199537D9" w14:textId="77777777" w:rsidR="00387C20" w:rsidRDefault="00387C20" w:rsidP="00AD6FA0"/>
          <w:p w14:paraId="62CBC94E" w14:textId="0C8C3DA7" w:rsidR="00387C20" w:rsidRPr="005B6121" w:rsidRDefault="00387C20" w:rsidP="00AD6FA0">
            <w:r>
              <w:t>Measurement: Length and height</w:t>
            </w:r>
          </w:p>
        </w:tc>
        <w:tc>
          <w:tcPr>
            <w:tcW w:w="2693" w:type="dxa"/>
            <w:shd w:val="clear" w:color="auto" w:fill="FF5050"/>
          </w:tcPr>
          <w:p w14:paraId="1FC4C196" w14:textId="77777777" w:rsidR="00CE7798" w:rsidRDefault="009D5BAA" w:rsidP="009D5BAA">
            <w:r>
              <w:t>Measurement: Time</w:t>
            </w:r>
          </w:p>
          <w:p w14:paraId="5A435994" w14:textId="77777777" w:rsidR="009D5BAA" w:rsidRDefault="009D5BAA" w:rsidP="009D5BAA"/>
          <w:p w14:paraId="22D309C1" w14:textId="77777777" w:rsidR="009D5BAA" w:rsidRDefault="009D5BAA" w:rsidP="009D5BAA">
            <w:r>
              <w:t>Measurement: Mass, Capacity and Temperature</w:t>
            </w:r>
          </w:p>
          <w:p w14:paraId="1529FCCB" w14:textId="77777777" w:rsidR="00080597" w:rsidRDefault="00080597" w:rsidP="009D5BAA"/>
          <w:p w14:paraId="635F7F8E" w14:textId="06D3BCC2" w:rsidR="00080597" w:rsidRPr="008E66E4" w:rsidRDefault="00080597" w:rsidP="009D5BAA">
            <w:r>
              <w:t>Investigations</w:t>
            </w:r>
          </w:p>
        </w:tc>
      </w:tr>
      <w:tr w:rsidR="00226F77" w14:paraId="62554243" w14:textId="77777777" w:rsidTr="00C1117D">
        <w:trPr>
          <w:gridAfter w:val="1"/>
          <w:wAfter w:w="2126" w:type="dxa"/>
          <w:trHeight w:val="70"/>
        </w:trPr>
        <w:tc>
          <w:tcPr>
            <w:tcW w:w="1242" w:type="dxa"/>
            <w:shd w:val="clear" w:color="auto" w:fill="8DB3E2" w:themeFill="text2" w:themeFillTint="66"/>
          </w:tcPr>
          <w:p w14:paraId="5157620D" w14:textId="0828695E" w:rsidR="00226F77" w:rsidRPr="00266AE3" w:rsidRDefault="001F7BAA" w:rsidP="00226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410" w:type="dxa"/>
            <w:shd w:val="clear" w:color="auto" w:fill="8DB3E2" w:themeFill="text2" w:themeFillTint="66"/>
          </w:tcPr>
          <w:p w14:paraId="4892A587" w14:textId="19083B2A" w:rsidR="00226F77" w:rsidRDefault="00226F77" w:rsidP="00226F77">
            <w:r>
              <w:t xml:space="preserve">Vlad and the great fire of London – Kate and Sam </w:t>
            </w:r>
            <w:r w:rsidR="00E7033B">
              <w:t>Cunningham</w:t>
            </w:r>
          </w:p>
          <w:p w14:paraId="39F019D2" w14:textId="5EF60D74" w:rsidR="00226F77" w:rsidRDefault="00226F77" w:rsidP="00226F77">
            <w:r>
              <w:t>Instructions –</w:t>
            </w:r>
          </w:p>
          <w:p w14:paraId="045C97F8" w14:textId="207815FC" w:rsidR="00226F77" w:rsidRDefault="00226F77" w:rsidP="00226F77">
            <w:r>
              <w:t>Diary entry</w:t>
            </w:r>
          </w:p>
          <w:p w14:paraId="23DDE10D" w14:textId="78A08823" w:rsidR="00226F77" w:rsidRDefault="00226F77" w:rsidP="00226F77">
            <w:r>
              <w:t>Recounts</w:t>
            </w:r>
          </w:p>
          <w:p w14:paraId="4193AF4F" w14:textId="35FFCB3A" w:rsidR="00226F77" w:rsidRDefault="00226F77" w:rsidP="00226F77">
            <w:r>
              <w:t>letters</w:t>
            </w:r>
          </w:p>
          <w:p w14:paraId="48C6BF05" w14:textId="4A60C4C8" w:rsidR="00226F77" w:rsidRDefault="00226F77" w:rsidP="00226F77">
            <w:r>
              <w:t>Newspaper reports</w:t>
            </w:r>
          </w:p>
          <w:p w14:paraId="7D6A1960" w14:textId="3F5958B8" w:rsidR="00226F77" w:rsidRDefault="00226F77" w:rsidP="00226F77">
            <w:r>
              <w:t>(Fire of London)</w:t>
            </w:r>
          </w:p>
          <w:p w14:paraId="56FAA6C0" w14:textId="68DBF262" w:rsidR="00226F77" w:rsidRDefault="00226F77" w:rsidP="00226F77"/>
          <w:p w14:paraId="6E9FE486" w14:textId="639AE675" w:rsidR="00226F77" w:rsidRDefault="00EE6E1E" w:rsidP="00226F77">
            <w:r>
              <w:t>Zahra</w:t>
            </w:r>
            <w:r w:rsidR="000625BD">
              <w:t xml:space="preserve"> – Literacy Shed</w:t>
            </w:r>
            <w:r>
              <w:t xml:space="preserve"> (newspaper reports)</w:t>
            </w:r>
          </w:p>
          <w:p w14:paraId="2343F23C" w14:textId="77777777" w:rsidR="00226F77" w:rsidRDefault="00226F77" w:rsidP="00226F77"/>
          <w:p w14:paraId="0AC14885" w14:textId="77777777" w:rsidR="00226F77" w:rsidRDefault="00226F77" w:rsidP="00226F77"/>
          <w:p w14:paraId="7B3A95F3" w14:textId="77777777" w:rsidR="00226F77" w:rsidRDefault="00226F77" w:rsidP="00226F77"/>
          <w:p w14:paraId="5DFF50AB" w14:textId="77777777" w:rsidR="00226F77" w:rsidRDefault="00226F77" w:rsidP="00226F77">
            <w:r>
              <w:t>Phonics</w:t>
            </w:r>
          </w:p>
          <w:p w14:paraId="26C6A503" w14:textId="7B16EA4F" w:rsidR="00226F77" w:rsidRDefault="00226F77" w:rsidP="00226F77">
            <w:r>
              <w:t>Grammar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DB29E34" w14:textId="77777777" w:rsidR="00226F77" w:rsidRPr="00DE47CC" w:rsidRDefault="00226F77" w:rsidP="00226F77">
            <w:r w:rsidRPr="00DE47CC">
              <w:t>Fantasy writing</w:t>
            </w:r>
          </w:p>
          <w:p w14:paraId="486C37E9" w14:textId="77777777" w:rsidR="00226F77" w:rsidRDefault="00226F77" w:rsidP="00226F77">
            <w:r>
              <w:t>Literacy Shed – Something Fishy</w:t>
            </w:r>
          </w:p>
          <w:p w14:paraId="7AA9CBC5" w14:textId="77777777" w:rsidR="00226F77" w:rsidRDefault="00226F77" w:rsidP="00226F77">
            <w:r>
              <w:t xml:space="preserve">Fantasy writing </w:t>
            </w:r>
          </w:p>
          <w:p w14:paraId="5EFB3482" w14:textId="31D9A6C5" w:rsidR="00226F77" w:rsidRDefault="00226F77" w:rsidP="00226F77"/>
          <w:p w14:paraId="05DFAC10" w14:textId="2E204FD4" w:rsidR="00AB0CFD" w:rsidRDefault="00AB0CFD" w:rsidP="00226F77">
            <w:r>
              <w:t>Letter to Lord Monteagle – cross-curricular link with history</w:t>
            </w:r>
          </w:p>
          <w:p w14:paraId="28A347AB" w14:textId="77777777" w:rsidR="00AB0CFD" w:rsidRDefault="00AB0CFD" w:rsidP="00226F77"/>
          <w:p w14:paraId="5EF4CC09" w14:textId="66003AB9" w:rsidR="00226F77" w:rsidRDefault="00AB0CFD" w:rsidP="00AB0CFD">
            <w:r>
              <w:t xml:space="preserve">The Owl who was Afraid of the dark. </w:t>
            </w:r>
          </w:p>
          <w:p w14:paraId="0922A542" w14:textId="77777777" w:rsidR="00226F77" w:rsidRDefault="00226F77" w:rsidP="00226F77"/>
          <w:p w14:paraId="112A9724" w14:textId="77777777" w:rsidR="00226F77" w:rsidRDefault="00226F77" w:rsidP="00226F77"/>
          <w:p w14:paraId="29F50277" w14:textId="77777777" w:rsidR="00226F77" w:rsidRDefault="00226F77" w:rsidP="00226F77"/>
          <w:p w14:paraId="376C6686" w14:textId="77777777" w:rsidR="00226F77" w:rsidRDefault="00226F77" w:rsidP="00226F77">
            <w:r>
              <w:t>Phonics</w:t>
            </w:r>
          </w:p>
          <w:p w14:paraId="0A5F5908" w14:textId="54A5ED9B" w:rsidR="00226F77" w:rsidRDefault="00226F77" w:rsidP="00226F77">
            <w:r>
              <w:t>Grammar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3A56A026" w14:textId="2874523C" w:rsidR="00226F77" w:rsidRDefault="0086549D" w:rsidP="00226F77">
            <w:r>
              <w:t>L</w:t>
            </w:r>
            <w:r w:rsidR="00226F77">
              <w:t>ost and Found</w:t>
            </w:r>
          </w:p>
          <w:p w14:paraId="284A9CBC" w14:textId="77777777" w:rsidR="00226F77" w:rsidRDefault="00226F77" w:rsidP="00226F77">
            <w:r>
              <w:t xml:space="preserve">Oliver Jeffers </w:t>
            </w:r>
          </w:p>
          <w:p w14:paraId="516BA459" w14:textId="77777777" w:rsidR="00226F77" w:rsidRDefault="00226F77" w:rsidP="00226F77">
            <w:r>
              <w:t>Retell/narrative</w:t>
            </w:r>
          </w:p>
          <w:p w14:paraId="287268FA" w14:textId="72232E19" w:rsidR="00226F77" w:rsidRDefault="00226F77" w:rsidP="00226F77">
            <w:r>
              <w:t>Story maps</w:t>
            </w:r>
          </w:p>
          <w:p w14:paraId="4AAC6C38" w14:textId="77777777" w:rsidR="00E7033B" w:rsidRDefault="00E7033B" w:rsidP="00226F77"/>
          <w:p w14:paraId="48320660" w14:textId="77777777" w:rsidR="00226F77" w:rsidRDefault="00226F77" w:rsidP="00226F77">
            <w:r>
              <w:t>Space</w:t>
            </w:r>
          </w:p>
          <w:p w14:paraId="422B7C9F" w14:textId="77777777" w:rsidR="00226F77" w:rsidRDefault="00226F77" w:rsidP="00226F77">
            <w:r>
              <w:t>The Man on the moon</w:t>
            </w:r>
          </w:p>
          <w:p w14:paraId="1958C13F" w14:textId="77777777" w:rsidR="00226F77" w:rsidRDefault="00226F77" w:rsidP="00226F77">
            <w:r>
              <w:t>Retell /Story map</w:t>
            </w:r>
          </w:p>
          <w:p w14:paraId="7CFA4D6C" w14:textId="51AFF189" w:rsidR="00226F77" w:rsidRDefault="00226F77" w:rsidP="00226F77">
            <w:r>
              <w:t>Character profile</w:t>
            </w:r>
          </w:p>
          <w:p w14:paraId="65D1FE0B" w14:textId="47E90BB8" w:rsidR="0086549D" w:rsidRDefault="0086549D" w:rsidP="00226F77">
            <w:r>
              <w:t>Setting description</w:t>
            </w:r>
          </w:p>
          <w:p w14:paraId="52735A86" w14:textId="1183A34A" w:rsidR="0086549D" w:rsidRDefault="0086549D" w:rsidP="00226F77">
            <w:r>
              <w:t>Postcards</w:t>
            </w:r>
          </w:p>
          <w:p w14:paraId="021BF90C" w14:textId="04B29764" w:rsidR="0086549D" w:rsidRDefault="0086549D" w:rsidP="00226F77">
            <w:r>
              <w:t xml:space="preserve">Persuasive writing – advertise the moon as holiday </w:t>
            </w:r>
            <w:r w:rsidR="00D03BE3">
              <w:t>destination</w:t>
            </w:r>
          </w:p>
          <w:p w14:paraId="297929A3" w14:textId="77777777" w:rsidR="00226F77" w:rsidRDefault="00226F77" w:rsidP="00226F77"/>
          <w:p w14:paraId="283F205E" w14:textId="77777777" w:rsidR="00226F77" w:rsidRDefault="00226F77" w:rsidP="00226F77">
            <w:r>
              <w:t>Dr Xalet and the earthlets</w:t>
            </w:r>
          </w:p>
          <w:p w14:paraId="18C97AEF" w14:textId="77777777" w:rsidR="00226F77" w:rsidRDefault="00226F77" w:rsidP="00226F77"/>
          <w:p w14:paraId="047DF2ED" w14:textId="683FB406" w:rsidR="00226F77" w:rsidRDefault="00226F77" w:rsidP="00226F77">
            <w:r>
              <w:t>The way back home – Oliver Jeffers</w:t>
            </w:r>
          </w:p>
          <w:p w14:paraId="6EEA346D" w14:textId="29EA292B" w:rsidR="00AB0CFD" w:rsidRDefault="00AB0CFD" w:rsidP="00226F77"/>
          <w:p w14:paraId="31C08659" w14:textId="77777777" w:rsidR="00AB0CFD" w:rsidRDefault="00AB0CFD" w:rsidP="00AB0CFD">
            <w:r>
              <w:t>Poetry – The owl and the pussycat</w:t>
            </w:r>
          </w:p>
          <w:p w14:paraId="173A1BEF" w14:textId="77777777" w:rsidR="00AB0CFD" w:rsidRDefault="00AB0CFD" w:rsidP="00226F77"/>
          <w:p w14:paraId="656540A2" w14:textId="77777777" w:rsidR="00226F77" w:rsidRDefault="00226F77" w:rsidP="00226F77"/>
          <w:p w14:paraId="786D7D63" w14:textId="77777777" w:rsidR="00226F77" w:rsidRDefault="00226F77" w:rsidP="00226F77">
            <w:r>
              <w:lastRenderedPageBreak/>
              <w:t>Phonics</w:t>
            </w:r>
          </w:p>
          <w:p w14:paraId="534B714F" w14:textId="1B702672" w:rsidR="00226F77" w:rsidRDefault="00226F77" w:rsidP="00226F77">
            <w:r>
              <w:t>Grammar</w:t>
            </w:r>
          </w:p>
        </w:tc>
        <w:tc>
          <w:tcPr>
            <w:tcW w:w="2268" w:type="dxa"/>
            <w:shd w:val="clear" w:color="auto" w:fill="8DB3E2" w:themeFill="text2" w:themeFillTint="66"/>
          </w:tcPr>
          <w:p w14:paraId="79495822" w14:textId="77777777" w:rsidR="00226F77" w:rsidRDefault="00226F77" w:rsidP="00226F77"/>
          <w:p w14:paraId="6AEC0573" w14:textId="25AF80C3" w:rsidR="005D6745" w:rsidRDefault="00D9339E" w:rsidP="00226F77">
            <w:r>
              <w:t xml:space="preserve">Are we there yet? Alison </w:t>
            </w:r>
            <w:proofErr w:type="spellStart"/>
            <w:r>
              <w:t>lester</w:t>
            </w:r>
            <w:proofErr w:type="spellEnd"/>
          </w:p>
          <w:p w14:paraId="58EB84D1" w14:textId="5E5326CE" w:rsidR="00D9339E" w:rsidRDefault="00D9339E" w:rsidP="00226F77"/>
          <w:p w14:paraId="3704A7B8" w14:textId="16B24C12" w:rsidR="00D9339E" w:rsidRDefault="00D9339E" w:rsidP="00226F77">
            <w:r>
              <w:t>Recount</w:t>
            </w:r>
          </w:p>
          <w:p w14:paraId="511D0CCE" w14:textId="2B49B517" w:rsidR="00D9339E" w:rsidRDefault="00D9339E" w:rsidP="00226F77">
            <w:r>
              <w:t>Diary</w:t>
            </w:r>
          </w:p>
          <w:p w14:paraId="53C1D8A9" w14:textId="5748227E" w:rsidR="00D9339E" w:rsidRDefault="00D9339E" w:rsidP="00226F77">
            <w:r>
              <w:t>Descriptive writing</w:t>
            </w:r>
          </w:p>
          <w:p w14:paraId="05602BF2" w14:textId="446D53EA" w:rsidR="00D9339E" w:rsidRDefault="00D9339E" w:rsidP="00226F77">
            <w:r>
              <w:t>Leaflets</w:t>
            </w:r>
          </w:p>
          <w:p w14:paraId="5ED437A8" w14:textId="77777777" w:rsidR="005D6745" w:rsidRDefault="005D6745" w:rsidP="00226F77"/>
          <w:p w14:paraId="3E11A262" w14:textId="7B9A058F" w:rsidR="00226F77" w:rsidRDefault="00226F77" w:rsidP="00226F77">
            <w:r>
              <w:t xml:space="preserve">Link to Australia </w:t>
            </w:r>
          </w:p>
          <w:p w14:paraId="2122A35B" w14:textId="1BFE1753" w:rsidR="00226F77" w:rsidRDefault="00226F77" w:rsidP="00226F77">
            <w:r>
              <w:t>Travel guides</w:t>
            </w:r>
          </w:p>
          <w:p w14:paraId="7DD17D47" w14:textId="77777777" w:rsidR="00226F77" w:rsidRDefault="00226F77" w:rsidP="00226F77"/>
          <w:p w14:paraId="267CB388" w14:textId="77777777" w:rsidR="00226F77" w:rsidRDefault="00226F77" w:rsidP="00226F77"/>
          <w:p w14:paraId="16E18879" w14:textId="77777777" w:rsidR="00226F77" w:rsidRDefault="00226F77" w:rsidP="00226F77"/>
          <w:p w14:paraId="653D4081" w14:textId="77777777" w:rsidR="00226F77" w:rsidRDefault="00226F77" w:rsidP="00226F77"/>
          <w:p w14:paraId="79E077B1" w14:textId="77777777" w:rsidR="00226F77" w:rsidRDefault="00226F77" w:rsidP="00226F77"/>
          <w:p w14:paraId="335CB18B" w14:textId="77777777" w:rsidR="00226F77" w:rsidRDefault="00226F77" w:rsidP="00226F77"/>
          <w:p w14:paraId="0613FF3C" w14:textId="77777777" w:rsidR="00226F77" w:rsidRDefault="00226F77" w:rsidP="00226F77"/>
          <w:p w14:paraId="48335D30" w14:textId="77777777" w:rsidR="00226F77" w:rsidRDefault="00226F77" w:rsidP="00226F77"/>
          <w:p w14:paraId="758AE3B5" w14:textId="77777777" w:rsidR="00226F77" w:rsidRDefault="00226F77" w:rsidP="00226F77"/>
          <w:p w14:paraId="6049B89C" w14:textId="77777777" w:rsidR="00226F77" w:rsidRDefault="00226F77" w:rsidP="00226F77"/>
          <w:p w14:paraId="6B22CBB0" w14:textId="77777777" w:rsidR="00226F77" w:rsidRDefault="00226F77" w:rsidP="00226F77">
            <w:r>
              <w:t>Phonics</w:t>
            </w:r>
          </w:p>
          <w:p w14:paraId="47E9F491" w14:textId="12C805BA" w:rsidR="00226F77" w:rsidRDefault="00226F77" w:rsidP="00226F77">
            <w:r>
              <w:t>Grammar</w:t>
            </w:r>
          </w:p>
        </w:tc>
        <w:tc>
          <w:tcPr>
            <w:tcW w:w="2410" w:type="dxa"/>
            <w:gridSpan w:val="2"/>
            <w:shd w:val="clear" w:color="auto" w:fill="8DB3E2" w:themeFill="text2" w:themeFillTint="66"/>
          </w:tcPr>
          <w:p w14:paraId="251D4848" w14:textId="35A46B6B" w:rsidR="00226F77" w:rsidRDefault="00226F77" w:rsidP="00226F77">
            <w:r>
              <w:t>Instructions</w:t>
            </w:r>
          </w:p>
          <w:p w14:paraId="6F6ACA6B" w14:textId="77777777" w:rsidR="00226F77" w:rsidRDefault="00226F77" w:rsidP="00226F77">
            <w:r>
              <w:t>Posters</w:t>
            </w:r>
          </w:p>
          <w:p w14:paraId="6EE46A06" w14:textId="77777777" w:rsidR="00226F77" w:rsidRPr="00947856" w:rsidRDefault="00226F77" w:rsidP="00226F77">
            <w:r>
              <w:t>Information leaflets</w:t>
            </w:r>
          </w:p>
          <w:p w14:paraId="19C0B2ED" w14:textId="28957B5A" w:rsidR="00226F77" w:rsidRDefault="002651B2" w:rsidP="00226F77">
            <w:r>
              <w:t xml:space="preserve">Caterpillar Shoes (Literacy Shed) </w:t>
            </w:r>
            <w:r w:rsidR="00226F77">
              <w:t>Non-chronological report</w:t>
            </w:r>
          </w:p>
          <w:p w14:paraId="4D0CE9EE" w14:textId="77777777" w:rsidR="00226F77" w:rsidRDefault="00226F77" w:rsidP="00226F77"/>
          <w:p w14:paraId="7A2B6300" w14:textId="0C1EB7E6" w:rsidR="00226F77" w:rsidRDefault="00226F77" w:rsidP="00226F77"/>
          <w:p w14:paraId="6D81F8A0" w14:textId="77777777" w:rsidR="00226F77" w:rsidRDefault="00226F77" w:rsidP="00226F77"/>
          <w:p w14:paraId="2E2BF542" w14:textId="77777777" w:rsidR="00226F77" w:rsidRDefault="00226F77" w:rsidP="00226F77"/>
          <w:p w14:paraId="793D131C" w14:textId="77777777" w:rsidR="00226F77" w:rsidRDefault="00226F77" w:rsidP="00226F77"/>
          <w:p w14:paraId="5A660C66" w14:textId="77777777" w:rsidR="00226F77" w:rsidRDefault="00226F77" w:rsidP="00226F77">
            <w:r>
              <w:t>Fairy tales with a twist – link to Jack and beanstalk</w:t>
            </w:r>
          </w:p>
          <w:p w14:paraId="17F68D48" w14:textId="28D54024" w:rsidR="00226F77" w:rsidRDefault="00226F77" w:rsidP="00226F77">
            <w:r>
              <w:t xml:space="preserve">Jim and the Beanstalk – Raymond </w:t>
            </w:r>
            <w:r w:rsidR="008F58CC">
              <w:t>B</w:t>
            </w:r>
            <w:r>
              <w:t>iggs</w:t>
            </w:r>
            <w:r w:rsidR="008F58CC">
              <w:t>.</w:t>
            </w:r>
          </w:p>
          <w:p w14:paraId="180A73E8" w14:textId="6F64D8DB" w:rsidR="00783E32" w:rsidRDefault="00783E32" w:rsidP="00226F77">
            <w:r>
              <w:t xml:space="preserve">Prince Cinders – Babette Cole </w:t>
            </w:r>
          </w:p>
          <w:p w14:paraId="48F704F1" w14:textId="47857847" w:rsidR="008F58CC" w:rsidRDefault="008F58CC" w:rsidP="00226F77"/>
          <w:p w14:paraId="666416C1" w14:textId="02E7BF2E" w:rsidR="008F58CC" w:rsidRDefault="008F58CC" w:rsidP="00226F77">
            <w:r>
              <w:t xml:space="preserve">Alternatives – Fairy tales with a twist </w:t>
            </w:r>
          </w:p>
          <w:p w14:paraId="67E2D86B" w14:textId="35B12525" w:rsidR="00226F77" w:rsidRDefault="00226F77" w:rsidP="00226F77"/>
        </w:tc>
        <w:tc>
          <w:tcPr>
            <w:tcW w:w="2693" w:type="dxa"/>
            <w:shd w:val="clear" w:color="auto" w:fill="8DB3E2" w:themeFill="text2" w:themeFillTint="66"/>
          </w:tcPr>
          <w:p w14:paraId="599959F1" w14:textId="68BFFA7C" w:rsidR="00226F77" w:rsidRDefault="00226F77" w:rsidP="00226F77"/>
          <w:p w14:paraId="27F96441" w14:textId="3F87BF02" w:rsidR="00226F77" w:rsidRDefault="00226F77" w:rsidP="00226F77">
            <w:r>
              <w:t>Lighthouse keeper’s lunch</w:t>
            </w:r>
          </w:p>
          <w:p w14:paraId="55B77A6E" w14:textId="2FC16DFC" w:rsidR="00226F77" w:rsidRDefault="00226F77" w:rsidP="00226F77">
            <w:r>
              <w:t>Flotsam</w:t>
            </w:r>
          </w:p>
          <w:p w14:paraId="4F7A338F" w14:textId="1E18D66F" w:rsidR="00226F77" w:rsidRDefault="00226F77" w:rsidP="00226F77"/>
          <w:p w14:paraId="39E71FDD" w14:textId="72BE3C52" w:rsidR="00226F77" w:rsidRDefault="00226F77" w:rsidP="00226F77"/>
          <w:p w14:paraId="071D0A3B" w14:textId="001E3767" w:rsidR="00226F77" w:rsidRDefault="00226F77" w:rsidP="00226F77"/>
          <w:p w14:paraId="22402637" w14:textId="1206BD83" w:rsidR="00226F77" w:rsidRDefault="00226F77" w:rsidP="00226F77"/>
          <w:p w14:paraId="6AF4A481" w14:textId="77777777" w:rsidR="001E7ED0" w:rsidRDefault="001E7ED0" w:rsidP="001E7ED0">
            <w:r>
              <w:t>Poetry – Julia Donaldson</w:t>
            </w:r>
          </w:p>
          <w:p w14:paraId="13E1D8F7" w14:textId="74933CEE" w:rsidR="004549F6" w:rsidRDefault="004549F6" w:rsidP="001E7ED0">
            <w:r>
              <w:t xml:space="preserve">A squash and a squeeze </w:t>
            </w:r>
          </w:p>
          <w:p w14:paraId="4657DA74" w14:textId="27FC44A3" w:rsidR="001E7ED0" w:rsidRDefault="001E7ED0" w:rsidP="001E7ED0">
            <w:r>
              <w:t>Snail and the Whale</w:t>
            </w:r>
          </w:p>
          <w:p w14:paraId="33647C11" w14:textId="77777777" w:rsidR="001E7ED0" w:rsidRDefault="001E7ED0" w:rsidP="001E7ED0">
            <w:r>
              <w:t>Tiddler</w:t>
            </w:r>
          </w:p>
          <w:p w14:paraId="30F86F8B" w14:textId="77777777" w:rsidR="001E7ED0" w:rsidRDefault="001E7ED0" w:rsidP="001E7ED0">
            <w:r>
              <w:t>Share my shell</w:t>
            </w:r>
          </w:p>
          <w:p w14:paraId="27A10EED" w14:textId="68C666BF" w:rsidR="00226F77" w:rsidRDefault="00226F77" w:rsidP="00226F77"/>
          <w:p w14:paraId="1E60A6A0" w14:textId="7CE4F78D" w:rsidR="00226F77" w:rsidRDefault="00226F77" w:rsidP="00226F77"/>
          <w:p w14:paraId="76F9DB99" w14:textId="6A6A74B1" w:rsidR="00226F77" w:rsidRDefault="00226F77" w:rsidP="00226F77"/>
          <w:p w14:paraId="110B8ABD" w14:textId="02D61F60" w:rsidR="00226F77" w:rsidRDefault="00226F77" w:rsidP="00226F77"/>
          <w:p w14:paraId="03C03ACD" w14:textId="77777777" w:rsidR="00226F77" w:rsidRDefault="00226F77" w:rsidP="00226F77"/>
          <w:p w14:paraId="711AE2B9" w14:textId="77777777" w:rsidR="00226F77" w:rsidRDefault="00226F77" w:rsidP="00226F77"/>
          <w:p w14:paraId="1BEEEF20" w14:textId="77777777" w:rsidR="00226F77" w:rsidRDefault="00226F77" w:rsidP="00226F77">
            <w:r>
              <w:t>Phonics</w:t>
            </w:r>
          </w:p>
          <w:p w14:paraId="6C09069B" w14:textId="38585938" w:rsidR="00226F77" w:rsidRDefault="00226F77" w:rsidP="00226F77">
            <w:r>
              <w:t>Grammar</w:t>
            </w:r>
          </w:p>
          <w:p w14:paraId="20EDEACB" w14:textId="3587FF79" w:rsidR="00226F77" w:rsidRDefault="00226F77" w:rsidP="00226F77"/>
        </w:tc>
      </w:tr>
      <w:tr w:rsidR="00226F77" w14:paraId="472FDD9B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92D050"/>
          </w:tcPr>
          <w:p w14:paraId="7BDC0058" w14:textId="2FF3FC5C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4678" w:type="dxa"/>
            <w:gridSpan w:val="2"/>
            <w:shd w:val="clear" w:color="auto" w:fill="92D050"/>
          </w:tcPr>
          <w:p w14:paraId="04B278C0" w14:textId="77777777" w:rsidR="00226F77" w:rsidRDefault="00226F77" w:rsidP="00226F77">
            <w:pPr>
              <w:rPr>
                <w:b/>
              </w:rPr>
            </w:pPr>
            <w:r w:rsidRPr="00EF68C9">
              <w:rPr>
                <w:b/>
              </w:rPr>
              <w:t>Animals including humans</w:t>
            </w:r>
          </w:p>
          <w:p w14:paraId="4DCF0E61" w14:textId="77777777" w:rsidR="00226F77" w:rsidRDefault="00226F77" w:rsidP="00226F77">
            <w:r>
              <w:t>I can explain that animals including humans have babies which grow into adults.</w:t>
            </w:r>
          </w:p>
          <w:p w14:paraId="1B6774A9" w14:textId="77777777" w:rsidR="00226F77" w:rsidRDefault="00226F77" w:rsidP="00226F77">
            <w:r>
              <w:t>(Journey through life)</w:t>
            </w:r>
          </w:p>
          <w:p w14:paraId="6AF32D91" w14:textId="77777777" w:rsidR="00226F77" w:rsidRDefault="00226F77" w:rsidP="00226F77"/>
          <w:p w14:paraId="0E27FA08" w14:textId="77777777" w:rsidR="00226F77" w:rsidRDefault="00226F77" w:rsidP="00226F77">
            <w:r>
              <w:t xml:space="preserve">I can explain the needs of animals, including humans for survival. </w:t>
            </w:r>
          </w:p>
          <w:p w14:paraId="2EAFBD2E" w14:textId="77777777" w:rsidR="00226F77" w:rsidRDefault="00226F77" w:rsidP="00226F77"/>
          <w:p w14:paraId="26F95100" w14:textId="77777777" w:rsidR="00226F77" w:rsidRDefault="00226F77" w:rsidP="00226F77">
            <w:r>
              <w:t>I can explain the importance of exercise, eating healthily and keeping clean.</w:t>
            </w:r>
          </w:p>
          <w:p w14:paraId="45A524D2" w14:textId="77777777" w:rsidR="00226F77" w:rsidRDefault="00226F77" w:rsidP="00226F77"/>
          <w:p w14:paraId="2D1649B9" w14:textId="621A4655" w:rsidR="00226F77" w:rsidRPr="00EF68C9" w:rsidRDefault="00226F77" w:rsidP="00226F77">
            <w:r>
              <w:t xml:space="preserve"> </w:t>
            </w:r>
          </w:p>
        </w:tc>
        <w:tc>
          <w:tcPr>
            <w:tcW w:w="2410" w:type="dxa"/>
            <w:gridSpan w:val="2"/>
            <w:shd w:val="clear" w:color="auto" w:fill="92D050"/>
          </w:tcPr>
          <w:p w14:paraId="554780B7" w14:textId="77777777" w:rsidR="00226F77" w:rsidRPr="00154F8C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Everyday materials</w:t>
            </w:r>
          </w:p>
          <w:p w14:paraId="3321DA40" w14:textId="77777777" w:rsidR="00226F77" w:rsidRDefault="00226F77" w:rsidP="00226F77"/>
          <w:p w14:paraId="34BEA710" w14:textId="77777777" w:rsidR="00226F77" w:rsidRDefault="00226F77" w:rsidP="00226F77">
            <w:r>
              <w:t xml:space="preserve">I can say why I chose a particular material for a job. </w:t>
            </w:r>
          </w:p>
          <w:p w14:paraId="111BD42D" w14:textId="77777777" w:rsidR="00226F77" w:rsidRDefault="00226F77" w:rsidP="00226F77"/>
          <w:p w14:paraId="73A78122" w14:textId="77777777" w:rsidR="00226F77" w:rsidRDefault="00226F77" w:rsidP="00226F77">
            <w:r>
              <w:t>I can explain how objects made from some materials can be changed.</w:t>
            </w:r>
          </w:p>
          <w:p w14:paraId="7C11FDCB" w14:textId="77777777" w:rsidR="00226F77" w:rsidRDefault="00226F77" w:rsidP="00226F77"/>
          <w:p w14:paraId="4B118EEF" w14:textId="42E3FEEB" w:rsidR="00226F77" w:rsidRDefault="00226F77" w:rsidP="00226F77"/>
        </w:tc>
        <w:tc>
          <w:tcPr>
            <w:tcW w:w="2268" w:type="dxa"/>
            <w:shd w:val="clear" w:color="auto" w:fill="92D050"/>
          </w:tcPr>
          <w:p w14:paraId="157E0862" w14:textId="35602B1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L</w:t>
            </w:r>
            <w:r w:rsidRPr="00EF68C9">
              <w:rPr>
                <w:b/>
              </w:rPr>
              <w:t>iving things and their habitats</w:t>
            </w:r>
          </w:p>
          <w:p w14:paraId="1F145319" w14:textId="77777777" w:rsidR="00226F77" w:rsidRDefault="00226F77" w:rsidP="00226F77">
            <w:r>
              <w:t>I can explain the difference between things that are living, dead and things that have never been alive</w:t>
            </w:r>
          </w:p>
          <w:p w14:paraId="69C4A219" w14:textId="77777777" w:rsidR="00226F77" w:rsidRDefault="00226F77" w:rsidP="00226F77"/>
          <w:p w14:paraId="378B85E1" w14:textId="77777777" w:rsidR="00226F77" w:rsidRDefault="00226F77" w:rsidP="00226F77">
            <w:r w:rsidRPr="00EF68C9">
              <w:t xml:space="preserve">I can explain </w:t>
            </w:r>
            <w:r>
              <w:t>that most living things live in habitats which suit them and depend on each other.</w:t>
            </w:r>
          </w:p>
          <w:p w14:paraId="7E9BD8AF" w14:textId="77777777" w:rsidR="00226F77" w:rsidRDefault="00226F77" w:rsidP="00226F77">
            <w:pPr>
              <w:rPr>
                <w:b/>
              </w:rPr>
            </w:pPr>
          </w:p>
          <w:p w14:paraId="3BD4AA82" w14:textId="77777777" w:rsidR="00226F77" w:rsidRDefault="00226F77" w:rsidP="00226F77">
            <w:r>
              <w:t>I can explain how animals get their food from plants and other animals using a simple food chain</w:t>
            </w:r>
          </w:p>
          <w:p w14:paraId="689E1DA8" w14:textId="77777777" w:rsidR="00226F77" w:rsidRDefault="00226F77" w:rsidP="00226F77"/>
          <w:p w14:paraId="23DF9C9A" w14:textId="77777777" w:rsidR="00226F77" w:rsidRDefault="00226F77" w:rsidP="00226F77">
            <w:pPr>
              <w:rPr>
                <w:b/>
              </w:rPr>
            </w:pPr>
          </w:p>
          <w:p w14:paraId="7BA54A67" w14:textId="4A494859" w:rsidR="00226F77" w:rsidRPr="00EF68C9" w:rsidRDefault="00226F77" w:rsidP="00226F77"/>
        </w:tc>
        <w:tc>
          <w:tcPr>
            <w:tcW w:w="2410" w:type="dxa"/>
            <w:gridSpan w:val="2"/>
            <w:shd w:val="clear" w:color="auto" w:fill="92D050"/>
          </w:tcPr>
          <w:p w14:paraId="59853861" w14:textId="7777777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L</w:t>
            </w:r>
            <w:r w:rsidRPr="00EF68C9">
              <w:rPr>
                <w:b/>
              </w:rPr>
              <w:t>iving things and their habitats</w:t>
            </w:r>
          </w:p>
          <w:p w14:paraId="0093EA0F" w14:textId="77777777" w:rsidR="00226F77" w:rsidRDefault="00226F77" w:rsidP="00226F77">
            <w:pPr>
              <w:rPr>
                <w:b/>
              </w:rPr>
            </w:pPr>
            <w:r>
              <w:t>I can name some plants and animals in their habitat including micro-habitats.</w:t>
            </w:r>
          </w:p>
          <w:p w14:paraId="56EE13C0" w14:textId="77777777" w:rsidR="00226F77" w:rsidRDefault="00226F77" w:rsidP="00226F77">
            <w:pPr>
              <w:rPr>
                <w:b/>
              </w:rPr>
            </w:pPr>
          </w:p>
          <w:p w14:paraId="77E57795" w14:textId="4E81718D" w:rsidR="00226F77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Plants</w:t>
            </w:r>
          </w:p>
          <w:p w14:paraId="392998A0" w14:textId="77777777" w:rsidR="00226F77" w:rsidRDefault="00226F77" w:rsidP="00226F77">
            <w:pPr>
              <w:rPr>
                <w:b/>
              </w:rPr>
            </w:pPr>
          </w:p>
          <w:p w14:paraId="69D101EC" w14:textId="77777777" w:rsidR="00226F77" w:rsidRDefault="00226F77" w:rsidP="00226F77">
            <w:r w:rsidRPr="00154F8C">
              <w:t>I can explain how seeds and bulbs grow into plants</w:t>
            </w:r>
            <w:r>
              <w:t>.</w:t>
            </w:r>
          </w:p>
          <w:p w14:paraId="4A42280D" w14:textId="77777777" w:rsidR="00226F77" w:rsidRDefault="00226F77" w:rsidP="00226F77"/>
          <w:p w14:paraId="65CF96F0" w14:textId="77777777" w:rsidR="00226F77" w:rsidRDefault="00226F77" w:rsidP="00226F77">
            <w:r>
              <w:t>I can describe how plants need water, light and suitable temperature to grow and stay healthy.</w:t>
            </w:r>
          </w:p>
          <w:p w14:paraId="67DE5A57" w14:textId="77777777" w:rsidR="00226F77" w:rsidRDefault="00226F77" w:rsidP="00226F77"/>
          <w:p w14:paraId="243810E0" w14:textId="77777777" w:rsidR="00226F77" w:rsidRDefault="00226F77" w:rsidP="00226F77">
            <w:r>
              <w:t>The Tiny Seed – Eric Carol</w:t>
            </w:r>
          </w:p>
          <w:p w14:paraId="0F243A9F" w14:textId="093FFEA8" w:rsidR="00226F77" w:rsidRPr="00154F8C" w:rsidRDefault="00226F77" w:rsidP="00226F77"/>
        </w:tc>
        <w:tc>
          <w:tcPr>
            <w:tcW w:w="2693" w:type="dxa"/>
            <w:shd w:val="clear" w:color="auto" w:fill="92D050"/>
          </w:tcPr>
          <w:p w14:paraId="2DC08AD5" w14:textId="77777777" w:rsidR="00226F77" w:rsidRDefault="00226F77" w:rsidP="00226F77">
            <w:pPr>
              <w:rPr>
                <w:b/>
              </w:rPr>
            </w:pPr>
            <w:r w:rsidRPr="00154F8C">
              <w:rPr>
                <w:b/>
              </w:rPr>
              <w:t>Plants</w:t>
            </w:r>
          </w:p>
          <w:p w14:paraId="4E9AD7DB" w14:textId="77777777" w:rsidR="00226F77" w:rsidRDefault="00226F77" w:rsidP="00226F77">
            <w:pPr>
              <w:rPr>
                <w:b/>
              </w:rPr>
            </w:pPr>
          </w:p>
          <w:p w14:paraId="2557DB88" w14:textId="77777777" w:rsidR="00226F77" w:rsidRDefault="00226F77" w:rsidP="00226F77">
            <w:r w:rsidRPr="00154F8C">
              <w:t>I can explain how seeds and bulbs grow into plants</w:t>
            </w:r>
            <w:r>
              <w:t>.</w:t>
            </w:r>
          </w:p>
          <w:p w14:paraId="368DA442" w14:textId="77777777" w:rsidR="00226F77" w:rsidRDefault="00226F77" w:rsidP="00226F77"/>
          <w:p w14:paraId="72E34620" w14:textId="77777777" w:rsidR="00226F77" w:rsidRDefault="00226F77" w:rsidP="00226F77">
            <w:r>
              <w:t>I can describe how plants need water, light and suitable temperature to grow and stay healthy.</w:t>
            </w:r>
          </w:p>
          <w:p w14:paraId="140624C7" w14:textId="77777777" w:rsidR="00226F77" w:rsidRDefault="00226F77" w:rsidP="00226F77"/>
          <w:p w14:paraId="4ABD902D" w14:textId="77777777" w:rsidR="00226F77" w:rsidRDefault="00226F77" w:rsidP="00226F77">
            <w:r>
              <w:t>The Tiny Seed – Eric Carol</w:t>
            </w:r>
          </w:p>
          <w:p w14:paraId="6550FCCA" w14:textId="77777777" w:rsidR="00226F77" w:rsidRDefault="00226F77" w:rsidP="00226F77"/>
          <w:p w14:paraId="6EFEC78B" w14:textId="77777777" w:rsidR="00226F77" w:rsidRDefault="00226F77" w:rsidP="00226F77"/>
          <w:p w14:paraId="4BCB0948" w14:textId="502093D4" w:rsidR="00226F77" w:rsidRPr="00EF68C9" w:rsidRDefault="00226F77" w:rsidP="00226F77"/>
        </w:tc>
      </w:tr>
      <w:tr w:rsidR="00226F77" w14:paraId="30B7359F" w14:textId="77777777" w:rsidTr="00C1117D">
        <w:trPr>
          <w:gridAfter w:val="1"/>
          <w:wAfter w:w="2126" w:type="dxa"/>
          <w:trHeight w:val="1345"/>
        </w:trPr>
        <w:tc>
          <w:tcPr>
            <w:tcW w:w="1242" w:type="dxa"/>
          </w:tcPr>
          <w:p w14:paraId="125563F8" w14:textId="22D0251C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</w:tc>
        <w:tc>
          <w:tcPr>
            <w:tcW w:w="2410" w:type="dxa"/>
          </w:tcPr>
          <w:p w14:paraId="440FDDA8" w14:textId="77777777" w:rsidR="00226F77" w:rsidRDefault="00226F77" w:rsidP="00226F77"/>
          <w:p w14:paraId="136C334E" w14:textId="6789B3E4" w:rsidR="00226F77" w:rsidRDefault="00226F77" w:rsidP="00226F77">
            <w:r>
              <w:t>Coding</w:t>
            </w:r>
          </w:p>
        </w:tc>
        <w:tc>
          <w:tcPr>
            <w:tcW w:w="2268" w:type="dxa"/>
          </w:tcPr>
          <w:p w14:paraId="28C710C4" w14:textId="77777777" w:rsidR="00226F77" w:rsidRDefault="00226F77" w:rsidP="00226F77"/>
          <w:p w14:paraId="77DAE7FF" w14:textId="77777777" w:rsidR="00226F77" w:rsidRDefault="00226F77" w:rsidP="00226F77">
            <w:r>
              <w:t>Online Safety</w:t>
            </w:r>
          </w:p>
          <w:p w14:paraId="25645BCE" w14:textId="77777777" w:rsidR="00226F77" w:rsidRDefault="00226F77" w:rsidP="00226F77"/>
          <w:p w14:paraId="218E18ED" w14:textId="1622B745" w:rsidR="00226F77" w:rsidRDefault="00226F77" w:rsidP="00226F77">
            <w:r>
              <w:t>Spreadsheets</w:t>
            </w:r>
          </w:p>
        </w:tc>
        <w:tc>
          <w:tcPr>
            <w:tcW w:w="2410" w:type="dxa"/>
            <w:gridSpan w:val="2"/>
          </w:tcPr>
          <w:p w14:paraId="4CDD85D7" w14:textId="77777777" w:rsidR="00226F77" w:rsidRDefault="00226F77" w:rsidP="00226F77"/>
          <w:p w14:paraId="50E234FB" w14:textId="696476A6" w:rsidR="00226F77" w:rsidRDefault="00226F77" w:rsidP="00226F77">
            <w:r>
              <w:t>Questioning</w:t>
            </w:r>
          </w:p>
        </w:tc>
        <w:tc>
          <w:tcPr>
            <w:tcW w:w="2268" w:type="dxa"/>
          </w:tcPr>
          <w:p w14:paraId="4E28AD93" w14:textId="77777777" w:rsidR="00226F77" w:rsidRDefault="00226F77" w:rsidP="00226F77"/>
          <w:p w14:paraId="0997B021" w14:textId="77777777" w:rsidR="00226F77" w:rsidRDefault="00226F77" w:rsidP="00226F77">
            <w:r>
              <w:t>Effective Searching</w:t>
            </w:r>
          </w:p>
          <w:p w14:paraId="6595B650" w14:textId="77777777" w:rsidR="00226F77" w:rsidRDefault="00226F77" w:rsidP="00226F77"/>
          <w:p w14:paraId="7EC06DE6" w14:textId="3B800370" w:rsidR="00226F77" w:rsidRDefault="00226F77" w:rsidP="00226F77">
            <w:r>
              <w:t>Creative Pictures</w:t>
            </w:r>
          </w:p>
        </w:tc>
        <w:tc>
          <w:tcPr>
            <w:tcW w:w="2410" w:type="dxa"/>
            <w:gridSpan w:val="2"/>
          </w:tcPr>
          <w:p w14:paraId="253B4373" w14:textId="77777777" w:rsidR="00226F77" w:rsidRDefault="00226F77" w:rsidP="00226F77"/>
          <w:p w14:paraId="642C06B5" w14:textId="0C639871" w:rsidR="00226F77" w:rsidRDefault="00226F77" w:rsidP="00226F77">
            <w:r>
              <w:t>Creating Pictures</w:t>
            </w:r>
          </w:p>
          <w:p w14:paraId="080A40C6" w14:textId="77777777" w:rsidR="00226F77" w:rsidRDefault="00226F77" w:rsidP="00226F77"/>
          <w:p w14:paraId="2894DDE6" w14:textId="6D9765DF" w:rsidR="00226F77" w:rsidRDefault="00226F77" w:rsidP="00226F77">
            <w:r>
              <w:t>Making Music</w:t>
            </w:r>
          </w:p>
        </w:tc>
        <w:tc>
          <w:tcPr>
            <w:tcW w:w="2693" w:type="dxa"/>
          </w:tcPr>
          <w:p w14:paraId="3910BA80" w14:textId="77777777" w:rsidR="00226F77" w:rsidRDefault="00226F77" w:rsidP="00226F77"/>
          <w:p w14:paraId="2E849E3C" w14:textId="51CFA008" w:rsidR="00226F77" w:rsidRDefault="00226F77" w:rsidP="00226F77">
            <w:r>
              <w:t>Presenting Ideas</w:t>
            </w:r>
          </w:p>
        </w:tc>
      </w:tr>
      <w:tr w:rsidR="00226F77" w14:paraId="0F681D14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FF99"/>
          </w:tcPr>
          <w:p w14:paraId="7F90D5B9" w14:textId="1B4C9FA8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14:paraId="7264068D" w14:textId="77777777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2410" w:type="dxa"/>
            <w:shd w:val="clear" w:color="auto" w:fill="FFFF99"/>
          </w:tcPr>
          <w:p w14:paraId="2D13B81A" w14:textId="29FBB0CA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6018FAF1" w14:textId="740D5015" w:rsidR="00226F77" w:rsidRPr="00255D0E" w:rsidRDefault="00226F77" w:rsidP="00226F77">
            <w:r w:rsidRPr="00255D0E">
              <w:t>The Great Fire of London</w:t>
            </w:r>
          </w:p>
          <w:p w14:paraId="395FD8FA" w14:textId="77777777" w:rsidR="00226F77" w:rsidRDefault="00226F77" w:rsidP="00226F77">
            <w:pPr>
              <w:rPr>
                <w:b/>
              </w:rPr>
            </w:pPr>
          </w:p>
          <w:p w14:paraId="2865F11C" w14:textId="5F5A7A00" w:rsidR="00226F77" w:rsidRDefault="00226F77" w:rsidP="00226F77"/>
        </w:tc>
        <w:tc>
          <w:tcPr>
            <w:tcW w:w="2268" w:type="dxa"/>
            <w:shd w:val="clear" w:color="auto" w:fill="FFFF99"/>
          </w:tcPr>
          <w:p w14:paraId="3D8436CD" w14:textId="155AC08F" w:rsidR="00226F77" w:rsidRPr="00BB563E" w:rsidRDefault="00226F77" w:rsidP="00226F77">
            <w:pPr>
              <w:rPr>
                <w:b/>
              </w:rPr>
            </w:pPr>
            <w:r w:rsidRPr="00BB563E">
              <w:rPr>
                <w:b/>
              </w:rPr>
              <w:t xml:space="preserve">History </w:t>
            </w:r>
          </w:p>
          <w:p w14:paraId="69DF7592" w14:textId="03A608A6" w:rsidR="00226F77" w:rsidRDefault="00226F77" w:rsidP="00226F77">
            <w:r>
              <w:t>The Gunpowder Plot.</w:t>
            </w:r>
          </w:p>
          <w:p w14:paraId="5D81CFCB" w14:textId="27AC206A" w:rsidR="00226F77" w:rsidRDefault="00226F77" w:rsidP="00226F77">
            <w:r>
              <w:t>(one-week unit of work/ Cross-Curricular link English)</w:t>
            </w:r>
          </w:p>
          <w:p w14:paraId="17EC0343" w14:textId="77777777" w:rsidR="00226F77" w:rsidRDefault="00226F77" w:rsidP="00226F77"/>
          <w:p w14:paraId="6EED7331" w14:textId="77777777" w:rsidR="00226F77" w:rsidRDefault="00226F77" w:rsidP="00226F77">
            <w:pPr>
              <w:rPr>
                <w:b/>
              </w:rPr>
            </w:pPr>
            <w:r w:rsidRPr="00255D0E">
              <w:rPr>
                <w:b/>
              </w:rPr>
              <w:t>Geography</w:t>
            </w:r>
          </w:p>
          <w:p w14:paraId="7EFF5D2E" w14:textId="20E8352B" w:rsidR="00226F77" w:rsidRPr="00BB563E" w:rsidRDefault="00226F77" w:rsidP="00226F77">
            <w:r w:rsidRPr="00255D0E">
              <w:t>Mapping skills around the world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50EF9CE3" w14:textId="77777777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BB563E">
              <w:rPr>
                <w:b/>
              </w:rPr>
              <w:t xml:space="preserve">History </w:t>
            </w:r>
          </w:p>
          <w:p w14:paraId="1362A01C" w14:textId="77777777" w:rsidR="00226F77" w:rsidRPr="007D5907" w:rsidRDefault="00226F77" w:rsidP="00226F77">
            <w:pPr>
              <w:rPr>
                <w:b/>
                <w:i/>
              </w:rPr>
            </w:pPr>
            <w:r w:rsidRPr="007D5907">
              <w:rPr>
                <w:b/>
                <w:i/>
              </w:rPr>
              <w:t>Comparison of explorers</w:t>
            </w:r>
          </w:p>
          <w:p w14:paraId="49A51E60" w14:textId="77777777" w:rsidR="00226F77" w:rsidRDefault="00226F77" w:rsidP="00226F77">
            <w:r>
              <w:t>Christopher Columbus</w:t>
            </w:r>
          </w:p>
          <w:p w14:paraId="5E8B184C" w14:textId="77777777" w:rsidR="00226F77" w:rsidRPr="001D7A17" w:rsidRDefault="00226F77" w:rsidP="00226F77">
            <w:r w:rsidRPr="001D7A17">
              <w:t>Shakleton</w:t>
            </w:r>
          </w:p>
          <w:p w14:paraId="19300A22" w14:textId="77777777" w:rsidR="00226F77" w:rsidRDefault="00226F77" w:rsidP="00226F77">
            <w:r>
              <w:t>Space exploration</w:t>
            </w:r>
          </w:p>
          <w:p w14:paraId="63016AC1" w14:textId="77777777" w:rsidR="00226F77" w:rsidRDefault="00226F77" w:rsidP="00226F77">
            <w:r>
              <w:t xml:space="preserve">Neil Armstrong </w:t>
            </w:r>
          </w:p>
          <w:p w14:paraId="486954FD" w14:textId="77777777" w:rsidR="00226F77" w:rsidRDefault="00226F77" w:rsidP="00226F77">
            <w:pPr>
              <w:rPr>
                <w:b/>
              </w:rPr>
            </w:pPr>
            <w:r>
              <w:t>Tim Peak</w:t>
            </w:r>
          </w:p>
          <w:p w14:paraId="740D9B1A" w14:textId="77777777" w:rsidR="00226F77" w:rsidRDefault="00226F77" w:rsidP="00226F77"/>
          <w:p w14:paraId="7AD87CA0" w14:textId="49043BB1" w:rsidR="00226F77" w:rsidRPr="00BB563E" w:rsidRDefault="00226F77" w:rsidP="00226F77"/>
        </w:tc>
        <w:tc>
          <w:tcPr>
            <w:tcW w:w="2268" w:type="dxa"/>
            <w:shd w:val="clear" w:color="auto" w:fill="FFFF99"/>
          </w:tcPr>
          <w:p w14:paraId="16ED1732" w14:textId="6FA70FC0" w:rsidR="00226F77" w:rsidRPr="00BB563E" w:rsidRDefault="00226F77" w:rsidP="00226F77">
            <w:pPr>
              <w:rPr>
                <w:b/>
              </w:rPr>
            </w:pPr>
            <w:r>
              <w:rPr>
                <w:b/>
              </w:rPr>
              <w:lastRenderedPageBreak/>
              <w:t>Geography</w:t>
            </w:r>
          </w:p>
          <w:p w14:paraId="3F43A09C" w14:textId="56CAF86D" w:rsidR="00226F77" w:rsidRDefault="00226F77" w:rsidP="00226F77">
            <w:r>
              <w:t>Australia</w:t>
            </w:r>
          </w:p>
        </w:tc>
        <w:tc>
          <w:tcPr>
            <w:tcW w:w="2410" w:type="dxa"/>
            <w:gridSpan w:val="2"/>
            <w:shd w:val="clear" w:color="auto" w:fill="FFFF99"/>
          </w:tcPr>
          <w:p w14:paraId="51614752" w14:textId="063D4CCC" w:rsidR="00226F77" w:rsidRDefault="00226F77" w:rsidP="00226F77">
            <w:pPr>
              <w:rPr>
                <w:b/>
              </w:rPr>
            </w:pPr>
            <w:r>
              <w:rPr>
                <w:b/>
              </w:rPr>
              <w:t>History</w:t>
            </w:r>
          </w:p>
          <w:p w14:paraId="78B7E28E" w14:textId="4B843BFE" w:rsidR="00226F77" w:rsidRDefault="00226F77" w:rsidP="00226F77">
            <w:r w:rsidRPr="002A29E5">
              <w:t>Mexico Disaster</w:t>
            </w:r>
            <w:r>
              <w:t xml:space="preserve"> – local history</w:t>
            </w:r>
          </w:p>
          <w:p w14:paraId="2AFE5511" w14:textId="605B378B" w:rsidR="00E40701" w:rsidRPr="002A29E5" w:rsidRDefault="00E40701" w:rsidP="00226F77">
            <w:r>
              <w:t>Grace O’Malley</w:t>
            </w:r>
          </w:p>
          <w:p w14:paraId="4C0FD338" w14:textId="77777777" w:rsidR="00226F77" w:rsidRDefault="00226F77" w:rsidP="00226F77">
            <w:pPr>
              <w:rPr>
                <w:b/>
              </w:rPr>
            </w:pPr>
          </w:p>
          <w:p w14:paraId="4FC254E9" w14:textId="1BF9ECC2" w:rsidR="00226F77" w:rsidRDefault="00226F77" w:rsidP="00226F77"/>
        </w:tc>
        <w:tc>
          <w:tcPr>
            <w:tcW w:w="2693" w:type="dxa"/>
            <w:shd w:val="clear" w:color="auto" w:fill="FFFF99"/>
          </w:tcPr>
          <w:p w14:paraId="3D9865B6" w14:textId="77777777" w:rsidR="00226F77" w:rsidRPr="00494D44" w:rsidRDefault="00226F77" w:rsidP="00226F77">
            <w:pPr>
              <w:rPr>
                <w:b/>
              </w:rPr>
            </w:pPr>
            <w:r w:rsidRPr="00494D44">
              <w:rPr>
                <w:b/>
              </w:rPr>
              <w:t>Geography</w:t>
            </w:r>
          </w:p>
          <w:p w14:paraId="320EE82A" w14:textId="77777777" w:rsidR="00226F77" w:rsidRDefault="00226F77" w:rsidP="00226F77">
            <w:r>
              <w:t>Southport coast</w:t>
            </w:r>
          </w:p>
          <w:p w14:paraId="5605376B" w14:textId="77777777" w:rsidR="00226F77" w:rsidRDefault="00226F77" w:rsidP="00226F77">
            <w:r>
              <w:t xml:space="preserve">Seaside </w:t>
            </w:r>
          </w:p>
          <w:p w14:paraId="56156F9F" w14:textId="1AF948D3" w:rsidR="00783E32" w:rsidRDefault="00783E32" w:rsidP="00226F77">
            <w:r>
              <w:t>Continents</w:t>
            </w:r>
          </w:p>
        </w:tc>
      </w:tr>
      <w:tr w:rsidR="00226F77" w14:paraId="1461323D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2830347A" w14:textId="1551B72A" w:rsidR="00226F77" w:rsidRPr="00266AE3" w:rsidRDefault="00226F77" w:rsidP="00226F77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2410" w:type="dxa"/>
          </w:tcPr>
          <w:p w14:paraId="61E33282" w14:textId="1214397B" w:rsidR="00226F77" w:rsidRDefault="00226F77" w:rsidP="00226F77">
            <w:r>
              <w:t>Collage</w:t>
            </w:r>
          </w:p>
          <w:p w14:paraId="2CEDEED7" w14:textId="3B79C687" w:rsidR="000A1A36" w:rsidRDefault="000A1A36" w:rsidP="00226F77">
            <w:r>
              <w:t>Great fire of London pictures</w:t>
            </w:r>
          </w:p>
          <w:p w14:paraId="2B533756" w14:textId="77777777" w:rsidR="00226F77" w:rsidRDefault="00226F77" w:rsidP="00226F77"/>
          <w:p w14:paraId="7B8CEC18" w14:textId="7EA8B43C" w:rsidR="00226F77" w:rsidRDefault="00226F77" w:rsidP="00226F77">
            <w:r>
              <w:t>Model of Pudding Lane</w:t>
            </w:r>
          </w:p>
        </w:tc>
        <w:tc>
          <w:tcPr>
            <w:tcW w:w="2268" w:type="dxa"/>
          </w:tcPr>
          <w:p w14:paraId="7F54201F" w14:textId="0D58F571" w:rsidR="00226F77" w:rsidRDefault="00226F77" w:rsidP="00226F77">
            <w:r>
              <w:t>Firework art</w:t>
            </w:r>
          </w:p>
          <w:p w14:paraId="28CCB908" w14:textId="50E33E99" w:rsidR="000A1A36" w:rsidRDefault="000A1A36" w:rsidP="00226F77"/>
          <w:p w14:paraId="38E5537E" w14:textId="037E9162" w:rsidR="000A1A36" w:rsidRDefault="000A1A36" w:rsidP="00226F77">
            <w:r>
              <w:t>Animal paintings</w:t>
            </w:r>
          </w:p>
          <w:p w14:paraId="274A42A4" w14:textId="77777777" w:rsidR="00226F77" w:rsidRDefault="00226F77" w:rsidP="00226F77"/>
          <w:p w14:paraId="6F390D8F" w14:textId="77777777" w:rsidR="00226F77" w:rsidRDefault="00226F77" w:rsidP="00226F77"/>
          <w:p w14:paraId="67B64065" w14:textId="7ACA19A9" w:rsidR="00226F77" w:rsidRDefault="00226F77" w:rsidP="00226F77">
            <w:r>
              <w:t>Healthy eating - cookery</w:t>
            </w:r>
          </w:p>
        </w:tc>
        <w:tc>
          <w:tcPr>
            <w:tcW w:w="2410" w:type="dxa"/>
            <w:gridSpan w:val="2"/>
          </w:tcPr>
          <w:p w14:paraId="34B5D599" w14:textId="77777777" w:rsidR="00226F77" w:rsidRDefault="000A1A36" w:rsidP="00226F77">
            <w:r>
              <w:t>Space Art</w:t>
            </w:r>
          </w:p>
          <w:p w14:paraId="53FEB9A5" w14:textId="77777777" w:rsidR="000A1A36" w:rsidRDefault="000A1A36" w:rsidP="00226F77"/>
          <w:p w14:paraId="19D2DB11" w14:textId="70174C89" w:rsidR="000A1A36" w:rsidRDefault="000A1A36" w:rsidP="00226F77">
            <w:r>
              <w:t>Spaceship models</w:t>
            </w:r>
          </w:p>
        </w:tc>
        <w:tc>
          <w:tcPr>
            <w:tcW w:w="2268" w:type="dxa"/>
          </w:tcPr>
          <w:p w14:paraId="0AE4C73B" w14:textId="2C0ED720" w:rsidR="00226F77" w:rsidRDefault="00226F77" w:rsidP="00226F77">
            <w:r>
              <w:t>Australian d</w:t>
            </w:r>
            <w:r w:rsidR="000A1A36">
              <w:t>otty</w:t>
            </w:r>
            <w:r>
              <w:t xml:space="preserve"> art</w:t>
            </w:r>
          </w:p>
        </w:tc>
        <w:tc>
          <w:tcPr>
            <w:tcW w:w="2410" w:type="dxa"/>
            <w:gridSpan w:val="2"/>
          </w:tcPr>
          <w:p w14:paraId="7B212F0C" w14:textId="0DACDBD2" w:rsidR="00226F77" w:rsidRDefault="000A1A36" w:rsidP="00226F77">
            <w:r>
              <w:t>Observational drawing of a plant</w:t>
            </w:r>
          </w:p>
        </w:tc>
        <w:tc>
          <w:tcPr>
            <w:tcW w:w="2693" w:type="dxa"/>
          </w:tcPr>
          <w:p w14:paraId="2519797A" w14:textId="77777777" w:rsidR="00226F77" w:rsidRDefault="000A1A36" w:rsidP="00226F77">
            <w:r>
              <w:t>Seaside Art</w:t>
            </w:r>
          </w:p>
          <w:p w14:paraId="4E2B38C6" w14:textId="77777777" w:rsidR="000A1A36" w:rsidRDefault="000A1A36" w:rsidP="00226F77">
            <w:r>
              <w:t>Shades</w:t>
            </w:r>
          </w:p>
          <w:p w14:paraId="5AF7B0D9" w14:textId="77777777" w:rsidR="00687E2D" w:rsidRDefault="00687E2D" w:rsidP="00226F77"/>
          <w:p w14:paraId="5D580268" w14:textId="2D28852B" w:rsidR="00687E2D" w:rsidRDefault="00687E2D" w:rsidP="00226F77">
            <w:r>
              <w:t>Puppets</w:t>
            </w:r>
          </w:p>
        </w:tc>
      </w:tr>
      <w:tr w:rsidR="00C1117D" w14:paraId="05C7AFE5" w14:textId="77777777" w:rsidTr="00C1117D">
        <w:trPr>
          <w:gridAfter w:val="1"/>
          <w:wAfter w:w="2126" w:type="dxa"/>
        </w:trPr>
        <w:tc>
          <w:tcPr>
            <w:tcW w:w="1242" w:type="dxa"/>
          </w:tcPr>
          <w:p w14:paraId="6FD11B8F" w14:textId="77777777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2410" w:type="dxa"/>
          </w:tcPr>
          <w:p w14:paraId="07450617" w14:textId="77777777" w:rsidR="00C1117D" w:rsidRDefault="00C1117D" w:rsidP="00C1117D">
            <w:r>
              <w:t>Athletics</w:t>
            </w:r>
          </w:p>
          <w:p w14:paraId="78CC13B2" w14:textId="77777777" w:rsidR="00C1117D" w:rsidRDefault="00C1117D" w:rsidP="00C1117D"/>
          <w:p w14:paraId="410701F1" w14:textId="0F019AE9" w:rsidR="00C1117D" w:rsidRDefault="00C1117D" w:rsidP="00C1117D">
            <w:r>
              <w:t xml:space="preserve">Fitness </w:t>
            </w:r>
          </w:p>
        </w:tc>
        <w:tc>
          <w:tcPr>
            <w:tcW w:w="2268" w:type="dxa"/>
          </w:tcPr>
          <w:p w14:paraId="6D62D75E" w14:textId="77777777" w:rsidR="00C1117D" w:rsidRPr="00C1117D" w:rsidRDefault="00C1117D" w:rsidP="00C1117D">
            <w:pPr>
              <w:ind w:right="-567"/>
              <w:rPr>
                <w:rFonts w:cstheme="minorHAnsi"/>
              </w:rPr>
            </w:pPr>
            <w:r w:rsidRPr="00C1117D">
              <w:rPr>
                <w:rFonts w:cstheme="minorHAnsi"/>
              </w:rPr>
              <w:t>Games</w:t>
            </w:r>
          </w:p>
          <w:p w14:paraId="1F8116F6" w14:textId="77777777" w:rsidR="00C1117D" w:rsidRDefault="00C1117D" w:rsidP="00C1117D">
            <w:pPr>
              <w:ind w:right="-567"/>
              <w:rPr>
                <w:rFonts w:cstheme="minorHAnsi"/>
              </w:rPr>
            </w:pPr>
            <w:r>
              <w:rPr>
                <w:rFonts w:cstheme="minorHAnsi"/>
              </w:rPr>
              <w:t>FMS</w:t>
            </w:r>
          </w:p>
          <w:p w14:paraId="004B569C" w14:textId="105059BE" w:rsidR="00C1117D" w:rsidRDefault="00C1117D" w:rsidP="00C1117D">
            <w:pPr>
              <w:ind w:right="-567"/>
            </w:pPr>
            <w:r>
              <w:t>Dance (Topic</w:t>
            </w:r>
          </w:p>
        </w:tc>
        <w:tc>
          <w:tcPr>
            <w:tcW w:w="2410" w:type="dxa"/>
            <w:gridSpan w:val="2"/>
          </w:tcPr>
          <w:p w14:paraId="5D0A0753" w14:textId="33D57B1E" w:rsidR="00C1117D" w:rsidRDefault="00C1117D" w:rsidP="00C1117D">
            <w:r>
              <w:t>Games</w:t>
            </w:r>
          </w:p>
          <w:p w14:paraId="64C7E1F4" w14:textId="77777777" w:rsidR="00C1117D" w:rsidRDefault="00C1117D" w:rsidP="00C1117D"/>
          <w:p w14:paraId="63342F92" w14:textId="77777777" w:rsidR="00C1117D" w:rsidRDefault="00C1117D" w:rsidP="00C1117D"/>
          <w:p w14:paraId="5617E9FC" w14:textId="6411DD63" w:rsidR="00C1117D" w:rsidRDefault="00C1117D" w:rsidP="00C1117D">
            <w:r>
              <w:t>Gymnastics</w:t>
            </w:r>
          </w:p>
        </w:tc>
        <w:tc>
          <w:tcPr>
            <w:tcW w:w="2268" w:type="dxa"/>
          </w:tcPr>
          <w:p w14:paraId="4782BE9B" w14:textId="77777777" w:rsidR="00C1117D" w:rsidRDefault="00C1117D" w:rsidP="00C1117D">
            <w:r>
              <w:t>Dance</w:t>
            </w:r>
          </w:p>
          <w:p w14:paraId="3DB750A3" w14:textId="77777777" w:rsidR="00C1117D" w:rsidRDefault="00C1117D" w:rsidP="00C1117D"/>
          <w:p w14:paraId="7886A3C2" w14:textId="77777777" w:rsidR="00C1117D" w:rsidRDefault="00C1117D" w:rsidP="00C1117D"/>
          <w:p w14:paraId="1940E2FD" w14:textId="258DA670" w:rsidR="00C1117D" w:rsidRDefault="00C1117D" w:rsidP="00C1117D">
            <w:r>
              <w:t>Gymnastics</w:t>
            </w:r>
          </w:p>
        </w:tc>
        <w:tc>
          <w:tcPr>
            <w:tcW w:w="2410" w:type="dxa"/>
            <w:gridSpan w:val="2"/>
          </w:tcPr>
          <w:p w14:paraId="4C449B28" w14:textId="77777777" w:rsidR="00C1117D" w:rsidRDefault="00C1117D" w:rsidP="00C1117D">
            <w:r>
              <w:t>Invasion games</w:t>
            </w:r>
          </w:p>
          <w:p w14:paraId="699281B8" w14:textId="77777777" w:rsidR="00C1117D" w:rsidRDefault="00C1117D" w:rsidP="00C1117D"/>
          <w:p w14:paraId="5BA5FF75" w14:textId="48C117AF" w:rsidR="00C1117D" w:rsidRDefault="00C1117D" w:rsidP="00C1117D">
            <w:r>
              <w:t>OAA/FMS</w:t>
            </w:r>
          </w:p>
        </w:tc>
        <w:tc>
          <w:tcPr>
            <w:tcW w:w="2693" w:type="dxa"/>
          </w:tcPr>
          <w:p w14:paraId="7632C9F2" w14:textId="46E1B8B4" w:rsidR="00C1117D" w:rsidRDefault="00C1117D" w:rsidP="00C1117D">
            <w:r>
              <w:t>Athletics/sports day</w:t>
            </w:r>
          </w:p>
          <w:p w14:paraId="399A93D8" w14:textId="77777777" w:rsidR="00C1117D" w:rsidRDefault="00C1117D" w:rsidP="00C1117D"/>
          <w:p w14:paraId="32DD97DC" w14:textId="77777777" w:rsidR="00C1117D" w:rsidRDefault="00C1117D" w:rsidP="00C1117D"/>
          <w:p w14:paraId="3FB45FB0" w14:textId="1A0508A4" w:rsidR="00C1117D" w:rsidRDefault="00C1117D" w:rsidP="00C1117D">
            <w:r>
              <w:t>Bat and ball skills</w:t>
            </w:r>
          </w:p>
        </w:tc>
      </w:tr>
      <w:tr w:rsidR="00C1117D" w14:paraId="334E809D" w14:textId="79CE23DA" w:rsidTr="00C1117D">
        <w:tc>
          <w:tcPr>
            <w:tcW w:w="1242" w:type="dxa"/>
          </w:tcPr>
          <w:p w14:paraId="58B38635" w14:textId="7A69C410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4459" w:type="dxa"/>
            <w:gridSpan w:val="8"/>
          </w:tcPr>
          <w:p w14:paraId="7A308AEC" w14:textId="77777777" w:rsidR="00C1117D" w:rsidRPr="00A05600" w:rsidRDefault="00C1117D" w:rsidP="00C1117D">
            <w:r w:rsidRPr="00A05600">
              <w:t xml:space="preserve">Appreciation, composition, singing, pitch, rhythm, </w:t>
            </w:r>
            <w:r>
              <w:t xml:space="preserve">instruments, </w:t>
            </w:r>
            <w:r w:rsidRPr="00A05600">
              <w:t>topic related where applicable</w:t>
            </w:r>
          </w:p>
        </w:tc>
        <w:tc>
          <w:tcPr>
            <w:tcW w:w="2126" w:type="dxa"/>
          </w:tcPr>
          <w:p w14:paraId="744250DD" w14:textId="5D5968F5" w:rsidR="00C1117D" w:rsidRDefault="00C1117D" w:rsidP="00C1117D"/>
        </w:tc>
      </w:tr>
      <w:tr w:rsidR="00C1117D" w14:paraId="79AFE810" w14:textId="77777777" w:rsidTr="00C1117D">
        <w:trPr>
          <w:gridAfter w:val="1"/>
          <w:wAfter w:w="2126" w:type="dxa"/>
        </w:trPr>
        <w:tc>
          <w:tcPr>
            <w:tcW w:w="1242" w:type="dxa"/>
            <w:shd w:val="clear" w:color="auto" w:fill="FFCCFF"/>
          </w:tcPr>
          <w:p w14:paraId="65A8CAB2" w14:textId="77777777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2410" w:type="dxa"/>
            <w:shd w:val="clear" w:color="auto" w:fill="FFCCFF"/>
          </w:tcPr>
          <w:p w14:paraId="7758BD17" w14:textId="6F100DEA" w:rsidR="00C1117D" w:rsidRDefault="00C1117D" w:rsidP="00C1117D">
            <w:r>
              <w:t>The Bible</w:t>
            </w:r>
          </w:p>
          <w:p w14:paraId="4A8BE3F5" w14:textId="77777777" w:rsidR="00C1117D" w:rsidRDefault="00C1117D" w:rsidP="00C1117D"/>
        </w:tc>
        <w:tc>
          <w:tcPr>
            <w:tcW w:w="2268" w:type="dxa"/>
            <w:shd w:val="clear" w:color="auto" w:fill="FFCCFF"/>
          </w:tcPr>
          <w:p w14:paraId="4575F595" w14:textId="77777777" w:rsidR="00C1117D" w:rsidRDefault="00C1117D" w:rsidP="00C1117D">
            <w:r>
              <w:t>Christmas Good News</w:t>
            </w:r>
          </w:p>
          <w:p w14:paraId="595B1D35" w14:textId="77777777" w:rsidR="00C1117D" w:rsidRDefault="00C1117D" w:rsidP="00C1117D"/>
          <w:p w14:paraId="177C706B" w14:textId="77777777" w:rsidR="00C1117D" w:rsidRDefault="00C1117D" w:rsidP="00C1117D"/>
          <w:p w14:paraId="3828B54B" w14:textId="77777777" w:rsidR="00C1117D" w:rsidRDefault="00C1117D" w:rsidP="00C1117D"/>
          <w:p w14:paraId="73B50059" w14:textId="71559019" w:rsidR="00C1117D" w:rsidRDefault="00C1117D" w:rsidP="00C1117D">
            <w:r>
              <w:t xml:space="preserve">Christmas </w:t>
            </w:r>
            <w:proofErr w:type="gramStart"/>
            <w:r>
              <w:t>The</w:t>
            </w:r>
            <w:proofErr w:type="gramEnd"/>
            <w:r>
              <w:t xml:space="preserve"> journey to Bethlehem</w:t>
            </w:r>
          </w:p>
        </w:tc>
        <w:tc>
          <w:tcPr>
            <w:tcW w:w="2268" w:type="dxa"/>
            <w:shd w:val="clear" w:color="auto" w:fill="FFCCFF"/>
          </w:tcPr>
          <w:p w14:paraId="1A68A664" w14:textId="6114B162" w:rsidR="00C1117D" w:rsidRDefault="00C1117D" w:rsidP="00C1117D">
            <w:r>
              <w:t>Why is the Church a special place for Christians?</w:t>
            </w:r>
          </w:p>
          <w:p w14:paraId="3BC40CB7" w14:textId="77777777" w:rsidR="00C1117D" w:rsidRDefault="00C1117D" w:rsidP="00C1117D"/>
          <w:p w14:paraId="5468D08D" w14:textId="73C28DCB" w:rsidR="00C1117D" w:rsidRDefault="00C1117D" w:rsidP="00C1117D">
            <w:r>
              <w:t>Shrove Tuesday –Mr Wolf’s pancakes</w:t>
            </w:r>
          </w:p>
        </w:tc>
        <w:tc>
          <w:tcPr>
            <w:tcW w:w="2410" w:type="dxa"/>
            <w:gridSpan w:val="2"/>
            <w:shd w:val="clear" w:color="auto" w:fill="FFCCFF"/>
          </w:tcPr>
          <w:p w14:paraId="1FF50EF2" w14:textId="77777777" w:rsidR="00C1117D" w:rsidRDefault="00C1117D" w:rsidP="00C1117D">
            <w:r>
              <w:t>Why is the Church a special place for Christians?</w:t>
            </w:r>
          </w:p>
          <w:p w14:paraId="1CFA0ED5" w14:textId="77777777" w:rsidR="00C1117D" w:rsidRDefault="00C1117D" w:rsidP="00C1117D"/>
          <w:p w14:paraId="54158E49" w14:textId="108639DC" w:rsidR="00C1117D" w:rsidRDefault="00C1117D" w:rsidP="00C1117D">
            <w:r>
              <w:t>Easter signs and symbols</w:t>
            </w:r>
          </w:p>
        </w:tc>
        <w:tc>
          <w:tcPr>
            <w:tcW w:w="2268" w:type="dxa"/>
            <w:shd w:val="clear" w:color="auto" w:fill="FFCCFF"/>
          </w:tcPr>
          <w:p w14:paraId="35C641B1" w14:textId="77777777" w:rsidR="00C1117D" w:rsidRDefault="00C1117D" w:rsidP="00C1117D">
            <w:r>
              <w:t>Ascension &amp; Pentecost</w:t>
            </w:r>
          </w:p>
          <w:p w14:paraId="11D2FC52" w14:textId="77777777" w:rsidR="00C1117D" w:rsidRDefault="00C1117D" w:rsidP="00C1117D"/>
          <w:p w14:paraId="6626812C" w14:textId="77777777" w:rsidR="00C1117D" w:rsidRDefault="00C1117D" w:rsidP="00C1117D"/>
          <w:p w14:paraId="6E365557" w14:textId="77777777" w:rsidR="00C1117D" w:rsidRDefault="00C1117D" w:rsidP="00C1117D"/>
          <w:p w14:paraId="5A0067ED" w14:textId="77777777" w:rsidR="00C1117D" w:rsidRDefault="00C1117D" w:rsidP="00C1117D"/>
        </w:tc>
        <w:tc>
          <w:tcPr>
            <w:tcW w:w="2835" w:type="dxa"/>
            <w:gridSpan w:val="2"/>
            <w:shd w:val="clear" w:color="auto" w:fill="FFCCFF"/>
          </w:tcPr>
          <w:p w14:paraId="5C9FCE08" w14:textId="5E3BD04E" w:rsidR="00C1117D" w:rsidRDefault="00C1117D" w:rsidP="00C1117D">
            <w:r>
              <w:t>Jesus friend to everyone</w:t>
            </w:r>
          </w:p>
        </w:tc>
      </w:tr>
      <w:tr w:rsidR="00C1117D" w14:paraId="143096C6" w14:textId="77777777" w:rsidTr="00C1117D">
        <w:trPr>
          <w:gridAfter w:val="1"/>
          <w:wAfter w:w="2126" w:type="dxa"/>
        </w:trPr>
        <w:tc>
          <w:tcPr>
            <w:tcW w:w="1242" w:type="dxa"/>
            <w:tcBorders>
              <w:bottom w:val="single" w:sz="4" w:space="0" w:color="auto"/>
            </w:tcBorders>
          </w:tcPr>
          <w:p w14:paraId="6C66A1E0" w14:textId="65F163A3" w:rsidR="00C1117D" w:rsidRPr="00266AE3" w:rsidRDefault="00C1117D" w:rsidP="00C1117D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</w:t>
            </w:r>
            <w:r w:rsidR="00CA74F2">
              <w:rPr>
                <w:rFonts w:ascii="Comic Sans MS" w:hAnsi="Comic Sans MS"/>
                <w:sz w:val="28"/>
                <w:szCs w:val="28"/>
              </w:rPr>
              <w:t>C</w:t>
            </w:r>
            <w:r w:rsidRPr="00266AE3">
              <w:rPr>
                <w:rFonts w:ascii="Comic Sans MS" w:hAnsi="Comic Sans MS"/>
                <w:sz w:val="28"/>
                <w:szCs w:val="28"/>
              </w:rPr>
              <w:t>E.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18FA4EB7" w14:textId="77777777" w:rsidR="00C1117D" w:rsidRDefault="00C1117D" w:rsidP="00C1117D">
            <w:r>
              <w:t>New Beginnings</w:t>
            </w:r>
          </w:p>
          <w:p w14:paraId="385CF627" w14:textId="1FC2A424" w:rsidR="00C4720B" w:rsidRDefault="00C4720B" w:rsidP="00C1117D">
            <w:r>
              <w:t>Keeping and Staying Safe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615BFFAC" w14:textId="77777777" w:rsidR="00C1117D" w:rsidRDefault="00C1117D" w:rsidP="00C1117D">
            <w:r>
              <w:t xml:space="preserve">Getting on &amp; falling out </w:t>
            </w:r>
          </w:p>
          <w:p w14:paraId="214ADCD1" w14:textId="77777777" w:rsidR="00C1117D" w:rsidRDefault="00C1117D" w:rsidP="00C1117D">
            <w:r>
              <w:t>Bullying</w:t>
            </w:r>
          </w:p>
          <w:p w14:paraId="216C4A98" w14:textId="1AFBAAC8" w:rsidR="00C4720B" w:rsidRDefault="00C4720B" w:rsidP="00C1117D">
            <w:r>
              <w:t>Keeping and Staying Healthy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5EC54AB8" w14:textId="77777777" w:rsidR="00C1117D" w:rsidRDefault="00C1117D" w:rsidP="00C1117D">
            <w:r>
              <w:t>Going for goals</w:t>
            </w:r>
          </w:p>
          <w:p w14:paraId="52766C47" w14:textId="59F0563E" w:rsidR="00D27090" w:rsidRDefault="00D27090" w:rsidP="00D27090">
            <w:r>
              <w:t>Relationships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4AFD1364" w14:textId="77777777" w:rsidR="00C1117D" w:rsidRDefault="00C1117D" w:rsidP="00C1117D">
            <w:r>
              <w:t>Good to be me</w:t>
            </w:r>
          </w:p>
          <w:p w14:paraId="2424CF70" w14:textId="132852A9" w:rsidR="00D27090" w:rsidRDefault="00D27090" w:rsidP="00C1117D">
            <w:r>
              <w:t>Being responsible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23980C2" w14:textId="77777777" w:rsidR="00C1117D" w:rsidRDefault="00C1117D" w:rsidP="00C1117D">
            <w:r>
              <w:t>Relationships</w:t>
            </w:r>
          </w:p>
          <w:p w14:paraId="3336C7E4" w14:textId="790CFE91" w:rsidR="00D27090" w:rsidRDefault="00D27090" w:rsidP="00C1117D">
            <w:r>
              <w:t>Feelings and emotions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3FAC3151" w14:textId="77777777" w:rsidR="00C1117D" w:rsidRDefault="00C1117D" w:rsidP="00C1117D">
            <w:r>
              <w:t>Changes</w:t>
            </w:r>
          </w:p>
          <w:p w14:paraId="579F4540" w14:textId="79C0CADC" w:rsidR="00D27090" w:rsidRDefault="00FF747F" w:rsidP="00C1117D">
            <w:r>
              <w:t>Computer</w:t>
            </w:r>
            <w:r w:rsidR="00D27090">
              <w:t xml:space="preserve"> safety</w:t>
            </w:r>
          </w:p>
        </w:tc>
      </w:tr>
      <w:tr w:rsidR="00F76F43" w14:paraId="50A8B15C" w14:textId="77777777" w:rsidTr="00C1117D">
        <w:trPr>
          <w:gridAfter w:val="1"/>
          <w:wAfter w:w="2126" w:type="dxa"/>
          <w:trHeight w:val="943"/>
        </w:trPr>
        <w:tc>
          <w:tcPr>
            <w:tcW w:w="1242" w:type="dxa"/>
            <w:tcBorders>
              <w:bottom w:val="single" w:sz="4" w:space="0" w:color="auto"/>
            </w:tcBorders>
          </w:tcPr>
          <w:p w14:paraId="2714DA56" w14:textId="77777777" w:rsidR="00F76F43" w:rsidRPr="00D756C9" w:rsidRDefault="00F76F43" w:rsidP="00F76F43">
            <w:pPr>
              <w:rPr>
                <w:rFonts w:ascii="Comic Sans MS" w:hAnsi="Comic Sans MS"/>
              </w:rPr>
            </w:pPr>
            <w:r w:rsidRPr="00D756C9">
              <w:rPr>
                <w:rFonts w:ascii="Comic Sans MS" w:hAnsi="Comic Sans MS"/>
              </w:rPr>
              <w:t>CHRISTIAN</w:t>
            </w:r>
          </w:p>
          <w:p w14:paraId="6608D5C1" w14:textId="77777777" w:rsidR="00F76F43" w:rsidRPr="00266AE3" w:rsidRDefault="00F76F43" w:rsidP="00F76F43">
            <w:pPr>
              <w:rPr>
                <w:rFonts w:ascii="Comic Sans MS" w:hAnsi="Comic Sans MS"/>
                <w:sz w:val="28"/>
                <w:szCs w:val="28"/>
              </w:rPr>
            </w:pPr>
            <w:r w:rsidRPr="00D756C9">
              <w:rPr>
                <w:rFonts w:ascii="Comic Sans MS" w:hAnsi="Comic Sans MS"/>
              </w:rPr>
              <w:t>VALUES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87AF8AE" w14:textId="77777777" w:rsidR="00F76F43" w:rsidRDefault="00F76F43" w:rsidP="00F76F43">
            <w:r>
              <w:t>Thankfulness</w:t>
            </w:r>
          </w:p>
          <w:p w14:paraId="0FBCCB1D" w14:textId="6E977DC8" w:rsidR="00F76F43" w:rsidRDefault="00F76F43" w:rsidP="00F76F43">
            <w:r>
              <w:t>Generosity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05B5FC8" w14:textId="77777777" w:rsidR="00F76F43" w:rsidRDefault="00F76F43" w:rsidP="00F76F43">
            <w:r>
              <w:t>Friendship</w:t>
            </w:r>
          </w:p>
          <w:p w14:paraId="3C7658CB" w14:textId="77777777" w:rsidR="00F76F43" w:rsidRDefault="00F76F43" w:rsidP="00F76F43">
            <w:r>
              <w:t>Trust</w:t>
            </w:r>
          </w:p>
          <w:p w14:paraId="2339351F" w14:textId="77777777" w:rsidR="00F76F43" w:rsidRDefault="00F76F43" w:rsidP="00F76F43">
            <w:r>
              <w:t>Truthfulness</w:t>
            </w:r>
          </w:p>
          <w:p w14:paraId="42C6F82F" w14:textId="64B7A3C7" w:rsidR="00F76F43" w:rsidRDefault="00F76F43" w:rsidP="00F76F43">
            <w:r>
              <w:t>Forgiveness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7412E800" w14:textId="77777777" w:rsidR="00F76F43" w:rsidRDefault="00F76F43" w:rsidP="00F76F43">
            <w:r>
              <w:t>Courage</w:t>
            </w:r>
          </w:p>
          <w:p w14:paraId="145B389F" w14:textId="77777777" w:rsidR="00F76F43" w:rsidRDefault="00F76F43" w:rsidP="00F76F43">
            <w:r>
              <w:t>Perseverance</w:t>
            </w:r>
          </w:p>
          <w:p w14:paraId="0A97DF8A" w14:textId="77777777" w:rsidR="00F76F43" w:rsidRDefault="00F76F43" w:rsidP="00F76F43">
            <w:r>
              <w:t xml:space="preserve">Creativity </w:t>
            </w:r>
          </w:p>
          <w:p w14:paraId="39150D39" w14:textId="7F677850" w:rsidR="00F76F43" w:rsidRDefault="00F76F43" w:rsidP="00F76F43">
            <w:r>
              <w:t>Justice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14:paraId="3F7F8455" w14:textId="77777777" w:rsidR="00F76F43" w:rsidRDefault="00F76F43" w:rsidP="00F76F43">
            <w:r>
              <w:t>Hope</w:t>
            </w:r>
          </w:p>
          <w:p w14:paraId="1A0480AE" w14:textId="77777777" w:rsidR="00F76F43" w:rsidRDefault="00F76F43" w:rsidP="00F76F43">
            <w:r>
              <w:t>Compassion</w:t>
            </w:r>
          </w:p>
          <w:p w14:paraId="39C957D9" w14:textId="77777777" w:rsidR="00F76F43" w:rsidRDefault="00F76F43" w:rsidP="00F76F43">
            <w:r>
              <w:t>Peace</w:t>
            </w:r>
          </w:p>
          <w:p w14:paraId="01E0FE87" w14:textId="65ACBF3B" w:rsidR="00F76F43" w:rsidRDefault="00F76F43" w:rsidP="00F76F43"/>
        </w:tc>
        <w:tc>
          <w:tcPr>
            <w:tcW w:w="2268" w:type="dxa"/>
            <w:tcBorders>
              <w:bottom w:val="single" w:sz="4" w:space="0" w:color="auto"/>
            </w:tcBorders>
          </w:tcPr>
          <w:p w14:paraId="7C3BE1FE" w14:textId="77777777" w:rsidR="00F76F43" w:rsidRDefault="00F76F43" w:rsidP="00F76F43">
            <w:r>
              <w:t>Service</w:t>
            </w:r>
          </w:p>
          <w:p w14:paraId="2059B607" w14:textId="77777777" w:rsidR="00F76F43" w:rsidRDefault="00F76F43" w:rsidP="00F76F43">
            <w:r>
              <w:t>Humility</w:t>
            </w:r>
          </w:p>
          <w:p w14:paraId="0333FE2B" w14:textId="77777777" w:rsidR="00F76F43" w:rsidRDefault="00F76F43" w:rsidP="00F76F43"/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2CA8DB9F" w14:textId="77777777" w:rsidR="00F76F43" w:rsidRDefault="00F76F43" w:rsidP="00F76F43">
            <w:r>
              <w:t>Responsibility</w:t>
            </w:r>
          </w:p>
          <w:p w14:paraId="64FE3BA0" w14:textId="77777777" w:rsidR="00F76F43" w:rsidRDefault="00F76F43" w:rsidP="00F76F43">
            <w:r>
              <w:t>Wisdom</w:t>
            </w:r>
          </w:p>
          <w:p w14:paraId="066E4DBB" w14:textId="0842534D" w:rsidR="00F76F43" w:rsidRDefault="00F76F43" w:rsidP="00F76F43">
            <w:r>
              <w:t>Reverence and Respect</w:t>
            </w:r>
          </w:p>
        </w:tc>
      </w:tr>
      <w:tr w:rsidR="00F76F43" w14:paraId="3E07788E" w14:textId="77777777" w:rsidTr="00C1117D">
        <w:trPr>
          <w:gridAfter w:val="1"/>
          <w:wAfter w:w="2126" w:type="dxa"/>
          <w:trHeight w:val="795"/>
        </w:trPr>
        <w:tc>
          <w:tcPr>
            <w:tcW w:w="1242" w:type="dxa"/>
            <w:shd w:val="clear" w:color="auto" w:fill="C6D9F1" w:themeFill="text2" w:themeFillTint="33"/>
          </w:tcPr>
          <w:p w14:paraId="72A8F9A0" w14:textId="64CC7AD2" w:rsidR="00F76F43" w:rsidRPr="00266AE3" w:rsidRDefault="00F76F43" w:rsidP="00F76F4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</w:rPr>
              <w:t>TRIP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14:paraId="519AFD90" w14:textId="3AA5CB12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4793778E" w14:textId="75702CF3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5F777103" w14:textId="6B795D43" w:rsidR="00F76F43" w:rsidRDefault="00F76F43" w:rsidP="00F76F43"/>
        </w:tc>
        <w:tc>
          <w:tcPr>
            <w:tcW w:w="2410" w:type="dxa"/>
            <w:gridSpan w:val="2"/>
            <w:shd w:val="clear" w:color="auto" w:fill="C6D9F1" w:themeFill="text2" w:themeFillTint="33"/>
          </w:tcPr>
          <w:p w14:paraId="5E812317" w14:textId="3FC75D94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06CD7570" w14:textId="77777777" w:rsidR="00F76F43" w:rsidRDefault="00F76F43" w:rsidP="00F76F43"/>
        </w:tc>
        <w:tc>
          <w:tcPr>
            <w:tcW w:w="2835" w:type="dxa"/>
            <w:gridSpan w:val="2"/>
            <w:shd w:val="clear" w:color="auto" w:fill="C6D9F1" w:themeFill="text2" w:themeFillTint="33"/>
          </w:tcPr>
          <w:p w14:paraId="6A04673A" w14:textId="77777777" w:rsidR="00F76F43" w:rsidRDefault="00F76F43" w:rsidP="00F76F43"/>
          <w:p w14:paraId="17CD677A" w14:textId="1F6C082C" w:rsidR="00F76F43" w:rsidRDefault="00F76F43" w:rsidP="00F76F43"/>
        </w:tc>
      </w:tr>
      <w:tr w:rsidR="00F76F43" w14:paraId="5C118B12" w14:textId="77777777" w:rsidTr="00C1117D">
        <w:trPr>
          <w:gridAfter w:val="1"/>
          <w:wAfter w:w="2126" w:type="dxa"/>
          <w:trHeight w:val="1890"/>
        </w:trPr>
        <w:tc>
          <w:tcPr>
            <w:tcW w:w="1242" w:type="dxa"/>
            <w:shd w:val="clear" w:color="auto" w:fill="C6D9F1" w:themeFill="text2" w:themeFillTint="33"/>
          </w:tcPr>
          <w:p w14:paraId="08E9EE2C" w14:textId="40766236" w:rsidR="00F76F43" w:rsidRPr="00D756C9" w:rsidRDefault="00F76F43" w:rsidP="00F76F43">
            <w:pPr>
              <w:rPr>
                <w:rFonts w:ascii="Comic Sans MS" w:hAnsi="Comic Sans MS"/>
              </w:rPr>
            </w:pPr>
            <w:r w:rsidRPr="00D756C9">
              <w:rPr>
                <w:rFonts w:ascii="Comic Sans MS" w:hAnsi="Comic Sans MS"/>
              </w:rPr>
              <w:t>EVENTS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14:paraId="1162C0A4" w14:textId="0D5F5D55" w:rsidR="00F76F43" w:rsidRDefault="00F76F43" w:rsidP="00F76F43">
            <w:r>
              <w:t>Harvest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14:paraId="79D04D8C" w14:textId="77777777" w:rsidR="00F76F43" w:rsidRDefault="00F76F43" w:rsidP="00F76F43">
            <w:r>
              <w:t>Year 2 Phonics Screening</w:t>
            </w:r>
          </w:p>
          <w:p w14:paraId="473BF3D6" w14:textId="77777777" w:rsidR="005A2EB8" w:rsidRDefault="005A2EB8" w:rsidP="005A2EB8">
            <w:r>
              <w:t>Remembrance Day</w:t>
            </w:r>
          </w:p>
          <w:p w14:paraId="1484FEF7" w14:textId="30459E22" w:rsidR="005A2EB8" w:rsidRDefault="005A2EB8" w:rsidP="00F76F43"/>
        </w:tc>
        <w:tc>
          <w:tcPr>
            <w:tcW w:w="2268" w:type="dxa"/>
            <w:shd w:val="clear" w:color="auto" w:fill="C6D9F1" w:themeFill="text2" w:themeFillTint="33"/>
          </w:tcPr>
          <w:p w14:paraId="4D3603B9" w14:textId="77777777" w:rsidR="00F76F43" w:rsidRDefault="00F76F43" w:rsidP="00F76F43"/>
        </w:tc>
        <w:tc>
          <w:tcPr>
            <w:tcW w:w="2410" w:type="dxa"/>
            <w:gridSpan w:val="2"/>
            <w:shd w:val="clear" w:color="auto" w:fill="C6D9F1" w:themeFill="text2" w:themeFillTint="33"/>
          </w:tcPr>
          <w:p w14:paraId="2C39C0AD" w14:textId="29FBBE44" w:rsidR="00F76F43" w:rsidRDefault="00F76F43" w:rsidP="00F76F43"/>
        </w:tc>
        <w:tc>
          <w:tcPr>
            <w:tcW w:w="2268" w:type="dxa"/>
            <w:shd w:val="clear" w:color="auto" w:fill="C6D9F1" w:themeFill="text2" w:themeFillTint="33"/>
          </w:tcPr>
          <w:p w14:paraId="531F6203" w14:textId="77777777" w:rsidR="00F76F43" w:rsidRDefault="00F76F43" w:rsidP="00F76F43">
            <w:r>
              <w:t>Y2 SATs tests</w:t>
            </w:r>
          </w:p>
          <w:p w14:paraId="3EA178FA" w14:textId="77777777" w:rsidR="00F76F43" w:rsidRDefault="00F76F43" w:rsidP="00F76F43"/>
        </w:tc>
        <w:tc>
          <w:tcPr>
            <w:tcW w:w="2835" w:type="dxa"/>
            <w:gridSpan w:val="2"/>
            <w:shd w:val="clear" w:color="auto" w:fill="C6D9F1" w:themeFill="text2" w:themeFillTint="33"/>
          </w:tcPr>
          <w:p w14:paraId="17E84BE3" w14:textId="77777777" w:rsidR="00F76F43" w:rsidRDefault="00F76F43" w:rsidP="00F76F43">
            <w:r>
              <w:t>Phonics screening</w:t>
            </w:r>
          </w:p>
          <w:p w14:paraId="45B3F0B9" w14:textId="77777777" w:rsidR="00F76F43" w:rsidRDefault="00F76F43" w:rsidP="00F76F43">
            <w:r>
              <w:t>Sports Day</w:t>
            </w:r>
          </w:p>
          <w:p w14:paraId="53AAD746" w14:textId="2326B7F5" w:rsidR="00F76F43" w:rsidRDefault="00F76F43" w:rsidP="00F76F43">
            <w:r>
              <w:t>Annual reports</w:t>
            </w:r>
          </w:p>
        </w:tc>
      </w:tr>
    </w:tbl>
    <w:p w14:paraId="3FA8B322" w14:textId="24F86756" w:rsidR="009E3C57" w:rsidRDefault="009E3C57" w:rsidP="00621641"/>
    <w:sectPr w:rsidR="009E3C57" w:rsidSect="00FF6F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13D3"/>
    <w:multiLevelType w:val="hybridMultilevel"/>
    <w:tmpl w:val="70527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C6405"/>
    <w:multiLevelType w:val="hybridMultilevel"/>
    <w:tmpl w:val="DF8A5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060EA3"/>
    <w:multiLevelType w:val="hybridMultilevel"/>
    <w:tmpl w:val="1E948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13B0C"/>
    <w:rsid w:val="000169E4"/>
    <w:rsid w:val="000422DC"/>
    <w:rsid w:val="0005647B"/>
    <w:rsid w:val="00061555"/>
    <w:rsid w:val="000625BD"/>
    <w:rsid w:val="00067BB9"/>
    <w:rsid w:val="00076238"/>
    <w:rsid w:val="00080597"/>
    <w:rsid w:val="000806F1"/>
    <w:rsid w:val="000A1A36"/>
    <w:rsid w:val="00100D4D"/>
    <w:rsid w:val="00126029"/>
    <w:rsid w:val="001343F4"/>
    <w:rsid w:val="00154F8C"/>
    <w:rsid w:val="00177F60"/>
    <w:rsid w:val="001800EC"/>
    <w:rsid w:val="00182406"/>
    <w:rsid w:val="0018762A"/>
    <w:rsid w:val="00195791"/>
    <w:rsid w:val="001D1F39"/>
    <w:rsid w:val="001D7A17"/>
    <w:rsid w:val="001E7AB8"/>
    <w:rsid w:val="001E7ED0"/>
    <w:rsid w:val="001F7BAA"/>
    <w:rsid w:val="00215AF8"/>
    <w:rsid w:val="00216CF0"/>
    <w:rsid w:val="0021785A"/>
    <w:rsid w:val="00226F77"/>
    <w:rsid w:val="00255D0E"/>
    <w:rsid w:val="00256E43"/>
    <w:rsid w:val="002651B2"/>
    <w:rsid w:val="00266AE3"/>
    <w:rsid w:val="00283980"/>
    <w:rsid w:val="00287737"/>
    <w:rsid w:val="00294ADD"/>
    <w:rsid w:val="002A29E5"/>
    <w:rsid w:val="002B0424"/>
    <w:rsid w:val="002B4861"/>
    <w:rsid w:val="002C614D"/>
    <w:rsid w:val="002E3DB2"/>
    <w:rsid w:val="002E41A0"/>
    <w:rsid w:val="002F5692"/>
    <w:rsid w:val="003020D4"/>
    <w:rsid w:val="00302B7A"/>
    <w:rsid w:val="003153C6"/>
    <w:rsid w:val="00325EA9"/>
    <w:rsid w:val="00367577"/>
    <w:rsid w:val="00381BB4"/>
    <w:rsid w:val="00387C20"/>
    <w:rsid w:val="003C5413"/>
    <w:rsid w:val="003D56C4"/>
    <w:rsid w:val="003E424F"/>
    <w:rsid w:val="003F204B"/>
    <w:rsid w:val="004012A6"/>
    <w:rsid w:val="00426378"/>
    <w:rsid w:val="004476C7"/>
    <w:rsid w:val="00447DDB"/>
    <w:rsid w:val="004549F6"/>
    <w:rsid w:val="0046204D"/>
    <w:rsid w:val="00467AE2"/>
    <w:rsid w:val="00472B45"/>
    <w:rsid w:val="004750D2"/>
    <w:rsid w:val="004840BB"/>
    <w:rsid w:val="00494D44"/>
    <w:rsid w:val="0049596E"/>
    <w:rsid w:val="004B4C1D"/>
    <w:rsid w:val="004C60F6"/>
    <w:rsid w:val="004F2704"/>
    <w:rsid w:val="004F5D95"/>
    <w:rsid w:val="0051748D"/>
    <w:rsid w:val="00522808"/>
    <w:rsid w:val="005355CC"/>
    <w:rsid w:val="00540543"/>
    <w:rsid w:val="0055050B"/>
    <w:rsid w:val="00562AC9"/>
    <w:rsid w:val="005826F4"/>
    <w:rsid w:val="00593DE6"/>
    <w:rsid w:val="005A275C"/>
    <w:rsid w:val="005A2EB8"/>
    <w:rsid w:val="005A43C4"/>
    <w:rsid w:val="005B13CD"/>
    <w:rsid w:val="005B6121"/>
    <w:rsid w:val="005D13CB"/>
    <w:rsid w:val="005D6745"/>
    <w:rsid w:val="00605566"/>
    <w:rsid w:val="00610174"/>
    <w:rsid w:val="00621641"/>
    <w:rsid w:val="00622E2E"/>
    <w:rsid w:val="00623EE4"/>
    <w:rsid w:val="00630AEF"/>
    <w:rsid w:val="00640E65"/>
    <w:rsid w:val="0065022A"/>
    <w:rsid w:val="00663FB7"/>
    <w:rsid w:val="00674EA6"/>
    <w:rsid w:val="00687E2D"/>
    <w:rsid w:val="00693B6B"/>
    <w:rsid w:val="006B2F76"/>
    <w:rsid w:val="006B4CA8"/>
    <w:rsid w:val="00701595"/>
    <w:rsid w:val="00710396"/>
    <w:rsid w:val="00735C93"/>
    <w:rsid w:val="00752372"/>
    <w:rsid w:val="007814B9"/>
    <w:rsid w:val="00783E32"/>
    <w:rsid w:val="007A60EE"/>
    <w:rsid w:val="007B501C"/>
    <w:rsid w:val="007D5907"/>
    <w:rsid w:val="007D626D"/>
    <w:rsid w:val="00800389"/>
    <w:rsid w:val="008378FE"/>
    <w:rsid w:val="0084324F"/>
    <w:rsid w:val="00852883"/>
    <w:rsid w:val="00852AD0"/>
    <w:rsid w:val="00863427"/>
    <w:rsid w:val="008646D0"/>
    <w:rsid w:val="0086549D"/>
    <w:rsid w:val="0088063E"/>
    <w:rsid w:val="00883211"/>
    <w:rsid w:val="00887486"/>
    <w:rsid w:val="008935C9"/>
    <w:rsid w:val="00893EA9"/>
    <w:rsid w:val="008B3CCA"/>
    <w:rsid w:val="008D2B49"/>
    <w:rsid w:val="008F4F9F"/>
    <w:rsid w:val="008F58CC"/>
    <w:rsid w:val="00907FF2"/>
    <w:rsid w:val="00912B06"/>
    <w:rsid w:val="00916E74"/>
    <w:rsid w:val="00947856"/>
    <w:rsid w:val="00947FC0"/>
    <w:rsid w:val="00962CE6"/>
    <w:rsid w:val="0097352C"/>
    <w:rsid w:val="009772FB"/>
    <w:rsid w:val="0098452B"/>
    <w:rsid w:val="009903D5"/>
    <w:rsid w:val="00990B08"/>
    <w:rsid w:val="009A6EC8"/>
    <w:rsid w:val="009A74AC"/>
    <w:rsid w:val="009B0CAD"/>
    <w:rsid w:val="009C2C93"/>
    <w:rsid w:val="009C4DB8"/>
    <w:rsid w:val="009C786F"/>
    <w:rsid w:val="009D5BAA"/>
    <w:rsid w:val="009E3C57"/>
    <w:rsid w:val="009F15B0"/>
    <w:rsid w:val="00A04C62"/>
    <w:rsid w:val="00A05600"/>
    <w:rsid w:val="00A06C2A"/>
    <w:rsid w:val="00A53D4C"/>
    <w:rsid w:val="00A66F4A"/>
    <w:rsid w:val="00A81F3B"/>
    <w:rsid w:val="00AA39E1"/>
    <w:rsid w:val="00AA3E9A"/>
    <w:rsid w:val="00AB0CFD"/>
    <w:rsid w:val="00AB1958"/>
    <w:rsid w:val="00AB2746"/>
    <w:rsid w:val="00AD27C5"/>
    <w:rsid w:val="00AD6FA0"/>
    <w:rsid w:val="00AD75E7"/>
    <w:rsid w:val="00AF14E0"/>
    <w:rsid w:val="00AF56F0"/>
    <w:rsid w:val="00B07481"/>
    <w:rsid w:val="00B12885"/>
    <w:rsid w:val="00B26284"/>
    <w:rsid w:val="00B47EA8"/>
    <w:rsid w:val="00B561FD"/>
    <w:rsid w:val="00B70E9E"/>
    <w:rsid w:val="00B90931"/>
    <w:rsid w:val="00B90AC5"/>
    <w:rsid w:val="00B92C33"/>
    <w:rsid w:val="00BA6EEE"/>
    <w:rsid w:val="00BB563E"/>
    <w:rsid w:val="00BC001B"/>
    <w:rsid w:val="00BC703D"/>
    <w:rsid w:val="00BD46DA"/>
    <w:rsid w:val="00BE022B"/>
    <w:rsid w:val="00BF1D58"/>
    <w:rsid w:val="00BF3B8A"/>
    <w:rsid w:val="00C1117D"/>
    <w:rsid w:val="00C126C3"/>
    <w:rsid w:val="00C13218"/>
    <w:rsid w:val="00C13360"/>
    <w:rsid w:val="00C14B40"/>
    <w:rsid w:val="00C26E50"/>
    <w:rsid w:val="00C4720B"/>
    <w:rsid w:val="00C508BC"/>
    <w:rsid w:val="00C72E60"/>
    <w:rsid w:val="00C86160"/>
    <w:rsid w:val="00CA09D1"/>
    <w:rsid w:val="00CA2744"/>
    <w:rsid w:val="00CA3D6A"/>
    <w:rsid w:val="00CA74F2"/>
    <w:rsid w:val="00CC5603"/>
    <w:rsid w:val="00CD0739"/>
    <w:rsid w:val="00CE7798"/>
    <w:rsid w:val="00D03BE3"/>
    <w:rsid w:val="00D10990"/>
    <w:rsid w:val="00D25062"/>
    <w:rsid w:val="00D27090"/>
    <w:rsid w:val="00D53A0D"/>
    <w:rsid w:val="00D71F38"/>
    <w:rsid w:val="00D756C9"/>
    <w:rsid w:val="00D82AF2"/>
    <w:rsid w:val="00D922AC"/>
    <w:rsid w:val="00D9339E"/>
    <w:rsid w:val="00DB500F"/>
    <w:rsid w:val="00DC07E0"/>
    <w:rsid w:val="00DC3703"/>
    <w:rsid w:val="00DC43AA"/>
    <w:rsid w:val="00DC616F"/>
    <w:rsid w:val="00DC681E"/>
    <w:rsid w:val="00DD01B8"/>
    <w:rsid w:val="00DE47CC"/>
    <w:rsid w:val="00E2302D"/>
    <w:rsid w:val="00E40701"/>
    <w:rsid w:val="00E47E7D"/>
    <w:rsid w:val="00E7033B"/>
    <w:rsid w:val="00E717EE"/>
    <w:rsid w:val="00E83C1F"/>
    <w:rsid w:val="00EB2ED5"/>
    <w:rsid w:val="00ED019D"/>
    <w:rsid w:val="00ED21CF"/>
    <w:rsid w:val="00EE00D8"/>
    <w:rsid w:val="00EE6E1E"/>
    <w:rsid w:val="00EF3E68"/>
    <w:rsid w:val="00EF68C9"/>
    <w:rsid w:val="00F47528"/>
    <w:rsid w:val="00F56541"/>
    <w:rsid w:val="00F61C88"/>
    <w:rsid w:val="00F73E9B"/>
    <w:rsid w:val="00F76F43"/>
    <w:rsid w:val="00F90E0A"/>
    <w:rsid w:val="00FA24D0"/>
    <w:rsid w:val="00FC3DD6"/>
    <w:rsid w:val="00FC4AF5"/>
    <w:rsid w:val="00FD073F"/>
    <w:rsid w:val="00FD6708"/>
    <w:rsid w:val="00FD7986"/>
    <w:rsid w:val="00FE6EC5"/>
    <w:rsid w:val="00FF6F33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2B1B2"/>
  <w15:docId w15:val="{80348E1D-5BDD-45CA-8C1B-46CDBCD5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15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2F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F6F3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405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CCAED-C071-4ADF-B51F-C1EA2F52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59172DF2</Template>
  <TotalTime>209</TotalTime>
  <Pages>4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Heather Parsons</cp:lastModifiedBy>
  <cp:revision>29</cp:revision>
  <cp:lastPrinted>2014-09-12T15:26:00Z</cp:lastPrinted>
  <dcterms:created xsi:type="dcterms:W3CDTF">2020-08-03T10:51:00Z</dcterms:created>
  <dcterms:modified xsi:type="dcterms:W3CDTF">2021-09-01T10:37:00Z</dcterms:modified>
</cp:coreProperties>
</file>