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756" w:type="dxa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405"/>
        <w:gridCol w:w="1847"/>
      </w:tblGrid>
      <w:tr w:rsidR="003F1A74" w:rsidRPr="002F53A5" w:rsidTr="003F1A74">
        <w:tc>
          <w:tcPr>
            <w:tcW w:w="2126" w:type="dxa"/>
          </w:tcPr>
          <w:p w:rsidR="003F1A74" w:rsidRPr="002F53A5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12/11/21</w:t>
            </w:r>
          </w:p>
        </w:tc>
        <w:tc>
          <w:tcPr>
            <w:tcW w:w="2126" w:type="dxa"/>
          </w:tcPr>
          <w:p w:rsidR="003F1A74" w:rsidRPr="00540C9C" w:rsidRDefault="003F1A74" w:rsidP="003F1A74">
            <w:pPr>
              <w:jc w:val="center"/>
              <w:rPr>
                <w:rFonts w:ascii="XCCW Joined 7a" w:hAnsi="XCCW Joined 7a"/>
                <w:sz w:val="24"/>
                <w:szCs w:val="24"/>
              </w:rPr>
            </w:pPr>
            <w:r w:rsidRPr="00540C9C">
              <w:rPr>
                <w:rFonts w:ascii="XCCW Joined 7a" w:hAnsi="XCCW Joined 7a"/>
                <w:sz w:val="24"/>
                <w:szCs w:val="24"/>
              </w:rPr>
              <w:t>19/11/21</w:t>
            </w:r>
          </w:p>
        </w:tc>
        <w:tc>
          <w:tcPr>
            <w:tcW w:w="2126" w:type="dxa"/>
          </w:tcPr>
          <w:p w:rsidR="003F1A74" w:rsidRPr="002F53A5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26/11/21</w:t>
            </w:r>
          </w:p>
        </w:tc>
        <w:tc>
          <w:tcPr>
            <w:tcW w:w="2126" w:type="dxa"/>
          </w:tcPr>
          <w:p w:rsidR="003F1A74" w:rsidRPr="002F53A5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3/12/21</w:t>
            </w:r>
          </w:p>
        </w:tc>
        <w:tc>
          <w:tcPr>
            <w:tcW w:w="2405" w:type="dxa"/>
          </w:tcPr>
          <w:p w:rsidR="003F1A74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10/12/21</w:t>
            </w:r>
          </w:p>
        </w:tc>
        <w:tc>
          <w:tcPr>
            <w:tcW w:w="1847" w:type="dxa"/>
          </w:tcPr>
          <w:p w:rsidR="003F1A74" w:rsidRPr="002F53A5" w:rsidRDefault="003F1A74" w:rsidP="003F1A74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17/12/21</w:t>
            </w:r>
          </w:p>
        </w:tc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word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work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worm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world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worth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war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warm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towards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worthless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worst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enjoyment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sadness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careful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playful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hopeless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plainness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badly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happiness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employment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darkness</w:t>
            </w: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can’t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didn’t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hasn’t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couldn’t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it’s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I’m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they’re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he’s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 xml:space="preserve">you’re </w:t>
            </w:r>
          </w:p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  <w:r w:rsidRPr="00BC14C4">
              <w:rPr>
                <w:rFonts w:ascii="XCCW Joined 7a" w:hAnsi="XCCW Joined 7a"/>
                <w:sz w:val="24"/>
                <w:szCs w:val="24"/>
              </w:rPr>
              <w:t>don’t</w:t>
            </w: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station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fiction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solution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section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motion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creation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celebration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nation</w:t>
            </w:r>
          </w:p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caution</w:t>
            </w:r>
          </w:p>
          <w:p w:rsidR="003F1A74" w:rsidRPr="00F61667" w:rsidRDefault="003F1A74" w:rsidP="003F1A74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540DB2">
              <w:rPr>
                <w:rFonts w:ascii="XCCW Joined 7a" w:hAnsi="XCCW Joined 7a" w:cs="Calibri-Bold"/>
                <w:bCs/>
                <w:sz w:val="24"/>
                <w:szCs w:val="24"/>
              </w:rPr>
              <w:t>position</w:t>
            </w:r>
          </w:p>
        </w:tc>
        <w:tc>
          <w:tcPr>
            <w:tcW w:w="2405" w:type="dxa"/>
          </w:tcPr>
          <w:p w:rsidR="003F1A74" w:rsidRPr="003F1A74" w:rsidRDefault="00C027A5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>
              <w:rPr>
                <w:rFonts w:ascii="XCCW Joined 7a" w:hAnsi="XCCW Joined 7a" w:cs="Calibri-Bold"/>
                <w:bCs/>
                <w:sz w:val="24"/>
                <w:szCs w:val="24"/>
              </w:rPr>
              <w:t>sugar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word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work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hopeless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celebration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behind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giraffe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quiet</w:t>
            </w:r>
          </w:p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journey</w:t>
            </w:r>
          </w:p>
          <w:p w:rsidR="003F1A74" w:rsidRPr="003F1A74" w:rsidRDefault="003F1A74" w:rsidP="003F1A74">
            <w:pPr>
              <w:rPr>
                <w:rFonts w:ascii="XCCW Joined 7a" w:hAnsi="XCCW Joined 7a" w:cs="Calibri-Bold"/>
                <w:bCs/>
                <w:sz w:val="24"/>
                <w:szCs w:val="24"/>
              </w:rPr>
            </w:pPr>
            <w:r w:rsidRPr="003F1A74">
              <w:rPr>
                <w:rFonts w:ascii="XCCW Joined 7a" w:hAnsi="XCCW Joined 7a" w:cs="Calibri-Bold"/>
                <w:bCs/>
                <w:sz w:val="24"/>
                <w:szCs w:val="24"/>
              </w:rPr>
              <w:t>wander</w:t>
            </w:r>
          </w:p>
          <w:p w:rsidR="003F1A74" w:rsidRPr="00F61667" w:rsidRDefault="003F1A74" w:rsidP="003F1A74">
            <w:pPr>
              <w:rPr>
                <w:rFonts w:ascii="CCW Cursive Writing 7" w:hAnsi="CCW Cursive Writing 7"/>
                <w:sz w:val="24"/>
                <w:szCs w:val="24"/>
              </w:rPr>
            </w:pPr>
          </w:p>
        </w:tc>
        <w:tc>
          <w:tcPr>
            <w:tcW w:w="1847" w:type="dxa"/>
          </w:tcPr>
          <w:p w:rsidR="003F1A74" w:rsidRPr="00127CAA" w:rsidRDefault="003F1A74" w:rsidP="003F1A74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Spelling passport assessments</w:t>
            </w:r>
          </w:p>
        </w:tc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</w:p>
        </w:tc>
        <w:tc>
          <w:tcPr>
            <w:tcW w:w="2405" w:type="dxa"/>
          </w:tcPr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</w:rPr>
            </w:pPr>
          </w:p>
        </w:tc>
        <w:tc>
          <w:tcPr>
            <w:tcW w:w="1847" w:type="dxa"/>
          </w:tcPr>
          <w:p w:rsidR="003F1A74" w:rsidRPr="002F53A5" w:rsidRDefault="003F1A74" w:rsidP="003F1A74">
            <w:pPr>
              <w:rPr>
                <w:rFonts w:ascii="XCCW Joined 7a" w:hAnsi="XCCW Joined 7a"/>
                <w:sz w:val="28"/>
                <w:szCs w:val="28"/>
              </w:rPr>
            </w:pPr>
          </w:p>
        </w:tc>
        <w:bookmarkStart w:id="0" w:name="_GoBack"/>
        <w:bookmarkEnd w:id="0"/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</w:p>
        </w:tc>
        <w:tc>
          <w:tcPr>
            <w:tcW w:w="2405" w:type="dxa"/>
          </w:tcPr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</w:rPr>
            </w:pPr>
          </w:p>
        </w:tc>
        <w:tc>
          <w:tcPr>
            <w:tcW w:w="1847" w:type="dxa"/>
          </w:tcPr>
          <w:p w:rsidR="003F1A74" w:rsidRPr="002F53A5" w:rsidRDefault="003F1A74" w:rsidP="003F1A74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</w:p>
        </w:tc>
        <w:tc>
          <w:tcPr>
            <w:tcW w:w="2405" w:type="dxa"/>
          </w:tcPr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</w:rPr>
            </w:pPr>
          </w:p>
        </w:tc>
        <w:tc>
          <w:tcPr>
            <w:tcW w:w="1847" w:type="dxa"/>
          </w:tcPr>
          <w:p w:rsidR="003F1A74" w:rsidRPr="002F53A5" w:rsidRDefault="003F1A74" w:rsidP="003F1A74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</w:p>
        </w:tc>
        <w:tc>
          <w:tcPr>
            <w:tcW w:w="2405" w:type="dxa"/>
          </w:tcPr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</w:rPr>
            </w:pPr>
          </w:p>
        </w:tc>
        <w:tc>
          <w:tcPr>
            <w:tcW w:w="1847" w:type="dxa"/>
          </w:tcPr>
          <w:p w:rsidR="003F1A74" w:rsidRPr="002F53A5" w:rsidRDefault="003F1A74" w:rsidP="003F1A74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3F1A74" w:rsidRPr="00847F33" w:rsidTr="003F1A74">
        <w:trPr>
          <w:trHeight w:val="3508"/>
        </w:trPr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BC14C4" w:rsidRDefault="003F1A74" w:rsidP="003F1A74">
            <w:pPr>
              <w:rPr>
                <w:rFonts w:ascii="XCCW Joined 7a" w:hAnsi="XCCW Joined 7a"/>
                <w:sz w:val="24"/>
                <w:szCs w:val="24"/>
              </w:rPr>
            </w:pPr>
          </w:p>
        </w:tc>
        <w:tc>
          <w:tcPr>
            <w:tcW w:w="2126" w:type="dxa"/>
          </w:tcPr>
          <w:p w:rsidR="003F1A74" w:rsidRPr="00540DB2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  <w:sz w:val="24"/>
                <w:szCs w:val="24"/>
              </w:rPr>
            </w:pPr>
          </w:p>
        </w:tc>
        <w:tc>
          <w:tcPr>
            <w:tcW w:w="2405" w:type="dxa"/>
          </w:tcPr>
          <w:p w:rsidR="003F1A74" w:rsidRPr="003F1A74" w:rsidRDefault="003F1A74" w:rsidP="003F1A74">
            <w:pPr>
              <w:autoSpaceDE w:val="0"/>
              <w:autoSpaceDN w:val="0"/>
              <w:adjustRightInd w:val="0"/>
              <w:rPr>
                <w:rFonts w:ascii="XCCW Joined 7a" w:hAnsi="XCCW Joined 7a" w:cs="Calibri-Bold"/>
                <w:bCs/>
              </w:rPr>
            </w:pPr>
          </w:p>
        </w:tc>
        <w:tc>
          <w:tcPr>
            <w:tcW w:w="1847" w:type="dxa"/>
          </w:tcPr>
          <w:p w:rsidR="003F1A74" w:rsidRPr="002F53A5" w:rsidRDefault="003F1A74" w:rsidP="003F1A74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56383E" w:rsidRPr="00847F33" w:rsidRDefault="0056383E" w:rsidP="00812E2B">
      <w:pPr>
        <w:rPr>
          <w:rFonts w:ascii="XCCW Joined 7a" w:hAnsi="XCCW Joined 7a"/>
          <w:color w:val="FF0000"/>
          <w:sz w:val="24"/>
          <w:szCs w:val="24"/>
        </w:rPr>
      </w:pPr>
    </w:p>
    <w:p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:rsidR="00812E2B" w:rsidRPr="00847F33" w:rsidRDefault="00812E2B" w:rsidP="00812E2B">
      <w:pPr>
        <w:rPr>
          <w:rFonts w:ascii="XCCW Joined 7a" w:hAnsi="XCCW Joined 7a"/>
          <w:color w:val="FF0000"/>
          <w:sz w:val="24"/>
          <w:szCs w:val="24"/>
        </w:rPr>
      </w:pPr>
    </w:p>
    <w:p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02ED5"/>
    <w:rsid w:val="001100CB"/>
    <w:rsid w:val="00127CAA"/>
    <w:rsid w:val="001C62CF"/>
    <w:rsid w:val="00234262"/>
    <w:rsid w:val="002F53A5"/>
    <w:rsid w:val="00335DF6"/>
    <w:rsid w:val="003C25CE"/>
    <w:rsid w:val="003F1A74"/>
    <w:rsid w:val="00483471"/>
    <w:rsid w:val="0052631A"/>
    <w:rsid w:val="00540DB2"/>
    <w:rsid w:val="00544D42"/>
    <w:rsid w:val="005616F6"/>
    <w:rsid w:val="0056383E"/>
    <w:rsid w:val="005925B1"/>
    <w:rsid w:val="00642293"/>
    <w:rsid w:val="006522AF"/>
    <w:rsid w:val="007A1B84"/>
    <w:rsid w:val="00812E2B"/>
    <w:rsid w:val="00847F33"/>
    <w:rsid w:val="00927D2B"/>
    <w:rsid w:val="00943395"/>
    <w:rsid w:val="009940B2"/>
    <w:rsid w:val="00996AE6"/>
    <w:rsid w:val="00AC3608"/>
    <w:rsid w:val="00AE6100"/>
    <w:rsid w:val="00B81185"/>
    <w:rsid w:val="00BC14C4"/>
    <w:rsid w:val="00C027A5"/>
    <w:rsid w:val="00D21D67"/>
    <w:rsid w:val="00F22B99"/>
    <w:rsid w:val="00F37FC1"/>
    <w:rsid w:val="00F61667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9EFAD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E364B2</Template>
  <TotalTime>3</TotalTime>
  <Pages>4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 user</dc:creator>
  <cp:lastModifiedBy>Heather Parsons</cp:lastModifiedBy>
  <cp:revision>3</cp:revision>
  <dcterms:created xsi:type="dcterms:W3CDTF">2021-11-26T08:16:00Z</dcterms:created>
  <dcterms:modified xsi:type="dcterms:W3CDTF">2021-11-26T08:24:00Z</dcterms:modified>
</cp:coreProperties>
</file>