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77777777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B29F6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1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276E4E0D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5D7B81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277EFD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Justice</w:t>
      </w:r>
    </w:p>
    <w:p w14:paraId="1A0A7AD3" w14:textId="1DD62116" w:rsidR="005E1444" w:rsidRPr="00D475F7" w:rsidRDefault="000B67EC" w:rsidP="00D475F7">
      <w:pPr>
        <w:jc w:val="center"/>
        <w:rPr>
          <w:rFonts w:asciiTheme="minorHAnsi" w:hAnsiTheme="minorHAnsi"/>
          <w:szCs w:val="19"/>
        </w:rPr>
      </w:pPr>
      <w:r w:rsidRPr="00D475F7">
        <w:rPr>
          <w:rFonts w:asciiTheme="minorHAnsi" w:hAnsiTheme="minorHAnsi"/>
          <w:szCs w:val="19"/>
        </w:rPr>
        <w:t>Welcome back a</w:t>
      </w:r>
      <w:r w:rsidR="00277EFD" w:rsidRPr="00D475F7">
        <w:rPr>
          <w:rFonts w:asciiTheme="minorHAnsi" w:hAnsiTheme="minorHAnsi"/>
          <w:szCs w:val="19"/>
        </w:rPr>
        <w:t xml:space="preserve">fter the half term break! Hope everyone is fully rested and ready for the term ahead until </w:t>
      </w:r>
      <w:proofErr w:type="spellStart"/>
      <w:r w:rsidR="00277EFD" w:rsidRPr="00D475F7">
        <w:rPr>
          <w:rFonts w:asciiTheme="minorHAnsi" w:hAnsiTheme="minorHAnsi"/>
          <w:szCs w:val="19"/>
        </w:rPr>
        <w:t>Chrsitmas</w:t>
      </w:r>
      <w:proofErr w:type="spellEnd"/>
      <w:r w:rsidR="00277EFD" w:rsidRPr="00D475F7">
        <w:rPr>
          <w:rFonts w:asciiTheme="minorHAnsi" w:hAnsiTheme="minorHAnsi"/>
          <w:szCs w:val="19"/>
        </w:rPr>
        <w:t>!</w:t>
      </w:r>
    </w:p>
    <w:p w14:paraId="7D4F1D1B" w14:textId="66CB4D1F" w:rsidR="00890228" w:rsidRPr="00D475F7" w:rsidRDefault="000B67EC" w:rsidP="000B67EC">
      <w:pPr>
        <w:jc w:val="center"/>
        <w:rPr>
          <w:rFonts w:asciiTheme="minorHAnsi" w:hAnsiTheme="minorHAnsi"/>
          <w:szCs w:val="19"/>
        </w:rPr>
      </w:pPr>
      <w:r w:rsidRPr="00D475F7">
        <w:rPr>
          <w:rFonts w:asciiTheme="minorHAnsi" w:hAnsiTheme="minorHAnsi"/>
          <w:szCs w:val="19"/>
        </w:rPr>
        <w:t xml:space="preserve">Here is a brief outline of what to expect this term. </w:t>
      </w:r>
      <w:r w:rsidR="004E6022" w:rsidRPr="00D475F7">
        <w:rPr>
          <w:rFonts w:asciiTheme="minorHAnsi" w:hAnsiTheme="minorHAnsi"/>
          <w:szCs w:val="19"/>
        </w:rPr>
        <w:t>During t</w:t>
      </w:r>
      <w:r w:rsidR="00337520" w:rsidRPr="00D475F7">
        <w:rPr>
          <w:rFonts w:asciiTheme="minorHAnsi" w:hAnsiTheme="minorHAnsi"/>
          <w:szCs w:val="19"/>
        </w:rPr>
        <w:t>his half term Mr</w:t>
      </w:r>
      <w:r w:rsidR="00314B20" w:rsidRPr="00D475F7">
        <w:rPr>
          <w:rFonts w:asciiTheme="minorHAnsi" w:hAnsiTheme="minorHAnsi"/>
          <w:szCs w:val="19"/>
        </w:rPr>
        <w:t xml:space="preserve"> Vernon</w:t>
      </w:r>
      <w:r w:rsidR="00337520" w:rsidRPr="00D475F7">
        <w:rPr>
          <w:rFonts w:asciiTheme="minorHAnsi" w:hAnsiTheme="minorHAnsi"/>
          <w:szCs w:val="19"/>
        </w:rPr>
        <w:t xml:space="preserve"> will be teaching </w:t>
      </w:r>
      <w:r w:rsidR="004E6022" w:rsidRPr="00D475F7">
        <w:rPr>
          <w:rFonts w:asciiTheme="minorHAnsi" w:hAnsiTheme="minorHAnsi"/>
          <w:szCs w:val="19"/>
        </w:rPr>
        <w:t>Year 3</w:t>
      </w:r>
      <w:r w:rsidR="00337520" w:rsidRPr="00D475F7">
        <w:rPr>
          <w:rFonts w:asciiTheme="minorHAnsi" w:hAnsiTheme="minorHAnsi"/>
          <w:szCs w:val="19"/>
        </w:rPr>
        <w:t xml:space="preserve"> on </w:t>
      </w:r>
      <w:r w:rsidR="00314B20" w:rsidRPr="00D475F7">
        <w:rPr>
          <w:rFonts w:asciiTheme="minorHAnsi" w:hAnsiTheme="minorHAnsi"/>
          <w:szCs w:val="19"/>
        </w:rPr>
        <w:t>Monday and Wednesday afternoon</w:t>
      </w:r>
      <w:r w:rsidR="00825D8C" w:rsidRPr="00D475F7">
        <w:rPr>
          <w:rFonts w:asciiTheme="minorHAnsi" w:hAnsiTheme="minorHAnsi"/>
          <w:szCs w:val="19"/>
        </w:rPr>
        <w:t>s</w:t>
      </w:r>
      <w:r w:rsidR="00D475F7">
        <w:rPr>
          <w:rFonts w:asciiTheme="minorHAnsi" w:hAnsiTheme="minorHAnsi"/>
          <w:szCs w:val="19"/>
        </w:rPr>
        <w:t>.</w:t>
      </w:r>
    </w:p>
    <w:p w14:paraId="4C5BD3B3" w14:textId="77777777" w:rsidR="005E55B5" w:rsidRPr="00D475F7" w:rsidRDefault="00A4795C" w:rsidP="000B67EC">
      <w:pPr>
        <w:jc w:val="center"/>
        <w:rPr>
          <w:rFonts w:asciiTheme="minorHAnsi" w:hAnsiTheme="minorHAnsi"/>
          <w:szCs w:val="19"/>
        </w:rPr>
      </w:pPr>
      <w:r w:rsidRPr="00D475F7">
        <w:rPr>
          <w:rFonts w:asciiTheme="minorHAnsi" w:hAnsiTheme="minorHAnsi"/>
          <w:b/>
          <w:szCs w:val="19"/>
        </w:rPr>
        <w:t xml:space="preserve">PE lessons are </w:t>
      </w:r>
      <w:r w:rsidR="00825D8C" w:rsidRPr="00D475F7">
        <w:rPr>
          <w:rFonts w:asciiTheme="minorHAnsi" w:hAnsiTheme="minorHAnsi"/>
          <w:b/>
          <w:szCs w:val="19"/>
        </w:rPr>
        <w:t xml:space="preserve">on </w:t>
      </w:r>
      <w:r w:rsidRPr="00D475F7">
        <w:rPr>
          <w:rFonts w:asciiTheme="minorHAnsi" w:hAnsiTheme="minorHAnsi"/>
          <w:b/>
          <w:szCs w:val="19"/>
        </w:rPr>
        <w:t xml:space="preserve">Monday and </w:t>
      </w:r>
      <w:r w:rsidR="00314B20" w:rsidRPr="00D475F7">
        <w:rPr>
          <w:rFonts w:asciiTheme="minorHAnsi" w:hAnsiTheme="minorHAnsi"/>
          <w:b/>
          <w:szCs w:val="19"/>
        </w:rPr>
        <w:t>Thursday</w:t>
      </w:r>
      <w:r w:rsidR="00825D8C" w:rsidRPr="00D475F7">
        <w:rPr>
          <w:rFonts w:asciiTheme="minorHAnsi" w:hAnsiTheme="minorHAnsi"/>
          <w:b/>
          <w:szCs w:val="19"/>
        </w:rPr>
        <w:t xml:space="preserve"> </w:t>
      </w:r>
      <w:r w:rsidRPr="00D475F7">
        <w:rPr>
          <w:rFonts w:asciiTheme="minorHAnsi" w:hAnsiTheme="minorHAnsi"/>
          <w:b/>
          <w:szCs w:val="19"/>
        </w:rPr>
        <w:t>- children come</w:t>
      </w:r>
      <w:r w:rsidR="00825D8C" w:rsidRPr="00D475F7">
        <w:rPr>
          <w:rFonts w:asciiTheme="minorHAnsi" w:hAnsiTheme="minorHAnsi"/>
          <w:b/>
          <w:szCs w:val="19"/>
        </w:rPr>
        <w:t xml:space="preserve"> to school</w:t>
      </w:r>
      <w:r w:rsidRPr="00D475F7">
        <w:rPr>
          <w:rFonts w:asciiTheme="minorHAnsi" w:hAnsiTheme="minorHAnsi"/>
          <w:b/>
          <w:szCs w:val="19"/>
        </w:rPr>
        <w:t xml:space="preserve"> in their PE kits.</w:t>
      </w:r>
      <w:r w:rsidRPr="00D475F7">
        <w:rPr>
          <w:rFonts w:asciiTheme="minorHAnsi" w:hAnsiTheme="minorHAnsi"/>
          <w:szCs w:val="19"/>
        </w:rPr>
        <w:t xml:space="preserve"> </w:t>
      </w:r>
    </w:p>
    <w:p w14:paraId="6E1A39C5" w14:textId="12B7A732" w:rsidR="000B67EC" w:rsidRPr="00D475F7" w:rsidRDefault="002E6102" w:rsidP="000B67EC">
      <w:pPr>
        <w:jc w:val="center"/>
        <w:rPr>
          <w:rFonts w:asciiTheme="minorHAnsi" w:hAnsiTheme="minorHAnsi"/>
          <w:szCs w:val="19"/>
        </w:rPr>
      </w:pPr>
      <w:r w:rsidRPr="00D475F7">
        <w:rPr>
          <w:rFonts w:asciiTheme="minorHAnsi" w:hAnsiTheme="minorHAnsi"/>
          <w:szCs w:val="19"/>
          <w:highlight w:val="cyan"/>
          <w:u w:val="single"/>
        </w:rPr>
        <w:t>Each day</w:t>
      </w:r>
      <w:r w:rsidR="00C11B7B" w:rsidRPr="00D475F7">
        <w:rPr>
          <w:rFonts w:asciiTheme="minorHAnsi" w:hAnsiTheme="minorHAnsi"/>
          <w:szCs w:val="19"/>
          <w:highlight w:val="cyan"/>
          <w:u w:val="single"/>
        </w:rPr>
        <w:t>, w</w:t>
      </w:r>
      <w:r w:rsidR="00394968" w:rsidRPr="00D475F7">
        <w:rPr>
          <w:rFonts w:asciiTheme="minorHAnsi" w:hAnsiTheme="minorHAnsi"/>
          <w:szCs w:val="19"/>
          <w:highlight w:val="cyan"/>
          <w:u w:val="single"/>
        </w:rPr>
        <w:t xml:space="preserve">e </w:t>
      </w:r>
      <w:r w:rsidR="00C11B7B" w:rsidRPr="00D475F7">
        <w:rPr>
          <w:rFonts w:asciiTheme="minorHAnsi" w:hAnsiTheme="minorHAnsi"/>
          <w:szCs w:val="19"/>
          <w:highlight w:val="cyan"/>
          <w:u w:val="single"/>
        </w:rPr>
        <w:t>expect</w:t>
      </w:r>
      <w:r w:rsidR="00394968" w:rsidRPr="00D475F7">
        <w:rPr>
          <w:rFonts w:asciiTheme="minorHAnsi" w:hAnsiTheme="minorHAnsi"/>
          <w:szCs w:val="19"/>
          <w:highlight w:val="cyan"/>
          <w:u w:val="single"/>
        </w:rPr>
        <w:t xml:space="preserve"> that every child </w:t>
      </w:r>
      <w:r w:rsidR="00C11B7B" w:rsidRPr="00D475F7">
        <w:rPr>
          <w:rFonts w:asciiTheme="minorHAnsi" w:hAnsiTheme="minorHAnsi"/>
          <w:szCs w:val="19"/>
          <w:highlight w:val="cyan"/>
          <w:u w:val="single"/>
        </w:rPr>
        <w:t>brings</w:t>
      </w:r>
      <w:r w:rsidR="00394968" w:rsidRPr="00D475F7">
        <w:rPr>
          <w:rFonts w:asciiTheme="minorHAnsi" w:hAnsiTheme="minorHAnsi"/>
          <w:szCs w:val="19"/>
          <w:highlight w:val="cyan"/>
          <w:u w:val="single"/>
        </w:rPr>
        <w:t xml:space="preserve"> a water bottle </w:t>
      </w:r>
      <w:r w:rsidR="000A6ED4" w:rsidRPr="00D475F7">
        <w:rPr>
          <w:rFonts w:asciiTheme="minorHAnsi" w:hAnsiTheme="minorHAnsi"/>
          <w:szCs w:val="19"/>
          <w:highlight w:val="cyan"/>
          <w:u w:val="single"/>
        </w:rPr>
        <w:t>and</w:t>
      </w:r>
      <w:r w:rsidR="00394968" w:rsidRPr="00D475F7">
        <w:rPr>
          <w:rFonts w:asciiTheme="minorHAnsi" w:hAnsiTheme="minorHAnsi"/>
          <w:szCs w:val="19"/>
          <w:highlight w:val="cyan"/>
          <w:u w:val="single"/>
        </w:rPr>
        <w:t xml:space="preserve"> their new reading logs and </w:t>
      </w:r>
      <w:r w:rsidR="008C03C7" w:rsidRPr="00D475F7">
        <w:rPr>
          <w:rFonts w:asciiTheme="minorHAnsi" w:hAnsiTheme="minorHAnsi"/>
          <w:szCs w:val="19"/>
          <w:highlight w:val="cyan"/>
          <w:u w:val="single"/>
        </w:rPr>
        <w:t xml:space="preserve">reading </w:t>
      </w:r>
      <w:r w:rsidR="00394968" w:rsidRPr="00D475F7">
        <w:rPr>
          <w:rFonts w:asciiTheme="minorHAnsi" w:hAnsiTheme="minorHAnsi"/>
          <w:szCs w:val="19"/>
          <w:highlight w:val="cyan"/>
          <w:u w:val="single"/>
        </w:rPr>
        <w:t>books</w:t>
      </w:r>
      <w:r w:rsidR="006A1BA4" w:rsidRPr="00D475F7">
        <w:rPr>
          <w:rFonts w:asciiTheme="minorHAnsi" w:hAnsiTheme="minorHAnsi"/>
          <w:szCs w:val="19"/>
          <w:highlight w:val="cyan"/>
          <w:u w:val="single"/>
        </w:rPr>
        <w:t xml:space="preserve"> into school</w:t>
      </w:r>
      <w:r w:rsidR="00C11B7B" w:rsidRPr="00D475F7">
        <w:rPr>
          <w:rFonts w:asciiTheme="minorHAnsi" w:hAnsiTheme="minorHAnsi"/>
          <w:szCs w:val="19"/>
          <w:highlight w:val="cyan"/>
          <w:u w:val="single"/>
        </w:rPr>
        <w:t xml:space="preserve">. </w:t>
      </w:r>
      <w:r w:rsidR="00394968" w:rsidRPr="00D475F7">
        <w:rPr>
          <w:rFonts w:asciiTheme="minorHAnsi" w:hAnsiTheme="minorHAnsi"/>
          <w:szCs w:val="19"/>
          <w:highlight w:val="cyan"/>
          <w:u w:val="single"/>
        </w:rPr>
        <w:t xml:space="preserve"> </w:t>
      </w:r>
      <w:r w:rsidR="00DA4F15" w:rsidRPr="00D475F7">
        <w:rPr>
          <w:rFonts w:asciiTheme="minorHAnsi" w:hAnsiTheme="minorHAnsi"/>
          <w:szCs w:val="19"/>
          <w:highlight w:val="cyan"/>
          <w:u w:val="single"/>
        </w:rPr>
        <w:t>We also ask that every item of clothing</w:t>
      </w:r>
      <w:r w:rsidR="001A1BF8" w:rsidRPr="00D475F7">
        <w:rPr>
          <w:rFonts w:asciiTheme="minorHAnsi" w:hAnsiTheme="minorHAnsi"/>
          <w:szCs w:val="19"/>
          <w:highlight w:val="cyan"/>
          <w:u w:val="single"/>
        </w:rPr>
        <w:t xml:space="preserve"> your child wears to school is clearly named</w:t>
      </w:r>
      <w:r w:rsidR="002F3288" w:rsidRPr="00D475F7">
        <w:rPr>
          <w:rFonts w:asciiTheme="minorHAnsi" w:hAnsiTheme="minorHAnsi"/>
          <w:szCs w:val="19"/>
          <w:highlight w:val="cyan"/>
          <w:u w:val="single"/>
        </w:rPr>
        <w:t>/labelled</w:t>
      </w:r>
      <w:r w:rsidR="001A1BF8" w:rsidRPr="00D475F7">
        <w:rPr>
          <w:rFonts w:asciiTheme="minorHAnsi" w:hAnsiTheme="minorHAnsi"/>
          <w:szCs w:val="19"/>
          <w:highlight w:val="cyan"/>
          <w:u w:val="single"/>
        </w:rPr>
        <w:t xml:space="preserve"> (</w:t>
      </w:r>
      <w:r w:rsidR="005E1444" w:rsidRPr="00D475F7">
        <w:rPr>
          <w:rFonts w:asciiTheme="minorHAnsi" w:hAnsiTheme="minorHAnsi"/>
          <w:szCs w:val="19"/>
          <w:highlight w:val="cyan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74FA141A" w14:textId="76EEEBB7" w:rsidR="00277EFD" w:rsidRPr="00D475F7" w:rsidRDefault="00C2761A" w:rsidP="000B67EC">
      <w:pPr>
        <w:rPr>
          <w:rFonts w:asciiTheme="minorHAnsi" w:hAnsiTheme="minorHAnsi"/>
          <w:sz w:val="22"/>
          <w:szCs w:val="22"/>
        </w:rPr>
      </w:pPr>
      <w:r w:rsidRPr="00D475F7">
        <w:rPr>
          <w:rFonts w:asciiTheme="minorHAnsi" w:hAnsiTheme="minorHAnsi"/>
          <w:sz w:val="22"/>
          <w:szCs w:val="22"/>
        </w:rPr>
        <w:t xml:space="preserve">Children </w:t>
      </w:r>
      <w:r w:rsidR="000B67EC" w:rsidRPr="00D475F7">
        <w:rPr>
          <w:rFonts w:asciiTheme="minorHAnsi" w:hAnsiTheme="minorHAnsi"/>
          <w:sz w:val="22"/>
          <w:szCs w:val="22"/>
        </w:rPr>
        <w:t xml:space="preserve">will </w:t>
      </w:r>
      <w:r w:rsidR="00915B7F" w:rsidRPr="00D475F7">
        <w:rPr>
          <w:rFonts w:asciiTheme="minorHAnsi" w:hAnsiTheme="minorHAnsi"/>
          <w:sz w:val="22"/>
          <w:szCs w:val="22"/>
        </w:rPr>
        <w:t xml:space="preserve">be learning about both </w:t>
      </w:r>
      <w:r w:rsidR="00277EFD" w:rsidRPr="00D475F7">
        <w:rPr>
          <w:rFonts w:asciiTheme="minorHAnsi" w:hAnsiTheme="minorHAnsi"/>
          <w:sz w:val="22"/>
          <w:szCs w:val="22"/>
        </w:rPr>
        <w:t xml:space="preserve">nonchronological reports and dialogues and plays this half term.  The report will be based around ‘The </w:t>
      </w:r>
      <w:proofErr w:type="spellStart"/>
      <w:r w:rsidR="00277EFD" w:rsidRPr="00D475F7">
        <w:rPr>
          <w:rFonts w:asciiTheme="minorHAnsi" w:hAnsiTheme="minorHAnsi"/>
          <w:sz w:val="22"/>
          <w:szCs w:val="22"/>
        </w:rPr>
        <w:t>Mallodile</w:t>
      </w:r>
      <w:proofErr w:type="spellEnd"/>
      <w:r w:rsidR="00277EFD" w:rsidRPr="00D475F7">
        <w:rPr>
          <w:rFonts w:asciiTheme="minorHAnsi" w:hAnsiTheme="minorHAnsi"/>
          <w:sz w:val="22"/>
          <w:szCs w:val="22"/>
        </w:rPr>
        <w:t xml:space="preserve">’ and the play on ‘The Twits’ by Roald Dahl. </w:t>
      </w:r>
    </w:p>
    <w:p w14:paraId="189E30B2" w14:textId="51CC6649" w:rsidR="000B67EC" w:rsidRPr="00D475F7" w:rsidRDefault="00915B7F" w:rsidP="000B67EC">
      <w:pPr>
        <w:rPr>
          <w:rFonts w:asciiTheme="minorHAnsi" w:hAnsiTheme="minorHAnsi"/>
          <w:sz w:val="22"/>
          <w:szCs w:val="22"/>
        </w:rPr>
      </w:pPr>
      <w:r w:rsidRPr="00D475F7">
        <w:rPr>
          <w:rFonts w:asciiTheme="minorHAnsi" w:hAnsiTheme="minorHAnsi"/>
          <w:sz w:val="22"/>
          <w:szCs w:val="22"/>
        </w:rPr>
        <w:t>Children will also practice their spellings, punctuation and grammar in school</w:t>
      </w:r>
      <w:r w:rsidR="00277EFD" w:rsidRPr="00D475F7">
        <w:rPr>
          <w:rFonts w:asciiTheme="minorHAnsi" w:hAnsiTheme="minorHAnsi"/>
          <w:sz w:val="22"/>
          <w:szCs w:val="22"/>
        </w:rPr>
        <w:t xml:space="preserve"> and handwriting</w:t>
      </w:r>
      <w:r w:rsidRPr="00D475F7">
        <w:rPr>
          <w:rFonts w:asciiTheme="minorHAnsi" w:hAnsiTheme="minorHAnsi"/>
          <w:sz w:val="22"/>
          <w:szCs w:val="22"/>
        </w:rPr>
        <w:t xml:space="preserve">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10A81E2E" w:rsidR="000B67EC" w:rsidRPr="00B92AF4" w:rsidRDefault="00277EF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will be finishing the Addition and Subtraction unit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We will be then moving onto the multiplication and division unit. </w:t>
      </w:r>
      <w:r w:rsidR="0035127A" w:rsidRPr="00B92AF4">
        <w:rPr>
          <w:rFonts w:asciiTheme="minorHAnsi" w:hAnsiTheme="minorHAnsi"/>
          <w:sz w:val="22"/>
          <w:szCs w:val="22"/>
        </w:rPr>
        <w:t xml:space="preserve">The children will be </w:t>
      </w:r>
      <w:r>
        <w:rPr>
          <w:rFonts w:asciiTheme="minorHAnsi" w:hAnsiTheme="minorHAnsi"/>
          <w:sz w:val="22"/>
          <w:szCs w:val="22"/>
        </w:rPr>
        <w:t>multiplying and dividing by the 8 times tables as a focus</w:t>
      </w:r>
      <w:r w:rsidR="0035127A" w:rsidRPr="00B92AF4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However, we will still be continuing with 3,4,8-time tables arithmetic.</w:t>
      </w:r>
      <w:r w:rsidR="0035127A" w:rsidRPr="00B92AF4">
        <w:rPr>
          <w:rFonts w:asciiTheme="minorHAnsi" w:hAnsiTheme="minorHAnsi"/>
          <w:sz w:val="22"/>
          <w:szCs w:val="22"/>
        </w:rPr>
        <w:t xml:space="preserve"> They will be </w:t>
      </w:r>
      <w:r>
        <w:rPr>
          <w:rFonts w:asciiTheme="minorHAnsi" w:hAnsiTheme="minorHAnsi"/>
          <w:sz w:val="22"/>
          <w:szCs w:val="22"/>
        </w:rPr>
        <w:t>focusing on improving all round time tables knowledge.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53F9B09E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</w:t>
      </w:r>
      <w:r w:rsidR="00277EFD">
        <w:rPr>
          <w:rFonts w:asciiTheme="minorHAnsi" w:hAnsiTheme="minorHAnsi"/>
          <w:sz w:val="22"/>
          <w:szCs w:val="22"/>
        </w:rPr>
        <w:t xml:space="preserve"> more than once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 to keep you up to date with their progress!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7F22CDAC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277EFD">
        <w:rPr>
          <w:rFonts w:asciiTheme="minorHAnsi" w:hAnsiTheme="minorHAnsi"/>
          <w:sz w:val="22"/>
          <w:szCs w:val="22"/>
        </w:rPr>
        <w:t xml:space="preserve">EVERY NIGHT if possible </w:t>
      </w:r>
      <w:r w:rsidRPr="00B92AF4">
        <w:rPr>
          <w:rFonts w:asciiTheme="minorHAnsi" w:hAnsiTheme="minorHAnsi"/>
          <w:sz w:val="22"/>
          <w:szCs w:val="22"/>
        </w:rPr>
        <w:t xml:space="preserve">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</w:t>
      </w:r>
      <w:r w:rsidR="00E93E7D" w:rsidRPr="00B92AF4">
        <w:rPr>
          <w:rFonts w:asciiTheme="minorHAnsi" w:hAnsiTheme="minorHAnsi"/>
          <w:sz w:val="22"/>
          <w:szCs w:val="22"/>
        </w:rPr>
        <w:t xml:space="preserve">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9C2FF81" w14:textId="2405B5C8" w:rsidR="00277EFD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277EFD">
        <w:rPr>
          <w:rFonts w:asciiTheme="minorHAnsi" w:hAnsiTheme="minorHAnsi"/>
          <w:sz w:val="22"/>
          <w:szCs w:val="22"/>
        </w:rPr>
        <w:t xml:space="preserve"> Finishing </w:t>
      </w:r>
      <w:r w:rsidR="00915B7F" w:rsidRPr="00B92AF4">
        <w:rPr>
          <w:rFonts w:asciiTheme="minorHAnsi" w:hAnsiTheme="minorHAnsi"/>
          <w:sz w:val="22"/>
          <w:szCs w:val="22"/>
        </w:rPr>
        <w:t xml:space="preserve">Rocks, Soils and Fossils. </w:t>
      </w:r>
      <w:r w:rsidR="0091007F">
        <w:rPr>
          <w:rFonts w:asciiTheme="minorHAnsi" w:hAnsiTheme="minorHAnsi"/>
          <w:sz w:val="22"/>
          <w:szCs w:val="22"/>
        </w:rPr>
        <w:t>Moving onto Animals including humans.</w:t>
      </w:r>
    </w:p>
    <w:p w14:paraId="637C20D4" w14:textId="0D81DB34" w:rsidR="000573A2" w:rsidRPr="00B92AF4" w:rsidRDefault="00915B7F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will be learning how to work scientifically.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2EB1E05F" w:rsidR="000B67EC" w:rsidRPr="00B92AF4" w:rsidRDefault="0091007F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44EAFD9C" w14:textId="66C67686" w:rsidR="007C3C9B" w:rsidRDefault="0091007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 know what history is and why we study it.</w:t>
      </w:r>
    </w:p>
    <w:p w14:paraId="66BDECE3" w14:textId="32CDE347" w:rsidR="0091007F" w:rsidRDefault="0091007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Chronology: The order of Era’s through time.</w:t>
      </w:r>
    </w:p>
    <w:p w14:paraId="2319AF0A" w14:textId="36DDD593" w:rsidR="0091007F" w:rsidRDefault="0091007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Topic: The Stone Age</w:t>
      </w:r>
    </w:p>
    <w:p w14:paraId="77572F82" w14:textId="5958E778" w:rsidR="0091007F" w:rsidRDefault="0091007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Stone age diet, tools, animals and houses</w:t>
      </w:r>
      <w:r w:rsidR="002A4E3D">
        <w:rPr>
          <w:rFonts w:asciiTheme="minorHAnsi" w:hAnsiTheme="minorHAnsi"/>
          <w:sz w:val="22"/>
          <w:szCs w:val="22"/>
        </w:rPr>
        <w:t>.</w:t>
      </w:r>
    </w:p>
    <w:p w14:paraId="65A6F95D" w14:textId="4B23810F" w:rsidR="0091007F" w:rsidRPr="00B92AF4" w:rsidRDefault="0091007F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4ADA820A" w:rsidR="000B67EC" w:rsidRPr="00B92AF4" w:rsidRDefault="002A4E3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Tag Rugby and Dodgeball</w:t>
      </w:r>
      <w:r w:rsidR="000C4154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77777777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Health and </w:t>
      </w:r>
      <w:r w:rsidR="000C4154" w:rsidRPr="00B92AF4">
        <w:rPr>
          <w:rFonts w:asciiTheme="minorHAnsi" w:hAnsiTheme="minorHAnsi"/>
          <w:sz w:val="22"/>
          <w:szCs w:val="22"/>
        </w:rPr>
        <w:t>wellbeing</w:t>
      </w:r>
      <w:r w:rsidRPr="00B92AF4">
        <w:rPr>
          <w:rFonts w:asciiTheme="minorHAnsi" w:hAnsiTheme="minorHAnsi"/>
          <w:sz w:val="22"/>
          <w:szCs w:val="22"/>
        </w:rPr>
        <w:t>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777777" w:rsidR="00915B7F" w:rsidRPr="00D475F7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D475F7">
        <w:rPr>
          <w:rFonts w:asciiTheme="minorHAnsi" w:hAnsiTheme="minorHAnsi"/>
          <w:b/>
          <w:sz w:val="22"/>
          <w:szCs w:val="22"/>
        </w:rPr>
        <w:t>RE</w:t>
      </w:r>
      <w:r w:rsidR="00915B7F" w:rsidRPr="00D475F7">
        <w:rPr>
          <w:rFonts w:asciiTheme="minorHAnsi" w:hAnsiTheme="minorHAnsi"/>
          <w:b/>
          <w:sz w:val="22"/>
          <w:szCs w:val="22"/>
        </w:rPr>
        <w:t xml:space="preserve"> (Taught by Mr Vernon)</w:t>
      </w:r>
    </w:p>
    <w:p w14:paraId="42613CD1" w14:textId="5355E088" w:rsidR="000E4C6B" w:rsidRDefault="00D502F9" w:rsidP="002A4E3D">
      <w:pPr>
        <w:rPr>
          <w:rFonts w:asciiTheme="minorHAnsi" w:hAnsiTheme="minorHAnsi"/>
          <w:sz w:val="22"/>
          <w:szCs w:val="22"/>
        </w:rPr>
      </w:pPr>
      <w:r w:rsidRPr="00D475F7">
        <w:rPr>
          <w:rFonts w:asciiTheme="minorHAnsi" w:hAnsiTheme="minorHAnsi"/>
          <w:sz w:val="22"/>
          <w:szCs w:val="22"/>
        </w:rPr>
        <w:t>This is the lead up to Christmas with a really fitting unit on ‘God with Us’. This unit gives children the opportunity to reflect upon Christmas as a celebration of God’s presence with us. We are investigating Bible stories retelling stories of Jesus changing people’s lives.</w:t>
      </w:r>
    </w:p>
    <w:p w14:paraId="05C06FEF" w14:textId="5867B8A4" w:rsidR="005E55B5" w:rsidRDefault="005E55B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FB7F96" w:rsidR="000B67EC" w:rsidRPr="00D475F7" w:rsidRDefault="000B67EC" w:rsidP="000B67EC">
      <w:pPr>
        <w:rPr>
          <w:rFonts w:asciiTheme="minorHAnsi" w:hAnsiTheme="minorHAnsi"/>
          <w:sz w:val="22"/>
          <w:szCs w:val="22"/>
        </w:rPr>
      </w:pPr>
      <w:r w:rsidRPr="00D475F7">
        <w:rPr>
          <w:rFonts w:asciiTheme="minorHAnsi" w:hAnsiTheme="minorHAnsi"/>
          <w:sz w:val="22"/>
          <w:szCs w:val="22"/>
        </w:rPr>
        <w:t xml:space="preserve">Every </w:t>
      </w:r>
      <w:r w:rsidR="000E432B" w:rsidRPr="00D475F7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 w:rsidRPr="00D475F7">
        <w:rPr>
          <w:rFonts w:asciiTheme="minorHAnsi" w:hAnsiTheme="minorHAnsi"/>
          <w:b/>
          <w:sz w:val="22"/>
          <w:szCs w:val="22"/>
          <w:u w:val="single"/>
        </w:rPr>
        <w:t>,</w:t>
      </w:r>
      <w:r w:rsidRPr="00D475F7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AE7063" w:rsidRPr="00D475F7">
        <w:rPr>
          <w:rFonts w:asciiTheme="minorHAnsi" w:hAnsiTheme="minorHAnsi"/>
          <w:sz w:val="22"/>
          <w:szCs w:val="22"/>
        </w:rPr>
        <w:t xml:space="preserve">(some weeks the </w:t>
      </w:r>
      <w:r w:rsidRPr="00D475F7">
        <w:rPr>
          <w:rFonts w:asciiTheme="minorHAnsi" w:hAnsiTheme="minorHAnsi"/>
          <w:sz w:val="22"/>
          <w:szCs w:val="22"/>
        </w:rPr>
        <w:t>Maths homework book</w:t>
      </w:r>
      <w:r w:rsidR="00AE7063" w:rsidRPr="00D475F7">
        <w:rPr>
          <w:rFonts w:asciiTheme="minorHAnsi" w:hAnsiTheme="minorHAnsi"/>
          <w:sz w:val="22"/>
          <w:szCs w:val="22"/>
        </w:rPr>
        <w:t xml:space="preserve"> as well)</w:t>
      </w:r>
      <w:r w:rsidRPr="00D475F7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 w:rsidRPr="00D475F7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D475F7">
        <w:rPr>
          <w:rFonts w:asciiTheme="minorHAnsi" w:hAnsiTheme="minorHAnsi"/>
          <w:sz w:val="22"/>
          <w:szCs w:val="22"/>
        </w:rPr>
        <w:t xml:space="preserve">. </w:t>
      </w:r>
      <w:r w:rsidR="001132C2" w:rsidRPr="00D475F7">
        <w:rPr>
          <w:rFonts w:asciiTheme="minorHAnsi" w:hAnsiTheme="minorHAnsi"/>
          <w:sz w:val="22"/>
          <w:szCs w:val="22"/>
        </w:rPr>
        <w:t>If</w:t>
      </w:r>
      <w:r w:rsidRPr="00D475F7">
        <w:rPr>
          <w:rFonts w:asciiTheme="minorHAnsi" w:hAnsiTheme="minorHAnsi"/>
          <w:sz w:val="22"/>
          <w:szCs w:val="22"/>
        </w:rPr>
        <w:t xml:space="preserve"> there </w:t>
      </w:r>
      <w:r w:rsidR="001132C2" w:rsidRPr="00D475F7">
        <w:rPr>
          <w:rFonts w:asciiTheme="minorHAnsi" w:hAnsiTheme="minorHAnsi"/>
          <w:sz w:val="22"/>
          <w:szCs w:val="22"/>
        </w:rPr>
        <w:t xml:space="preserve">is </w:t>
      </w:r>
      <w:r w:rsidRPr="00D475F7">
        <w:rPr>
          <w:rFonts w:asciiTheme="minorHAnsi" w:hAnsiTheme="minorHAnsi"/>
          <w:sz w:val="22"/>
          <w:szCs w:val="22"/>
        </w:rPr>
        <w:t>ever a problem with completing the homework</w:t>
      </w:r>
      <w:r w:rsidR="001132C2" w:rsidRPr="00D475F7">
        <w:rPr>
          <w:rFonts w:asciiTheme="minorHAnsi" w:hAnsiTheme="minorHAnsi"/>
          <w:sz w:val="22"/>
          <w:szCs w:val="22"/>
        </w:rPr>
        <w:t>,</w:t>
      </w:r>
      <w:r w:rsidRPr="00D475F7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D475F7">
        <w:rPr>
          <w:rFonts w:asciiTheme="minorHAnsi" w:hAnsiTheme="minorHAnsi"/>
          <w:sz w:val="22"/>
          <w:szCs w:val="22"/>
        </w:rPr>
        <w:t xml:space="preserve"> or email me</w:t>
      </w:r>
      <w:r w:rsidRPr="00D475F7">
        <w:rPr>
          <w:rFonts w:asciiTheme="minorHAnsi" w:hAnsiTheme="minorHAnsi"/>
          <w:sz w:val="22"/>
          <w:szCs w:val="22"/>
        </w:rPr>
        <w:t xml:space="preserve">. We would also welcome </w:t>
      </w:r>
      <w:r w:rsidR="001132C2" w:rsidRPr="00D475F7">
        <w:rPr>
          <w:rFonts w:asciiTheme="minorHAnsi" w:hAnsiTheme="minorHAnsi"/>
          <w:sz w:val="22"/>
          <w:szCs w:val="22"/>
        </w:rPr>
        <w:t>your</w:t>
      </w:r>
      <w:r w:rsidRPr="00D475F7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 w:rsidRPr="00D475F7">
        <w:rPr>
          <w:rFonts w:asciiTheme="minorHAnsi" w:hAnsiTheme="minorHAnsi"/>
          <w:sz w:val="22"/>
          <w:szCs w:val="22"/>
        </w:rPr>
        <w:t>Should</w:t>
      </w:r>
      <w:r w:rsidRPr="00D475F7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 w:rsidRPr="00D475F7">
        <w:rPr>
          <w:rFonts w:asciiTheme="minorHAnsi" w:hAnsiTheme="minorHAnsi"/>
          <w:sz w:val="22"/>
          <w:szCs w:val="22"/>
        </w:rPr>
        <w:t>,</w:t>
      </w:r>
      <w:r w:rsidRPr="00D475F7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D475F7">
        <w:rPr>
          <w:rFonts w:asciiTheme="minorHAnsi" w:hAnsiTheme="minorHAnsi"/>
          <w:sz w:val="22"/>
          <w:szCs w:val="22"/>
        </w:rPr>
        <w:t>3</w:t>
      </w:r>
      <w:r w:rsidRPr="00D475F7">
        <w:rPr>
          <w:rFonts w:asciiTheme="minorHAnsi" w:hAnsiTheme="minorHAnsi"/>
          <w:sz w:val="22"/>
          <w:szCs w:val="22"/>
        </w:rPr>
        <w:t xml:space="preserve"> team. </w:t>
      </w:r>
      <w:r w:rsidR="002A4E3D" w:rsidRPr="00D475F7">
        <w:rPr>
          <w:rFonts w:asciiTheme="minorHAnsi" w:hAnsiTheme="minorHAnsi"/>
          <w:sz w:val="22"/>
          <w:szCs w:val="22"/>
        </w:rPr>
        <w:t>There is also a homework club being running by Mrs Bond on a Monday to support those who need some extra help!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D475F7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2DEB2FB7" w14:textId="77777777" w:rsidR="00A77EE9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 xml:space="preserve">Mrs Day, </w:t>
      </w:r>
    </w:p>
    <w:p w14:paraId="7A074C6B" w14:textId="590757B4" w:rsidR="00E22370" w:rsidRPr="00B92AF4" w:rsidRDefault="00386FB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Mrs Pritchard</w:t>
      </w:r>
      <w:r w:rsidR="00A77EE9">
        <w:rPr>
          <w:rFonts w:asciiTheme="minorHAnsi" w:hAnsiTheme="minorHAnsi"/>
          <w:sz w:val="22"/>
          <w:szCs w:val="22"/>
        </w:rPr>
        <w:t xml:space="preserve">, </w:t>
      </w:r>
      <w:r>
        <w:rPr>
          <w:rFonts w:asciiTheme="minorHAnsi" w:hAnsiTheme="minorHAnsi"/>
          <w:sz w:val="22"/>
          <w:szCs w:val="22"/>
        </w:rPr>
        <w:t xml:space="preserve">Mrs Edwards </w:t>
      </w:r>
      <w:r w:rsidR="00D119A1"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394968" w:rsidRPr="00A77EE9">
        <w:rPr>
          <w:rFonts w:asciiTheme="minorHAnsi" w:hAnsiTheme="minorHAnsi"/>
          <w:sz w:val="18"/>
          <w:szCs w:val="22"/>
          <w:u w:val="single"/>
        </w:rPr>
        <w:t>3</w:t>
      </w:r>
      <w:r w:rsidR="00D119A1"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77777777" w:rsidR="00E22370" w:rsidRPr="00394968" w:rsidRDefault="00E22370" w:rsidP="000B67EC">
      <w:pPr>
        <w:rPr>
          <w:rFonts w:asciiTheme="minorHAnsi" w:hAnsiTheme="minorHAnsi"/>
          <w:sz w:val="18"/>
          <w:szCs w:val="20"/>
        </w:rPr>
      </w:pPr>
    </w:p>
    <w:p w14:paraId="6E041A39" w14:textId="77777777" w:rsidR="00D119A1" w:rsidRPr="00394968" w:rsidRDefault="00D475F7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2EBF3C5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D98A12B" w14:textId="4F6771B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FE9F23F" w14:textId="3466EC47" w:rsidR="00FE4526" w:rsidRDefault="00FE4526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4D6C8559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bookmarkStart w:id="0" w:name="_GoBack"/>
      <w:bookmarkEnd w:id="0"/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1F72F646" w14:textId="0B73E646" w:rsidR="000B67EC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Bones</w:t>
      </w:r>
    </w:p>
    <w:p w14:paraId="7855B6BC" w14:textId="0A86CCBA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Muscles</w:t>
      </w:r>
    </w:p>
    <w:p w14:paraId="7068C06D" w14:textId="50DE0331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Skull</w:t>
      </w:r>
    </w:p>
    <w:p w14:paraId="702D50BB" w14:textId="5C6E4838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Rib</w:t>
      </w:r>
    </w:p>
    <w:p w14:paraId="0DD57F23" w14:textId="23B7EFB8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Skeleton</w:t>
      </w:r>
    </w:p>
    <w:p w14:paraId="62743890" w14:textId="2861383C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Support</w:t>
      </w:r>
    </w:p>
    <w:p w14:paraId="34B71929" w14:textId="03D864C8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Protection</w:t>
      </w:r>
    </w:p>
    <w:p w14:paraId="1F9F0F32" w14:textId="65DFD98E" w:rsidR="00465416" w:rsidRDefault="00465416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Movement</w:t>
      </w:r>
    </w:p>
    <w:p w14:paraId="57A9F992" w14:textId="5414A493" w:rsidR="00465416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Herbivore</w:t>
      </w:r>
    </w:p>
    <w:p w14:paraId="36FA83DA" w14:textId="2C2CE770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Carnivore</w:t>
      </w:r>
    </w:p>
    <w:p w14:paraId="51B7825D" w14:textId="7E31E4F5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Omnivore</w:t>
      </w:r>
    </w:p>
    <w:p w14:paraId="5B2985CF" w14:textId="7B5C5218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Teeth</w:t>
      </w:r>
    </w:p>
    <w:p w14:paraId="6536A66D" w14:textId="09BCD482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Canine</w:t>
      </w:r>
    </w:p>
    <w:p w14:paraId="2C312D75" w14:textId="65D5550A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Incisor</w:t>
      </w:r>
    </w:p>
    <w:p w14:paraId="442C5D8A" w14:textId="7A0E8556" w:rsidR="00AF6211" w:rsidRDefault="00AF6211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Molar</w:t>
      </w:r>
    </w:p>
    <w:p w14:paraId="1A1E1FFE" w14:textId="77777777" w:rsidR="00AF6211" w:rsidRPr="00465416" w:rsidRDefault="00AF6211" w:rsidP="000B67EC">
      <w:pPr>
        <w:rPr>
          <w:rFonts w:asciiTheme="minorHAnsi" w:eastAsia="Calibri" w:hAnsiTheme="minorHAnsi"/>
          <w:sz w:val="36"/>
          <w:szCs w:val="36"/>
        </w:rPr>
      </w:pPr>
    </w:p>
    <w:p w14:paraId="38FFA2E8" w14:textId="7ECF7FFC" w:rsidR="000B67EC" w:rsidRPr="00AF621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1AD6B890" w14:textId="77777777" w:rsidR="000B67EC" w:rsidRPr="00AF6211" w:rsidRDefault="00B51FFA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addition</w:t>
      </w:r>
    </w:p>
    <w:p w14:paraId="013C35E2" w14:textId="77777777" w:rsidR="00B51FFA" w:rsidRPr="00AF6211" w:rsidRDefault="00B51FFA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subtraction</w:t>
      </w:r>
    </w:p>
    <w:p w14:paraId="141F15C1" w14:textId="30395BC5" w:rsidR="000B67EC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calculation</w:t>
      </w:r>
    </w:p>
    <w:p w14:paraId="087FFFD6" w14:textId="7206AA83" w:rsidR="000B67EC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lots of</w:t>
      </w:r>
    </w:p>
    <w:p w14:paraId="04C847EC" w14:textId="7F2FC097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times</w:t>
      </w:r>
    </w:p>
    <w:p w14:paraId="3DE1B2A4" w14:textId="22A044AC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multiply</w:t>
      </w:r>
    </w:p>
    <w:p w14:paraId="043E7764" w14:textId="42492766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product</w:t>
      </w:r>
    </w:p>
    <w:p w14:paraId="26E1447D" w14:textId="3CF1A2D7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 xml:space="preserve">multiplied by </w:t>
      </w:r>
    </w:p>
    <w:p w14:paraId="1D00E355" w14:textId="3DC7D001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multiple of</w:t>
      </w:r>
    </w:p>
    <w:p w14:paraId="35839B98" w14:textId="3A2C74CD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array</w:t>
      </w:r>
    </w:p>
    <w:p w14:paraId="5689B9FB" w14:textId="55C099F0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divide</w:t>
      </w:r>
    </w:p>
    <w:p w14:paraId="29CC55FC" w14:textId="040DEF4B" w:rsidR="00AF6211" w:rsidRPr="00AF6211" w:rsidRDefault="00AF6211" w:rsidP="000B67EC">
      <w:pPr>
        <w:rPr>
          <w:rFonts w:asciiTheme="minorHAnsi" w:hAnsiTheme="minorHAnsi"/>
          <w:sz w:val="32"/>
          <w:szCs w:val="34"/>
        </w:rPr>
      </w:pPr>
      <w:r w:rsidRPr="00AF6211">
        <w:rPr>
          <w:rFonts w:asciiTheme="minorHAnsi" w:hAnsiTheme="minorHAnsi"/>
          <w:sz w:val="32"/>
          <w:szCs w:val="34"/>
        </w:rPr>
        <w:t>share</w:t>
      </w:r>
    </w:p>
    <w:p w14:paraId="44D326C8" w14:textId="77777777" w:rsidR="00AF6211" w:rsidRDefault="00AF6211" w:rsidP="00AF6211">
      <w:pPr>
        <w:rPr>
          <w:rFonts w:asciiTheme="minorHAnsi" w:hAnsiTheme="minorHAnsi"/>
          <w:sz w:val="36"/>
          <w:szCs w:val="36"/>
        </w:rPr>
      </w:pPr>
      <w:r w:rsidRPr="00AF6211">
        <w:rPr>
          <w:rFonts w:asciiTheme="minorHAnsi" w:hAnsiTheme="minorHAnsi"/>
          <w:sz w:val="32"/>
          <w:szCs w:val="34"/>
        </w:rPr>
        <w:t>groups of</w:t>
      </w:r>
    </w:p>
    <w:p w14:paraId="0EC69BE5" w14:textId="725BBF9F" w:rsidR="00855C21" w:rsidRPr="00AF6211" w:rsidRDefault="00855C21" w:rsidP="00AF6211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Key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Humanities (Topic)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2E56223" w14:textId="169B6DC4" w:rsidR="00855C2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Chronology</w:t>
      </w:r>
    </w:p>
    <w:p w14:paraId="63CEC1B5" w14:textId="1ADC4C87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Timeline</w:t>
      </w:r>
    </w:p>
    <w:p w14:paraId="1070A499" w14:textId="57DEFE08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Palaeolithic</w:t>
      </w:r>
    </w:p>
    <w:p w14:paraId="20C45705" w14:textId="27FB0418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Mesolithic</w:t>
      </w:r>
    </w:p>
    <w:p w14:paraId="63D8E6DB" w14:textId="137F8611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Neolithic</w:t>
      </w:r>
    </w:p>
    <w:p w14:paraId="1E4707CE" w14:textId="1D77D2F6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Diet</w:t>
      </w:r>
    </w:p>
    <w:p w14:paraId="18E4E376" w14:textId="2886391B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Tools</w:t>
      </w:r>
    </w:p>
    <w:p w14:paraId="40497748" w14:textId="6CB392AB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Animals</w:t>
      </w:r>
    </w:p>
    <w:p w14:paraId="49395EC6" w14:textId="382DF228" w:rsidR="00AF6211" w:rsidRDefault="00AF6211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Homes</w:t>
      </w:r>
    </w:p>
    <w:p w14:paraId="50E91D64" w14:textId="77777777" w:rsidR="00AF6211" w:rsidRDefault="00AF6211" w:rsidP="000B67EC">
      <w:pPr>
        <w:rPr>
          <w:rFonts w:asciiTheme="minorHAnsi" w:hAnsiTheme="minorHAnsi"/>
          <w:sz w:val="36"/>
          <w:szCs w:val="36"/>
        </w:rPr>
      </w:pPr>
    </w:p>
    <w:p w14:paraId="0917B7DE" w14:textId="1A197666" w:rsidR="000B67EC" w:rsidRPr="00D475F7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D475F7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07547A01" w14:textId="78B6EACB" w:rsidR="000B67EC" w:rsidRPr="00D475F7" w:rsidRDefault="00D502F9" w:rsidP="000B67EC">
      <w:pPr>
        <w:rPr>
          <w:rFonts w:asciiTheme="minorHAnsi" w:hAnsiTheme="minorHAnsi"/>
          <w:sz w:val="36"/>
          <w:szCs w:val="36"/>
        </w:rPr>
      </w:pPr>
      <w:r w:rsidRPr="00D475F7">
        <w:rPr>
          <w:rFonts w:asciiTheme="minorHAnsi" w:hAnsiTheme="minorHAnsi"/>
          <w:sz w:val="36"/>
          <w:szCs w:val="36"/>
        </w:rPr>
        <w:t xml:space="preserve">Angels </w:t>
      </w:r>
    </w:p>
    <w:p w14:paraId="1C5A5E4A" w14:textId="182BFB2D" w:rsidR="00D502F9" w:rsidRPr="00D475F7" w:rsidRDefault="00D502F9" w:rsidP="000B67EC">
      <w:pPr>
        <w:rPr>
          <w:rFonts w:asciiTheme="minorHAnsi" w:hAnsiTheme="minorHAnsi"/>
          <w:sz w:val="36"/>
          <w:szCs w:val="36"/>
        </w:rPr>
      </w:pPr>
      <w:r w:rsidRPr="00D475F7">
        <w:rPr>
          <w:rFonts w:asciiTheme="minorHAnsi" w:hAnsiTheme="minorHAnsi"/>
          <w:sz w:val="36"/>
          <w:szCs w:val="36"/>
        </w:rPr>
        <w:t>Manger</w:t>
      </w:r>
    </w:p>
    <w:p w14:paraId="6871B059" w14:textId="75E707DF" w:rsidR="00D502F9" w:rsidRPr="00D475F7" w:rsidRDefault="00D502F9" w:rsidP="000B67EC">
      <w:pPr>
        <w:rPr>
          <w:rFonts w:asciiTheme="minorHAnsi" w:hAnsiTheme="minorHAnsi"/>
          <w:sz w:val="36"/>
          <w:szCs w:val="36"/>
        </w:rPr>
      </w:pPr>
      <w:r w:rsidRPr="00D475F7">
        <w:rPr>
          <w:rFonts w:asciiTheme="minorHAnsi" w:hAnsiTheme="minorHAnsi"/>
          <w:sz w:val="36"/>
          <w:szCs w:val="36"/>
        </w:rPr>
        <w:t xml:space="preserve">Emmanuel </w:t>
      </w:r>
    </w:p>
    <w:p w14:paraId="3B25E009" w14:textId="3CB73C28" w:rsidR="00D502F9" w:rsidRPr="00D475F7" w:rsidRDefault="00D502F9" w:rsidP="000B67EC">
      <w:pPr>
        <w:rPr>
          <w:rFonts w:asciiTheme="minorHAnsi" w:hAnsiTheme="minorHAnsi"/>
          <w:sz w:val="36"/>
          <w:szCs w:val="36"/>
        </w:rPr>
      </w:pPr>
      <w:r w:rsidRPr="00D475F7">
        <w:rPr>
          <w:rFonts w:asciiTheme="minorHAnsi" w:hAnsiTheme="minorHAnsi"/>
          <w:sz w:val="36"/>
          <w:szCs w:val="36"/>
        </w:rPr>
        <w:t xml:space="preserve">Incarnation </w:t>
      </w:r>
    </w:p>
    <w:p w14:paraId="5C8B9502" w14:textId="6A9FF1DA" w:rsidR="00D502F9" w:rsidRPr="00D475F7" w:rsidRDefault="00D502F9" w:rsidP="000B67EC">
      <w:pPr>
        <w:rPr>
          <w:rFonts w:asciiTheme="minorHAnsi" w:hAnsiTheme="minorHAnsi"/>
          <w:sz w:val="36"/>
          <w:szCs w:val="36"/>
        </w:rPr>
      </w:pPr>
      <w:r w:rsidRPr="00D475F7">
        <w:rPr>
          <w:rFonts w:asciiTheme="minorHAnsi" w:hAnsiTheme="minorHAnsi"/>
          <w:sz w:val="36"/>
          <w:szCs w:val="36"/>
        </w:rPr>
        <w:t>Census</w:t>
      </w:r>
    </w:p>
    <w:p w14:paraId="1DDFCE4D" w14:textId="071C847C" w:rsidR="00AF6211" w:rsidRDefault="00D502F9" w:rsidP="000B67EC">
      <w:pPr>
        <w:rPr>
          <w:rFonts w:asciiTheme="minorHAnsi" w:hAnsiTheme="minorHAnsi"/>
          <w:sz w:val="36"/>
          <w:szCs w:val="36"/>
        </w:rPr>
      </w:pPr>
      <w:r w:rsidRPr="00D475F7">
        <w:rPr>
          <w:rFonts w:asciiTheme="minorHAnsi" w:hAnsiTheme="minorHAnsi"/>
          <w:sz w:val="36"/>
          <w:szCs w:val="36"/>
        </w:rPr>
        <w:t>Bethlehem</w:t>
      </w:r>
    </w:p>
    <w:p w14:paraId="6C133A33" w14:textId="38AC965D" w:rsidR="00D502F9" w:rsidRDefault="00D502F9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0112D8C" w14:textId="77777777" w:rsidR="00D502F9" w:rsidRDefault="00D502F9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ED1688C" w14:textId="72A4C71B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6774794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8170093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AFA24E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D8241A5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921974C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9DDE798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8EBD851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F9A0C2B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EC717E1" w14:textId="77777777" w:rsidR="00AF6211" w:rsidRDefault="00AF6211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7BEB0EC" w14:textId="13D1B2DA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57249C8C" w14:textId="00354042" w:rsidR="00566C19" w:rsidRDefault="00566C19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</w:t>
      </w:r>
      <w:r w:rsidR="00AF6211">
        <w:rPr>
          <w:rFonts w:asciiTheme="minorHAnsi" w:hAnsiTheme="minorHAnsi"/>
          <w:sz w:val="36"/>
          <w:szCs w:val="36"/>
        </w:rPr>
        <w:t>ialogue</w:t>
      </w:r>
    </w:p>
    <w:p w14:paraId="15EECB77" w14:textId="56B68960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Play script</w:t>
      </w:r>
    </w:p>
    <w:p w14:paraId="33C10037" w14:textId="1873D52B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Nonchronological</w:t>
      </w:r>
    </w:p>
    <w:p w14:paraId="2EC5A27F" w14:textId="4201A335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Subheading</w:t>
      </w:r>
    </w:p>
    <w:p w14:paraId="53DF1234" w14:textId="78E037FE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Expert</w:t>
      </w:r>
    </w:p>
    <w:p w14:paraId="4CD0FDC3" w14:textId="7833A725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Setting</w:t>
      </w:r>
    </w:p>
    <w:p w14:paraId="70A0343E" w14:textId="4D35D61E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Creature</w:t>
      </w:r>
    </w:p>
    <w:p w14:paraId="2564287F" w14:textId="1E6BADE1" w:rsidR="00AF6211" w:rsidRDefault="00AF6211" w:rsidP="00AF6211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Features</w:t>
      </w:r>
    </w:p>
    <w:p w14:paraId="23FA5320" w14:textId="77777777" w:rsidR="00AF6211" w:rsidRPr="00566C19" w:rsidRDefault="00AF6211" w:rsidP="00AF6211">
      <w:pPr>
        <w:rPr>
          <w:rFonts w:asciiTheme="minorHAnsi" w:hAnsiTheme="minorHAnsi"/>
          <w:sz w:val="36"/>
          <w:szCs w:val="36"/>
        </w:rPr>
      </w:pPr>
    </w:p>
    <w:p w14:paraId="44E871BC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44A5D2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38610EB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37805D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463F29E8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B7B4B8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A0FF5F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5630AD6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182907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BA226A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7AD93B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DE4B5B7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6204FF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DBF0D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B62F1B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2F2C34E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80A4E5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921983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96FEF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194DBDC" w14:textId="77777777" w:rsidR="00862519" w:rsidRDefault="00D475F7"/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7119"/>
    <w:rsid w:val="00421420"/>
    <w:rsid w:val="0042656E"/>
    <w:rsid w:val="00465416"/>
    <w:rsid w:val="00466CF5"/>
    <w:rsid w:val="004A2B19"/>
    <w:rsid w:val="004E6022"/>
    <w:rsid w:val="004F70AC"/>
    <w:rsid w:val="00511EA0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2949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AF6211"/>
    <w:rsid w:val="00B028FD"/>
    <w:rsid w:val="00B12859"/>
    <w:rsid w:val="00B128F9"/>
    <w:rsid w:val="00B51FFA"/>
    <w:rsid w:val="00B92AF4"/>
    <w:rsid w:val="00BF6205"/>
    <w:rsid w:val="00C11B7B"/>
    <w:rsid w:val="00C2761A"/>
    <w:rsid w:val="00C323A6"/>
    <w:rsid w:val="00C330D5"/>
    <w:rsid w:val="00D114D5"/>
    <w:rsid w:val="00D119A1"/>
    <w:rsid w:val="00D3423B"/>
    <w:rsid w:val="00D475F7"/>
    <w:rsid w:val="00D502F9"/>
    <w:rsid w:val="00D623B9"/>
    <w:rsid w:val="00D77CA7"/>
    <w:rsid w:val="00D94CDD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1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A41C0D8E</Template>
  <TotalTime>2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Luke Highton</cp:lastModifiedBy>
  <cp:revision>3</cp:revision>
  <cp:lastPrinted>2021-09-03T08:50:00Z</cp:lastPrinted>
  <dcterms:created xsi:type="dcterms:W3CDTF">2021-11-03T17:21:00Z</dcterms:created>
  <dcterms:modified xsi:type="dcterms:W3CDTF">2021-11-03T17:23:00Z</dcterms:modified>
</cp:coreProperties>
</file>