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77777777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bookmarkStart w:id="0" w:name="_GoBack"/>
      <w:bookmarkEnd w:id="0"/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3B29F6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1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76E91287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5D7B81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3B29F6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Creativity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77777777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Welcome back and welcome to Year </w:t>
      </w:r>
      <w:r w:rsidR="00314B20" w:rsidRPr="007D358C">
        <w:rPr>
          <w:rFonts w:asciiTheme="minorHAnsi" w:hAnsiTheme="minorHAnsi"/>
          <w:szCs w:val="19"/>
        </w:rPr>
        <w:t>3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77777777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 hope that over the coming year we can work together to give our children the very best of everything</w:t>
      </w:r>
      <w:r w:rsidR="000578D5" w:rsidRPr="007D358C">
        <w:rPr>
          <w:rFonts w:asciiTheme="minorHAnsi" w:hAnsiTheme="minorHAnsi"/>
          <w:szCs w:val="19"/>
        </w:rPr>
        <w:t xml:space="preserve"> </w:t>
      </w:r>
      <w:r w:rsidRPr="007D358C">
        <w:rPr>
          <w:rFonts w:asciiTheme="minorHAnsi" w:hAnsiTheme="minorHAnsi"/>
          <w:szCs w:val="19"/>
        </w:rPr>
        <w:t xml:space="preserve">- giving them a fantastic </w:t>
      </w:r>
      <w:r w:rsidR="00314B20" w:rsidRPr="007D358C">
        <w:rPr>
          <w:rFonts w:asciiTheme="minorHAnsi" w:hAnsiTheme="minorHAnsi"/>
          <w:szCs w:val="19"/>
        </w:rPr>
        <w:t>first</w:t>
      </w:r>
      <w:r w:rsidRPr="007D358C">
        <w:rPr>
          <w:rFonts w:asciiTheme="minorHAnsi" w:hAnsiTheme="minorHAnsi"/>
          <w:szCs w:val="19"/>
        </w:rPr>
        <w:t xml:space="preserve"> year </w:t>
      </w:r>
      <w:r w:rsidR="00314B20" w:rsidRPr="007D358C">
        <w:rPr>
          <w:rFonts w:asciiTheme="minorHAnsi" w:hAnsiTheme="minorHAnsi"/>
          <w:szCs w:val="19"/>
        </w:rPr>
        <w:t xml:space="preserve">in the Juniors </w:t>
      </w:r>
      <w:r w:rsidRPr="007D358C">
        <w:rPr>
          <w:rFonts w:asciiTheme="minorHAnsi" w:hAnsiTheme="minorHAnsi"/>
          <w:szCs w:val="19"/>
        </w:rPr>
        <w:t>here at St Philip’s</w:t>
      </w:r>
      <w:r w:rsidR="00825D8C" w:rsidRPr="007D358C">
        <w:rPr>
          <w:rFonts w:asciiTheme="minorHAnsi" w:hAnsiTheme="minorHAnsi"/>
          <w:szCs w:val="19"/>
        </w:rPr>
        <w:t>,</w:t>
      </w:r>
      <w:r w:rsidRPr="007D358C">
        <w:rPr>
          <w:rFonts w:asciiTheme="minorHAnsi" w:hAnsiTheme="minorHAnsi"/>
          <w:szCs w:val="19"/>
        </w:rPr>
        <w:t xml:space="preserve"> whilst also preparing them for </w:t>
      </w:r>
      <w:r w:rsidR="00314B20" w:rsidRPr="007D358C">
        <w:rPr>
          <w:rFonts w:asciiTheme="minorHAnsi" w:hAnsiTheme="minorHAnsi"/>
          <w:szCs w:val="19"/>
        </w:rPr>
        <w:t>the rest of Key Stage 2</w:t>
      </w:r>
      <w:r w:rsidRPr="007D358C">
        <w:rPr>
          <w:rFonts w:asciiTheme="minorHAnsi" w:hAnsiTheme="minorHAnsi"/>
          <w:szCs w:val="19"/>
        </w:rPr>
        <w:t xml:space="preserve">. </w:t>
      </w:r>
    </w:p>
    <w:p w14:paraId="7D4F1D1B" w14:textId="77777777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term. </w:t>
      </w:r>
      <w:r w:rsidR="004E6022" w:rsidRPr="007D358C">
        <w:rPr>
          <w:rFonts w:asciiTheme="minorHAnsi" w:hAnsiTheme="minorHAnsi"/>
          <w:szCs w:val="19"/>
        </w:rPr>
        <w:t>During t</w:t>
      </w:r>
      <w:r w:rsidR="00337520" w:rsidRPr="007D358C">
        <w:rPr>
          <w:rFonts w:asciiTheme="minorHAnsi" w:hAnsiTheme="minorHAnsi"/>
          <w:szCs w:val="19"/>
        </w:rPr>
        <w:t>his half term Mr</w:t>
      </w:r>
      <w:r w:rsidR="00314B20" w:rsidRPr="007D358C">
        <w:rPr>
          <w:rFonts w:asciiTheme="minorHAnsi" w:hAnsiTheme="minorHAnsi"/>
          <w:szCs w:val="19"/>
        </w:rPr>
        <w:t xml:space="preserve"> Vernon</w:t>
      </w:r>
      <w:r w:rsidR="00337520" w:rsidRPr="007D358C">
        <w:rPr>
          <w:rFonts w:asciiTheme="minorHAnsi" w:hAnsiTheme="minorHAnsi"/>
          <w:szCs w:val="19"/>
        </w:rPr>
        <w:t xml:space="preserve"> will be teaching </w:t>
      </w:r>
      <w:r w:rsidR="004E6022" w:rsidRPr="007D358C">
        <w:rPr>
          <w:rFonts w:asciiTheme="minorHAnsi" w:hAnsiTheme="minorHAnsi"/>
          <w:szCs w:val="19"/>
        </w:rPr>
        <w:t>Year 3</w:t>
      </w:r>
      <w:r w:rsidR="00337520" w:rsidRPr="007D358C">
        <w:rPr>
          <w:rFonts w:asciiTheme="minorHAnsi" w:hAnsiTheme="minorHAnsi"/>
          <w:szCs w:val="19"/>
        </w:rPr>
        <w:t xml:space="preserve"> on </w:t>
      </w:r>
      <w:r w:rsidR="00314B20" w:rsidRPr="007D358C">
        <w:rPr>
          <w:rFonts w:asciiTheme="minorHAnsi" w:hAnsiTheme="minorHAnsi"/>
          <w:szCs w:val="19"/>
        </w:rPr>
        <w:t>Monday and Wednesday afternoon</w:t>
      </w:r>
      <w:r w:rsidR="00825D8C" w:rsidRPr="007D358C">
        <w:rPr>
          <w:rFonts w:asciiTheme="minorHAnsi" w:hAnsiTheme="minorHAnsi"/>
          <w:szCs w:val="19"/>
        </w:rPr>
        <w:t>s</w:t>
      </w:r>
      <w:r w:rsidR="004E6022" w:rsidRPr="007D358C">
        <w:rPr>
          <w:rFonts w:asciiTheme="minorHAnsi" w:hAnsiTheme="minorHAnsi"/>
          <w:szCs w:val="19"/>
        </w:rPr>
        <w:t>:</w:t>
      </w:r>
      <w:r w:rsidR="00314B20" w:rsidRPr="007D358C">
        <w:rPr>
          <w:rFonts w:asciiTheme="minorHAnsi" w:hAnsiTheme="minorHAnsi"/>
          <w:szCs w:val="19"/>
        </w:rPr>
        <w:t xml:space="preserve"> </w:t>
      </w:r>
      <w:r w:rsidR="004E6022" w:rsidRPr="007D358C">
        <w:rPr>
          <w:rFonts w:asciiTheme="minorHAnsi" w:hAnsiTheme="minorHAnsi"/>
          <w:szCs w:val="19"/>
        </w:rPr>
        <w:t>h</w:t>
      </w:r>
      <w:r w:rsidR="00A4795C" w:rsidRPr="007D358C">
        <w:rPr>
          <w:rFonts w:asciiTheme="minorHAnsi" w:hAnsiTheme="minorHAnsi"/>
          <w:szCs w:val="19"/>
        </w:rPr>
        <w:t>e</w:t>
      </w:r>
      <w:r w:rsidR="00314B20" w:rsidRPr="007D358C">
        <w:rPr>
          <w:rFonts w:asciiTheme="minorHAnsi" w:hAnsiTheme="minorHAnsi"/>
          <w:szCs w:val="19"/>
        </w:rPr>
        <w:t xml:space="preserve"> will </w:t>
      </w:r>
      <w:r w:rsidR="00A4795C" w:rsidRPr="007D358C">
        <w:rPr>
          <w:rFonts w:asciiTheme="minorHAnsi" w:hAnsiTheme="minorHAnsi"/>
          <w:szCs w:val="19"/>
        </w:rPr>
        <w:t xml:space="preserve">teach </w:t>
      </w:r>
      <w:r w:rsidR="00314B20" w:rsidRPr="007D358C">
        <w:rPr>
          <w:rFonts w:asciiTheme="minorHAnsi" w:hAnsiTheme="minorHAnsi"/>
          <w:szCs w:val="19"/>
        </w:rPr>
        <w:t>PE, Music, RE</w:t>
      </w:r>
      <w:r w:rsidR="00A4795C" w:rsidRPr="007D358C">
        <w:rPr>
          <w:rFonts w:asciiTheme="minorHAnsi" w:hAnsiTheme="minorHAnsi"/>
          <w:szCs w:val="19"/>
        </w:rPr>
        <w:t xml:space="preserve"> and Computing. </w:t>
      </w:r>
    </w:p>
    <w:p w14:paraId="4C5BD3B3" w14:textId="77777777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Pr="007D358C">
        <w:rPr>
          <w:rFonts w:asciiTheme="minorHAnsi" w:hAnsiTheme="minorHAnsi"/>
          <w:b/>
          <w:szCs w:val="19"/>
        </w:rPr>
        <w:t xml:space="preserve">Monday and </w:t>
      </w:r>
      <w:r w:rsidR="00314B20" w:rsidRPr="007D358C">
        <w:rPr>
          <w:rFonts w:asciiTheme="minorHAnsi" w:hAnsiTheme="minorHAnsi"/>
          <w:b/>
          <w:szCs w:val="19"/>
        </w:rPr>
        <w:t>Thursday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12B7A732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their new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04362B1A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 xml:space="preserve">be learning about both descriptive and </w:t>
      </w:r>
      <w:r w:rsidR="00B92AF4">
        <w:rPr>
          <w:rFonts w:asciiTheme="minorHAnsi" w:hAnsiTheme="minorHAnsi"/>
          <w:sz w:val="22"/>
          <w:szCs w:val="22"/>
        </w:rPr>
        <w:t>n</w:t>
      </w:r>
      <w:r w:rsidR="00915B7F" w:rsidRPr="00B92AF4">
        <w:rPr>
          <w:rFonts w:asciiTheme="minorHAnsi" w:hAnsiTheme="minorHAnsi"/>
          <w:sz w:val="22"/>
          <w:szCs w:val="22"/>
        </w:rPr>
        <w:t xml:space="preserve">arrative writing in the first term. It will be based around </w:t>
      </w:r>
      <w:r w:rsidR="00B92AF4">
        <w:rPr>
          <w:rFonts w:asciiTheme="minorHAnsi" w:hAnsiTheme="minorHAnsi"/>
          <w:sz w:val="22"/>
          <w:szCs w:val="22"/>
        </w:rPr>
        <w:t>‘</w:t>
      </w:r>
      <w:r w:rsidR="00915B7F" w:rsidRPr="00B92AF4">
        <w:rPr>
          <w:rFonts w:asciiTheme="minorHAnsi" w:hAnsiTheme="minorHAnsi"/>
          <w:sz w:val="22"/>
          <w:szCs w:val="22"/>
        </w:rPr>
        <w:t>The Black Hat</w:t>
      </w:r>
      <w:r w:rsidR="00B92AF4">
        <w:rPr>
          <w:rFonts w:asciiTheme="minorHAnsi" w:hAnsiTheme="minorHAnsi"/>
          <w:sz w:val="22"/>
          <w:szCs w:val="22"/>
        </w:rPr>
        <w:t>’</w:t>
      </w:r>
      <w:r w:rsidR="00915B7F" w:rsidRPr="00B92AF4">
        <w:rPr>
          <w:rFonts w:asciiTheme="minorHAnsi" w:hAnsiTheme="minorHAnsi"/>
          <w:sz w:val="22"/>
          <w:szCs w:val="22"/>
        </w:rPr>
        <w:t xml:space="preserve"> (Descriptive writing) and </w:t>
      </w:r>
      <w:r w:rsidR="00B92AF4">
        <w:rPr>
          <w:rFonts w:asciiTheme="minorHAnsi" w:hAnsiTheme="minorHAnsi"/>
          <w:sz w:val="22"/>
          <w:szCs w:val="22"/>
        </w:rPr>
        <w:t>‘</w:t>
      </w:r>
      <w:r w:rsidR="00915B7F" w:rsidRPr="00B92AF4">
        <w:rPr>
          <w:rFonts w:asciiTheme="minorHAnsi" w:hAnsiTheme="minorHAnsi"/>
          <w:sz w:val="22"/>
          <w:szCs w:val="22"/>
        </w:rPr>
        <w:t>The Stone Age Boy</w:t>
      </w:r>
      <w:r w:rsidR="00B92AF4">
        <w:rPr>
          <w:rFonts w:asciiTheme="minorHAnsi" w:hAnsiTheme="minorHAnsi"/>
          <w:sz w:val="22"/>
          <w:szCs w:val="22"/>
        </w:rPr>
        <w:t>’</w:t>
      </w:r>
      <w:r w:rsidR="00915B7F" w:rsidRPr="00B92AF4">
        <w:rPr>
          <w:rFonts w:asciiTheme="minorHAnsi" w:hAnsiTheme="minorHAnsi"/>
          <w:sz w:val="22"/>
          <w:szCs w:val="22"/>
        </w:rPr>
        <w:t xml:space="preserve"> (Narrative writing). Children will also practice their spellings, punctuation and grammar in school.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1E672178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F</w:t>
      </w:r>
      <w:r w:rsidR="000B67EC" w:rsidRPr="00B92AF4">
        <w:rPr>
          <w:rFonts w:asciiTheme="minorHAnsi" w:hAnsiTheme="minorHAnsi"/>
          <w:sz w:val="22"/>
          <w:szCs w:val="22"/>
        </w:rPr>
        <w:t xml:space="preserve">ocus on Number. </w:t>
      </w:r>
      <w:r w:rsidR="006B7BED" w:rsidRPr="00B92AF4">
        <w:rPr>
          <w:rFonts w:asciiTheme="minorHAnsi" w:hAnsiTheme="minorHAnsi"/>
          <w:sz w:val="22"/>
          <w:szCs w:val="22"/>
        </w:rPr>
        <w:t xml:space="preserve">We will be working with Place </w:t>
      </w:r>
      <w:proofErr w:type="gramStart"/>
      <w:r w:rsidR="006B7BED" w:rsidRPr="00B92AF4">
        <w:rPr>
          <w:rFonts w:asciiTheme="minorHAnsi" w:hAnsiTheme="minorHAnsi"/>
          <w:sz w:val="22"/>
          <w:szCs w:val="22"/>
        </w:rPr>
        <w:t>Value</w:t>
      </w:r>
      <w:r w:rsidR="00AB6772">
        <w:rPr>
          <w:rFonts w:asciiTheme="minorHAnsi" w:hAnsiTheme="minorHAnsi"/>
          <w:sz w:val="22"/>
          <w:szCs w:val="22"/>
        </w:rPr>
        <w:t>,</w:t>
      </w:r>
      <w:r w:rsidR="006B7BED" w:rsidRPr="00B92AF4">
        <w:rPr>
          <w:rFonts w:asciiTheme="minorHAnsi" w:hAnsiTheme="minorHAnsi"/>
          <w:sz w:val="22"/>
          <w:szCs w:val="22"/>
        </w:rPr>
        <w:t xml:space="preserve">  </w:t>
      </w:r>
      <w:r w:rsidR="0035127A" w:rsidRPr="00B92AF4">
        <w:rPr>
          <w:rFonts w:asciiTheme="minorHAnsi" w:hAnsiTheme="minorHAnsi"/>
          <w:sz w:val="22"/>
          <w:szCs w:val="22"/>
        </w:rPr>
        <w:t>Addition</w:t>
      </w:r>
      <w:proofErr w:type="gramEnd"/>
      <w:r w:rsidR="0035127A" w:rsidRPr="00B92AF4">
        <w:rPr>
          <w:rFonts w:asciiTheme="minorHAnsi" w:hAnsiTheme="minorHAnsi"/>
          <w:sz w:val="22"/>
          <w:szCs w:val="22"/>
        </w:rPr>
        <w:t xml:space="preserve"> and </w:t>
      </w:r>
      <w:r w:rsidR="00AB6772">
        <w:rPr>
          <w:rFonts w:asciiTheme="minorHAnsi" w:hAnsiTheme="minorHAnsi"/>
          <w:sz w:val="22"/>
          <w:szCs w:val="22"/>
        </w:rPr>
        <w:t>S</w:t>
      </w:r>
      <w:r w:rsidR="0035127A" w:rsidRPr="00B92AF4">
        <w:rPr>
          <w:rFonts w:asciiTheme="minorHAnsi" w:hAnsiTheme="minorHAnsi"/>
          <w:sz w:val="22"/>
          <w:szCs w:val="22"/>
        </w:rPr>
        <w:t>ubtraction. The children will be working with thousands, hundreds, tens and units. They will be working with number lines, less or more and the comparison of numbers.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637C20D4" w14:textId="77777777" w:rsidR="000573A2" w:rsidRPr="00B92AF4" w:rsidRDefault="000B67EC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915B7F" w:rsidRPr="00B92AF4">
        <w:rPr>
          <w:rFonts w:asciiTheme="minorHAnsi" w:hAnsiTheme="minorHAnsi"/>
          <w:sz w:val="22"/>
          <w:szCs w:val="22"/>
        </w:rPr>
        <w:t xml:space="preserve">Rocks, Soils and Fossils. Children will be learning how to work scientifically. </w:t>
      </w:r>
    </w:p>
    <w:p w14:paraId="0E24222E" w14:textId="76734AF8" w:rsidR="00915B7F" w:rsidRPr="00B92AF4" w:rsidRDefault="006E7B49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They</w:t>
      </w:r>
      <w:r w:rsidR="00915B7F" w:rsidRPr="00B92AF4">
        <w:rPr>
          <w:rFonts w:asciiTheme="minorHAnsi" w:hAnsiTheme="minorHAnsi"/>
          <w:sz w:val="22"/>
          <w:szCs w:val="22"/>
        </w:rPr>
        <w:t xml:space="preserve"> will compare and group different types of rocks</w:t>
      </w:r>
      <w:r>
        <w:rPr>
          <w:rFonts w:asciiTheme="minorHAnsi" w:hAnsiTheme="minorHAnsi"/>
          <w:sz w:val="22"/>
          <w:szCs w:val="22"/>
        </w:rPr>
        <w:t xml:space="preserve"> and</w:t>
      </w:r>
      <w:r w:rsidR="00915B7F" w:rsidRPr="00B92AF4">
        <w:rPr>
          <w:rFonts w:asciiTheme="minorHAnsi" w:hAnsiTheme="minorHAnsi"/>
          <w:sz w:val="22"/>
          <w:szCs w:val="22"/>
        </w:rPr>
        <w:t xml:space="preserve"> will al</w:t>
      </w:r>
      <w:r>
        <w:rPr>
          <w:rFonts w:asciiTheme="minorHAnsi" w:hAnsiTheme="minorHAnsi"/>
          <w:sz w:val="22"/>
          <w:szCs w:val="22"/>
        </w:rPr>
        <w:t>so</w:t>
      </w:r>
      <w:r w:rsidR="00915B7F" w:rsidRPr="00B92AF4">
        <w:rPr>
          <w:rFonts w:asciiTheme="minorHAnsi" w:hAnsiTheme="minorHAnsi"/>
          <w:sz w:val="22"/>
          <w:szCs w:val="22"/>
        </w:rPr>
        <w:t xml:space="preserve"> be looking at different fossils, learning how they are formed.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2EB0AEFF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GEOGRAPHY</w:t>
      </w:r>
    </w:p>
    <w:p w14:paraId="03F36899" w14:textId="56678B9F" w:rsidR="006B7BED" w:rsidRPr="00B92AF4" w:rsidRDefault="006B7BED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Mapping</w:t>
      </w:r>
      <w:r w:rsidR="00EF2337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- the UK/Great Britain/The British Isles</w:t>
      </w:r>
      <w:r w:rsidR="00EF2337">
        <w:rPr>
          <w:rFonts w:asciiTheme="minorHAnsi" w:hAnsiTheme="minorHAnsi"/>
          <w:sz w:val="22"/>
          <w:szCs w:val="22"/>
        </w:rPr>
        <w:t>.</w:t>
      </w:r>
    </w:p>
    <w:p w14:paraId="5B0A44E2" w14:textId="5351724B" w:rsidR="000B67EC" w:rsidRPr="00B92AF4" w:rsidRDefault="00EF2337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</w:t>
      </w:r>
      <w:r w:rsidR="000B67EC" w:rsidRPr="00B92AF4">
        <w:rPr>
          <w:rFonts w:asciiTheme="minorHAnsi" w:hAnsiTheme="minorHAnsi"/>
          <w:sz w:val="22"/>
          <w:szCs w:val="22"/>
        </w:rPr>
        <w:t xml:space="preserve"> will be learning all about </w:t>
      </w:r>
      <w:r w:rsidR="006B7BED" w:rsidRPr="00B92AF4">
        <w:rPr>
          <w:rFonts w:asciiTheme="minorHAnsi" w:hAnsiTheme="minorHAnsi"/>
          <w:sz w:val="22"/>
          <w:szCs w:val="22"/>
        </w:rPr>
        <w:t>various terminology used to describe Britain and its Isles. They will become familiar with capital cities and where Britain is in the context of the rest of Europe.</w:t>
      </w:r>
    </w:p>
    <w:p w14:paraId="44EAFD9C" w14:textId="77777777" w:rsidR="007C3C9B" w:rsidRPr="00B92AF4" w:rsidRDefault="007C3C9B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77777777" w:rsidR="000B67EC" w:rsidRPr="00B92AF4" w:rsidRDefault="00915B7F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Fundamentals and </w:t>
      </w:r>
      <w:r w:rsidR="000C4154" w:rsidRPr="00B92AF4">
        <w:rPr>
          <w:rFonts w:asciiTheme="minorHAnsi" w:hAnsiTheme="minorHAnsi"/>
          <w:sz w:val="22"/>
          <w:szCs w:val="22"/>
        </w:rPr>
        <w:t xml:space="preserve">ball skills.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77777777" w:rsidR="000B67EC" w:rsidRPr="00B92AF4" w:rsidRDefault="00915B7F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Health and </w:t>
      </w:r>
      <w:r w:rsidR="000C4154" w:rsidRPr="00B92AF4">
        <w:rPr>
          <w:rFonts w:asciiTheme="minorHAnsi" w:hAnsiTheme="minorHAnsi"/>
          <w:sz w:val="22"/>
          <w:szCs w:val="22"/>
        </w:rPr>
        <w:t>wellbeing</w:t>
      </w:r>
      <w:r w:rsidRPr="00B92AF4">
        <w:rPr>
          <w:rFonts w:asciiTheme="minorHAnsi" w:hAnsiTheme="minorHAnsi"/>
          <w:sz w:val="22"/>
          <w:szCs w:val="22"/>
        </w:rPr>
        <w:t>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77777777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  <w:r w:rsidR="00915B7F" w:rsidRPr="00B92AF4">
        <w:rPr>
          <w:rFonts w:asciiTheme="minorHAnsi" w:hAnsiTheme="minorHAnsi"/>
          <w:b/>
          <w:sz w:val="22"/>
          <w:szCs w:val="22"/>
        </w:rPr>
        <w:t xml:space="preserve"> (Taught by Mr Vernon)</w:t>
      </w:r>
    </w:p>
    <w:p w14:paraId="7E0BE10D" w14:textId="77777777" w:rsidR="000B67EC" w:rsidRPr="00B92AF4" w:rsidRDefault="000C4154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Called by God. The children will be given the opportunity to consider what it means to be called by God and the responses people have made to that call. </w:t>
      </w:r>
    </w:p>
    <w:p w14:paraId="3656B9AB" w14:textId="77777777" w:rsidR="000C4154" w:rsidRPr="00B92AF4" w:rsidRDefault="000C4154" w:rsidP="000B67EC">
      <w:pPr>
        <w:rPr>
          <w:rFonts w:asciiTheme="minorHAnsi" w:hAnsiTheme="minorHAnsi"/>
          <w:sz w:val="22"/>
          <w:szCs w:val="22"/>
        </w:rPr>
      </w:pPr>
    </w:p>
    <w:p w14:paraId="08B552BD" w14:textId="77777777" w:rsidR="000B67EC" w:rsidRPr="00B92AF4" w:rsidRDefault="000B67EC" w:rsidP="003B29F6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DATES FOR YOUR DIARY</w:t>
      </w:r>
    </w:p>
    <w:p w14:paraId="42613CD1" w14:textId="09BC8144" w:rsidR="000E4C6B" w:rsidRPr="00B92AF4" w:rsidRDefault="008C54CD" w:rsidP="00394968">
      <w:pPr>
        <w:pStyle w:val="ListParagraph"/>
        <w:numPr>
          <w:ilvl w:val="0"/>
          <w:numId w:val="2"/>
        </w:numPr>
        <w:rPr>
          <w:rFonts w:asciiTheme="minorHAnsi" w:hAnsiTheme="minorHAnsi"/>
          <w:color w:val="FF0000"/>
          <w:sz w:val="22"/>
          <w:szCs w:val="22"/>
        </w:rPr>
      </w:pPr>
      <w:r w:rsidRPr="00B92AF4">
        <w:rPr>
          <w:rFonts w:asciiTheme="minorHAnsi" w:hAnsiTheme="minorHAnsi"/>
          <w:color w:val="FF0000"/>
          <w:sz w:val="22"/>
          <w:szCs w:val="22"/>
        </w:rPr>
        <w:t>Meet the teacher 8</w:t>
      </w:r>
      <w:r w:rsidRPr="00B92AF4">
        <w:rPr>
          <w:rFonts w:asciiTheme="minorHAnsi" w:hAnsiTheme="minorHAnsi"/>
          <w:color w:val="FF0000"/>
          <w:sz w:val="22"/>
          <w:szCs w:val="22"/>
          <w:vertAlign w:val="superscript"/>
        </w:rPr>
        <w:t>th</w:t>
      </w:r>
      <w:r w:rsidRPr="00B92AF4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2673FB" w:rsidRPr="00B92AF4">
        <w:rPr>
          <w:rFonts w:asciiTheme="minorHAnsi" w:hAnsiTheme="minorHAnsi"/>
          <w:color w:val="FF0000"/>
          <w:sz w:val="22"/>
          <w:szCs w:val="22"/>
        </w:rPr>
        <w:t>Septembe</w:t>
      </w:r>
      <w:r w:rsidRPr="00B92AF4">
        <w:rPr>
          <w:rFonts w:asciiTheme="minorHAnsi" w:hAnsiTheme="minorHAnsi"/>
          <w:color w:val="FF0000"/>
          <w:sz w:val="22"/>
          <w:szCs w:val="22"/>
        </w:rPr>
        <w:t>r</w:t>
      </w:r>
      <w:r w:rsidR="00A0315B">
        <w:rPr>
          <w:rFonts w:asciiTheme="minorHAnsi" w:hAnsiTheme="minorHAnsi"/>
          <w:color w:val="FF0000"/>
          <w:sz w:val="22"/>
          <w:szCs w:val="22"/>
        </w:rPr>
        <w:t xml:space="preserve"> @</w:t>
      </w:r>
      <w:r w:rsidRPr="00B92AF4">
        <w:rPr>
          <w:rFonts w:asciiTheme="minorHAnsi" w:hAnsiTheme="minorHAnsi"/>
          <w:color w:val="FF0000"/>
          <w:sz w:val="22"/>
          <w:szCs w:val="22"/>
        </w:rPr>
        <w:t xml:space="preserve"> 5:30pm</w:t>
      </w:r>
    </w:p>
    <w:p w14:paraId="45FB0818" w14:textId="77777777" w:rsidR="00AE7063" w:rsidRPr="00B92AF4" w:rsidRDefault="00AE7063" w:rsidP="000E4C6B">
      <w:pPr>
        <w:rPr>
          <w:rFonts w:asciiTheme="minorHAnsi" w:hAnsiTheme="minorHAnsi"/>
          <w:color w:val="FF0000"/>
          <w:sz w:val="22"/>
          <w:szCs w:val="22"/>
        </w:rPr>
      </w:pPr>
    </w:p>
    <w:p w14:paraId="05C06FEF" w14:textId="77777777" w:rsidR="005E55B5" w:rsidRDefault="005E55B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2A95ECFA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394968" w:rsidRPr="00B92AF4">
        <w:rPr>
          <w:rFonts w:asciiTheme="minorHAnsi" w:hAnsiTheme="minorHAnsi"/>
          <w:b/>
          <w:sz w:val="22"/>
          <w:szCs w:val="22"/>
          <w:u w:val="single"/>
        </w:rPr>
        <w:t>Thursday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AE7063" w:rsidRPr="00B92AF4">
        <w:rPr>
          <w:rFonts w:asciiTheme="minorHAnsi" w:hAnsiTheme="minorHAnsi"/>
          <w:sz w:val="22"/>
          <w:szCs w:val="22"/>
        </w:rPr>
        <w:t xml:space="preserve">(some weeks the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well)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394968" w:rsidRPr="00B92AF4">
        <w:rPr>
          <w:rFonts w:asciiTheme="minorHAnsi" w:hAnsiTheme="minorHAnsi"/>
          <w:b/>
          <w:sz w:val="22"/>
          <w:szCs w:val="22"/>
          <w:u w:val="single"/>
        </w:rPr>
        <w:t>Tuesday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be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8924AD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2DEB2FB7" w14:textId="77777777" w:rsidR="00A77EE9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Mr </w:t>
      </w:r>
      <w:proofErr w:type="spellStart"/>
      <w:r>
        <w:rPr>
          <w:rFonts w:asciiTheme="minorHAnsi" w:hAnsiTheme="minorHAnsi"/>
          <w:sz w:val="22"/>
          <w:szCs w:val="22"/>
        </w:rPr>
        <w:t>Highton</w:t>
      </w:r>
      <w:proofErr w:type="spellEnd"/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 xml:space="preserve">Mrs Day, </w:t>
      </w:r>
    </w:p>
    <w:p w14:paraId="7A074C6B" w14:textId="590757B4" w:rsidR="00E22370" w:rsidRPr="00B92AF4" w:rsidRDefault="00386FB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Mrs Pritchard</w:t>
      </w:r>
      <w:r w:rsidR="00A77EE9">
        <w:rPr>
          <w:rFonts w:asciiTheme="minorHAnsi" w:hAnsiTheme="minorHAnsi"/>
          <w:sz w:val="22"/>
          <w:szCs w:val="22"/>
        </w:rPr>
        <w:t xml:space="preserve">, </w:t>
      </w:r>
      <w:r>
        <w:rPr>
          <w:rFonts w:asciiTheme="minorHAnsi" w:hAnsiTheme="minorHAnsi"/>
          <w:sz w:val="22"/>
          <w:szCs w:val="22"/>
        </w:rPr>
        <w:t xml:space="preserve">Mrs Edwards </w:t>
      </w:r>
      <w:r w:rsidR="00D119A1" w:rsidRPr="00A77EE9">
        <w:rPr>
          <w:rFonts w:asciiTheme="minorHAnsi" w:hAnsiTheme="minorHAnsi"/>
          <w:sz w:val="18"/>
          <w:szCs w:val="22"/>
          <w:u w:val="single"/>
        </w:rPr>
        <w:t xml:space="preserve">Year </w:t>
      </w:r>
      <w:r w:rsidR="00394968" w:rsidRPr="00A77EE9">
        <w:rPr>
          <w:rFonts w:asciiTheme="minorHAnsi" w:hAnsiTheme="minorHAnsi"/>
          <w:sz w:val="18"/>
          <w:szCs w:val="22"/>
          <w:u w:val="single"/>
        </w:rPr>
        <w:t>3</w:t>
      </w:r>
      <w:r w:rsidR="00D119A1" w:rsidRPr="00A77EE9">
        <w:rPr>
          <w:rFonts w:asciiTheme="minorHAnsi" w:hAnsiTheme="minorHAnsi"/>
          <w:sz w:val="18"/>
          <w:szCs w:val="22"/>
          <w:u w:val="single"/>
        </w:rPr>
        <w:t xml:space="preserve"> team</w:t>
      </w:r>
    </w:p>
    <w:p w14:paraId="4B99056E" w14:textId="77777777" w:rsidR="00E22370" w:rsidRPr="00394968" w:rsidRDefault="00E22370" w:rsidP="000B67EC">
      <w:pPr>
        <w:rPr>
          <w:rFonts w:asciiTheme="minorHAnsi" w:hAnsiTheme="minorHAnsi"/>
          <w:sz w:val="18"/>
          <w:szCs w:val="20"/>
        </w:rPr>
      </w:pPr>
    </w:p>
    <w:p w14:paraId="6E041A39" w14:textId="77777777" w:rsidR="00D119A1" w:rsidRPr="00394968" w:rsidRDefault="008924AD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2EBF3C5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D98A12B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FE9F23F" w14:textId="77777777" w:rsidR="00FE4526" w:rsidRDefault="00FE4526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8FB7BDE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160856ED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Science</w:t>
      </w:r>
    </w:p>
    <w:p w14:paraId="21384FFC" w14:textId="77777777" w:rsidR="000B67EC" w:rsidRDefault="0042142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Rock</w:t>
      </w:r>
    </w:p>
    <w:p w14:paraId="682FDFB4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Classification</w:t>
      </w:r>
    </w:p>
    <w:p w14:paraId="73AF971C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Observation</w:t>
      </w:r>
    </w:p>
    <w:p w14:paraId="2451A75B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Fossils</w:t>
      </w:r>
    </w:p>
    <w:p w14:paraId="659B419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Soils</w:t>
      </w:r>
    </w:p>
    <w:p w14:paraId="1D6CE863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Permeability</w:t>
      </w:r>
    </w:p>
    <w:p w14:paraId="4899E06A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Man Made</w:t>
      </w:r>
    </w:p>
    <w:p w14:paraId="05A1A187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Igneous</w:t>
      </w:r>
    </w:p>
    <w:p w14:paraId="41D57F4C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Sedimentary</w:t>
      </w:r>
    </w:p>
    <w:p w14:paraId="7BFF5972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Metamorphic</w:t>
      </w:r>
    </w:p>
    <w:p w14:paraId="21F12A67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Concrete </w:t>
      </w:r>
    </w:p>
    <w:p w14:paraId="1F72F64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38FFA2E8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place value</w:t>
      </w:r>
    </w:p>
    <w:p w14:paraId="1AD6B890" w14:textId="77777777" w:rsidR="000B67EC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addition</w:t>
      </w:r>
    </w:p>
    <w:p w14:paraId="013C35E2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subtraction</w:t>
      </w:r>
    </w:p>
    <w:p w14:paraId="141F15C1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sum</w:t>
      </w:r>
    </w:p>
    <w:p w14:paraId="1E766F1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total</w:t>
      </w:r>
    </w:p>
    <w:p w14:paraId="087FFFD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subtract</w:t>
      </w:r>
    </w:p>
    <w:p w14:paraId="2C49544B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minus</w:t>
      </w:r>
    </w:p>
    <w:p w14:paraId="5874AE23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plus</w:t>
      </w:r>
    </w:p>
    <w:p w14:paraId="2D4C3607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take away</w:t>
      </w:r>
    </w:p>
    <w:p w14:paraId="5622162E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column</w:t>
      </w:r>
    </w:p>
    <w:p w14:paraId="3AB44FB7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thousands</w:t>
      </w:r>
    </w:p>
    <w:p w14:paraId="6E752887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hundreds</w:t>
      </w:r>
    </w:p>
    <w:p w14:paraId="302689FF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tens</w:t>
      </w:r>
    </w:p>
    <w:p w14:paraId="7697844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ones</w:t>
      </w:r>
    </w:p>
    <w:p w14:paraId="08CE6F91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0EC69BE5" w14:textId="6FCB8F68" w:rsidR="00855C21" w:rsidRPr="00855C21" w:rsidRDefault="00855C21" w:rsidP="00855C21">
      <w:pPr>
        <w:jc w:val="center"/>
        <w:rPr>
          <w:rFonts w:asciiTheme="minorHAnsi" w:hAnsiTheme="minorHAnsi"/>
          <w:b/>
          <w:color w:val="002060"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Key Vocabulary 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Humanities (Topic)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45F3524F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Compass</w:t>
      </w:r>
    </w:p>
    <w:p w14:paraId="1FBD3B62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Capital</w:t>
      </w:r>
    </w:p>
    <w:p w14:paraId="5218F130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City</w:t>
      </w:r>
    </w:p>
    <w:p w14:paraId="59A957C4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Isles</w:t>
      </w:r>
    </w:p>
    <w:p w14:paraId="0836439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Island</w:t>
      </w:r>
    </w:p>
    <w:p w14:paraId="3BE897C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Europe</w:t>
      </w:r>
    </w:p>
    <w:p w14:paraId="52E56223" w14:textId="77777777" w:rsidR="00855C21" w:rsidRDefault="00855C21" w:rsidP="000B67EC">
      <w:pPr>
        <w:rPr>
          <w:rFonts w:asciiTheme="minorHAnsi" w:hAnsiTheme="minorHAnsi"/>
          <w:sz w:val="36"/>
          <w:szCs w:val="36"/>
        </w:rPr>
      </w:pPr>
    </w:p>
    <w:p w14:paraId="6E72F2D5" w14:textId="77777777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46355E6A" w14:textId="77777777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5F24347F" w14:textId="77777777" w:rsidR="003F7119" w:rsidRPr="00855C21" w:rsidRDefault="003F7119" w:rsidP="000B67EC">
      <w:pPr>
        <w:rPr>
          <w:rFonts w:asciiTheme="minorHAnsi" w:hAnsiTheme="minorHAnsi"/>
          <w:sz w:val="36"/>
          <w:szCs w:val="36"/>
        </w:rPr>
      </w:pPr>
    </w:p>
    <w:p w14:paraId="0917B7DE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4CABAF75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Faith</w:t>
      </w:r>
    </w:p>
    <w:p w14:paraId="08D4954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Service</w:t>
      </w:r>
    </w:p>
    <w:p w14:paraId="4201128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Courage</w:t>
      </w:r>
    </w:p>
    <w:p w14:paraId="616FB07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Prophet</w:t>
      </w:r>
    </w:p>
    <w:p w14:paraId="26FC3EE7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God</w:t>
      </w:r>
    </w:p>
    <w:p w14:paraId="361E2C0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Names of Prophets </w:t>
      </w:r>
    </w:p>
    <w:p w14:paraId="31DDFBE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Ministry </w:t>
      </w:r>
    </w:p>
    <w:p w14:paraId="712BB4D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Ordination</w:t>
      </w:r>
    </w:p>
    <w:p w14:paraId="07547A01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</w:p>
    <w:p w14:paraId="5043CB0F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07459315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6537F28F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</w:p>
    <w:p w14:paraId="6DFB9E20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70DF9E5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62941BB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8170093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AFA24E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D8241A5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7BEB0EC" w14:textId="09C8AAAE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05C88D5D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Damp</w:t>
      </w:r>
    </w:p>
    <w:p w14:paraId="19FEC28E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Wet</w:t>
      </w:r>
    </w:p>
    <w:p w14:paraId="2E11964D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Smelly</w:t>
      </w:r>
    </w:p>
    <w:p w14:paraId="0A897769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Dusty</w:t>
      </w:r>
    </w:p>
    <w:p w14:paraId="5B42EA61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Woolly</w:t>
      </w:r>
    </w:p>
    <w:p w14:paraId="56A103C7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Mammoth</w:t>
      </w:r>
    </w:p>
    <w:p w14:paraId="657D8BAD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Cave </w:t>
      </w:r>
    </w:p>
    <w:p w14:paraId="5626B244" w14:textId="77777777" w:rsid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Torch</w:t>
      </w:r>
    </w:p>
    <w:p w14:paraId="57249C8C" w14:textId="77777777" w:rsidR="00566C19" w:rsidRPr="00566C19" w:rsidRDefault="00566C19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Rhyming words</w:t>
      </w:r>
    </w:p>
    <w:p w14:paraId="44E871BC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44A5D2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38610EB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37805D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463F29E8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B7B4B8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A0FF5F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5630AD6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182907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BA226A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7AD93B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DE4B5B7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6204FF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DBF0D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B62F1B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2F2C34E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80A4E5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921983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96FEF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194DBDC" w14:textId="77777777" w:rsidR="00862519" w:rsidRDefault="008924AD"/>
    <w:sectPr w:rsidR="0086251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4C6B"/>
    <w:rsid w:val="001037E1"/>
    <w:rsid w:val="001132C2"/>
    <w:rsid w:val="00154C7C"/>
    <w:rsid w:val="001A1BF8"/>
    <w:rsid w:val="001F14BF"/>
    <w:rsid w:val="0022732F"/>
    <w:rsid w:val="00236B60"/>
    <w:rsid w:val="0024203A"/>
    <w:rsid w:val="002673FB"/>
    <w:rsid w:val="002764A2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7119"/>
    <w:rsid w:val="00421420"/>
    <w:rsid w:val="0042656E"/>
    <w:rsid w:val="004A2B19"/>
    <w:rsid w:val="004E6022"/>
    <w:rsid w:val="004F70AC"/>
    <w:rsid w:val="00511EA0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C3C9B"/>
    <w:rsid w:val="007D358C"/>
    <w:rsid w:val="007E6AE5"/>
    <w:rsid w:val="00823FB3"/>
    <w:rsid w:val="00825D8C"/>
    <w:rsid w:val="00855C21"/>
    <w:rsid w:val="00856662"/>
    <w:rsid w:val="00890228"/>
    <w:rsid w:val="008924AD"/>
    <w:rsid w:val="008C03C7"/>
    <w:rsid w:val="008C54CD"/>
    <w:rsid w:val="00911153"/>
    <w:rsid w:val="00915B7F"/>
    <w:rsid w:val="009178ED"/>
    <w:rsid w:val="009C781B"/>
    <w:rsid w:val="00A0315B"/>
    <w:rsid w:val="00A04E5F"/>
    <w:rsid w:val="00A35AAE"/>
    <w:rsid w:val="00A4795C"/>
    <w:rsid w:val="00A77EE9"/>
    <w:rsid w:val="00AB6772"/>
    <w:rsid w:val="00AE7063"/>
    <w:rsid w:val="00B028FD"/>
    <w:rsid w:val="00B12859"/>
    <w:rsid w:val="00B128F9"/>
    <w:rsid w:val="00B51FFA"/>
    <w:rsid w:val="00B92AF4"/>
    <w:rsid w:val="00C11B7B"/>
    <w:rsid w:val="00C2761A"/>
    <w:rsid w:val="00C323A6"/>
    <w:rsid w:val="00C330D5"/>
    <w:rsid w:val="00D114D5"/>
    <w:rsid w:val="00D119A1"/>
    <w:rsid w:val="00D3423B"/>
    <w:rsid w:val="00D623B9"/>
    <w:rsid w:val="00D77CA7"/>
    <w:rsid w:val="00D94CDD"/>
    <w:rsid w:val="00DA4F15"/>
    <w:rsid w:val="00DB09B1"/>
    <w:rsid w:val="00DF118D"/>
    <w:rsid w:val="00DF1C2F"/>
    <w:rsid w:val="00DF69A1"/>
    <w:rsid w:val="00E22370"/>
    <w:rsid w:val="00E93E7D"/>
    <w:rsid w:val="00EB76B7"/>
    <w:rsid w:val="00EF2337"/>
    <w:rsid w:val="00F119E5"/>
    <w:rsid w:val="00F32B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917B93F9</Template>
  <TotalTime>0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Jo Day</cp:lastModifiedBy>
  <cp:revision>2</cp:revision>
  <cp:lastPrinted>2021-09-03T08:50:00Z</cp:lastPrinted>
  <dcterms:created xsi:type="dcterms:W3CDTF">2021-09-03T08:56:00Z</dcterms:created>
  <dcterms:modified xsi:type="dcterms:W3CDTF">2021-09-03T08:56:00Z</dcterms:modified>
</cp:coreProperties>
</file>