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992" w:type="dxa"/>
        <w:tblLook w:val="04A0" w:firstRow="1" w:lastRow="0" w:firstColumn="1" w:lastColumn="0" w:noHBand="0" w:noVBand="1"/>
      </w:tblPr>
      <w:tblGrid>
        <w:gridCol w:w="2376"/>
        <w:gridCol w:w="1985"/>
        <w:gridCol w:w="2126"/>
        <w:gridCol w:w="1985"/>
        <w:gridCol w:w="2126"/>
        <w:gridCol w:w="2126"/>
        <w:gridCol w:w="2268"/>
      </w:tblGrid>
      <w:tr w:rsidR="0018762A" w:rsidTr="00415A85">
        <w:tc>
          <w:tcPr>
            <w:tcW w:w="14992" w:type="dxa"/>
            <w:gridSpan w:val="7"/>
            <w:shd w:val="clear" w:color="auto" w:fill="C6D9F1" w:themeFill="text2" w:themeFillTint="33"/>
          </w:tcPr>
          <w:p w:rsidR="0018762A" w:rsidRPr="0018762A" w:rsidRDefault="0018762A" w:rsidP="00C80F11">
            <w:pPr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St Philip’s C E Prim</w:t>
            </w:r>
            <w:r w:rsidR="00735C93">
              <w:rPr>
                <w:b/>
                <w:sz w:val="32"/>
                <w:szCs w:val="32"/>
              </w:rPr>
              <w:t xml:space="preserve">ary School Curriculum Map        Year </w:t>
            </w:r>
            <w:r w:rsidR="00196409">
              <w:rPr>
                <w:b/>
                <w:sz w:val="32"/>
                <w:szCs w:val="32"/>
              </w:rPr>
              <w:t>3</w:t>
            </w:r>
            <w:r w:rsidR="00735C93">
              <w:rPr>
                <w:b/>
                <w:sz w:val="32"/>
                <w:szCs w:val="32"/>
              </w:rPr>
              <w:t>…</w:t>
            </w:r>
            <w:r w:rsidR="008E2B61">
              <w:rPr>
                <w:b/>
                <w:sz w:val="32"/>
                <w:szCs w:val="32"/>
              </w:rPr>
              <w:t xml:space="preserve"> 20</w:t>
            </w:r>
            <w:r w:rsidR="00847A7A">
              <w:rPr>
                <w:b/>
                <w:sz w:val="32"/>
                <w:szCs w:val="32"/>
              </w:rPr>
              <w:t>2</w:t>
            </w:r>
            <w:r w:rsidR="00F436EF">
              <w:rPr>
                <w:b/>
                <w:sz w:val="32"/>
                <w:szCs w:val="32"/>
              </w:rPr>
              <w:t>1</w:t>
            </w:r>
            <w:r w:rsidR="008E2B61">
              <w:rPr>
                <w:b/>
                <w:sz w:val="32"/>
                <w:szCs w:val="32"/>
              </w:rPr>
              <w:t>/20</w:t>
            </w:r>
            <w:r w:rsidR="00A52D62">
              <w:rPr>
                <w:b/>
                <w:sz w:val="32"/>
                <w:szCs w:val="32"/>
              </w:rPr>
              <w:t>2</w:t>
            </w:r>
            <w:r w:rsidR="00F436EF">
              <w:rPr>
                <w:b/>
                <w:sz w:val="32"/>
                <w:szCs w:val="32"/>
              </w:rPr>
              <w:t>2</w:t>
            </w:r>
            <w:r w:rsidR="00735C93">
              <w:rPr>
                <w:b/>
                <w:sz w:val="32"/>
                <w:szCs w:val="32"/>
              </w:rPr>
              <w:t xml:space="preserve">              TEACHER:</w:t>
            </w:r>
            <w:r w:rsidR="00A44B47">
              <w:rPr>
                <w:b/>
                <w:sz w:val="32"/>
                <w:szCs w:val="32"/>
              </w:rPr>
              <w:t xml:space="preserve"> </w:t>
            </w:r>
            <w:r w:rsidR="00FA093C">
              <w:rPr>
                <w:b/>
                <w:sz w:val="32"/>
                <w:szCs w:val="32"/>
              </w:rPr>
              <w:t>Mr</w:t>
            </w:r>
            <w:r w:rsidR="00F436EF">
              <w:rPr>
                <w:b/>
                <w:sz w:val="32"/>
                <w:szCs w:val="32"/>
              </w:rPr>
              <w:t xml:space="preserve"> Highton</w:t>
            </w:r>
          </w:p>
        </w:tc>
      </w:tr>
      <w:tr w:rsidR="0018762A" w:rsidTr="00415A85">
        <w:tc>
          <w:tcPr>
            <w:tcW w:w="2376" w:type="dxa"/>
          </w:tcPr>
          <w:p w:rsidR="0018762A" w:rsidRDefault="0018762A"/>
        </w:tc>
        <w:tc>
          <w:tcPr>
            <w:tcW w:w="198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198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2268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2</w:t>
            </w:r>
          </w:p>
        </w:tc>
      </w:tr>
      <w:tr w:rsidR="009403E2" w:rsidTr="00415A85">
        <w:tc>
          <w:tcPr>
            <w:tcW w:w="2376" w:type="dxa"/>
          </w:tcPr>
          <w:p w:rsidR="009403E2" w:rsidRDefault="009403E2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9403E2" w:rsidRPr="009403E2" w:rsidRDefault="002871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 skills are on-going, including solving word problems and mental arithmetic</w:t>
            </w:r>
          </w:p>
        </w:tc>
        <w:tc>
          <w:tcPr>
            <w:tcW w:w="1985" w:type="dxa"/>
          </w:tcPr>
          <w:p w:rsidR="004F344F" w:rsidRDefault="004F344F">
            <w:pPr>
              <w:rPr>
                <w:sz w:val="20"/>
                <w:szCs w:val="20"/>
              </w:rPr>
            </w:pP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 and mental calculation.</w:t>
            </w: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Written addition and subtraction</w:t>
            </w:r>
          </w:p>
          <w:p w:rsidR="0028714A" w:rsidRPr="0028714A" w:rsidRDefault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 tables</w:t>
            </w:r>
          </w:p>
        </w:tc>
        <w:tc>
          <w:tcPr>
            <w:tcW w:w="2126" w:type="dxa"/>
          </w:tcPr>
          <w:p w:rsidR="00723B4D" w:rsidRDefault="00723B4D">
            <w:pPr>
              <w:rPr>
                <w:sz w:val="20"/>
                <w:szCs w:val="20"/>
              </w:rPr>
            </w:pPr>
          </w:p>
          <w:p w:rsidR="004F344F" w:rsidRDefault="00A52D62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Addition and subtraction </w:t>
            </w:r>
            <w:proofErr w:type="gramStart"/>
            <w:r>
              <w:rPr>
                <w:sz w:val="20"/>
                <w:szCs w:val="20"/>
              </w:rPr>
              <w:t>continued..</w:t>
            </w:r>
            <w:proofErr w:type="gramEnd"/>
          </w:p>
          <w:p w:rsidR="00A52D62" w:rsidRPr="0028714A" w:rsidRDefault="00A52D62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and division</w:t>
            </w:r>
          </w:p>
        </w:tc>
        <w:tc>
          <w:tcPr>
            <w:tcW w:w="1985" w:type="dxa"/>
          </w:tcPr>
          <w:p w:rsidR="00723B4D" w:rsidRDefault="00723B4D" w:rsidP="004F344F">
            <w:pPr>
              <w:rPr>
                <w:sz w:val="20"/>
                <w:szCs w:val="20"/>
              </w:rPr>
            </w:pPr>
          </w:p>
          <w:p w:rsidR="00990591" w:rsidRDefault="00990591" w:rsidP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Written and mental multiplication and division</w:t>
            </w:r>
          </w:p>
          <w:p w:rsidR="004F344F" w:rsidRDefault="00990591" w:rsidP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Measures</w:t>
            </w:r>
            <w:r w:rsidR="00A52D62">
              <w:rPr>
                <w:sz w:val="20"/>
                <w:szCs w:val="20"/>
              </w:rPr>
              <w:t xml:space="preserve"> – money</w:t>
            </w:r>
          </w:p>
          <w:p w:rsidR="00A52D62" w:rsidRPr="0028714A" w:rsidRDefault="00A52D62" w:rsidP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Statistics</w:t>
            </w:r>
          </w:p>
        </w:tc>
        <w:tc>
          <w:tcPr>
            <w:tcW w:w="2126" w:type="dxa"/>
          </w:tcPr>
          <w:p w:rsidR="009403E2" w:rsidRDefault="009403E2">
            <w:pPr>
              <w:rPr>
                <w:sz w:val="20"/>
                <w:szCs w:val="20"/>
              </w:rPr>
            </w:pPr>
          </w:p>
          <w:p w:rsidR="00A52D62" w:rsidRDefault="00A52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Measures – length and perimeter</w:t>
            </w:r>
          </w:p>
          <w:p w:rsidR="004F344F" w:rsidRDefault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  <w:p w:rsidR="00990591" w:rsidRPr="0028714A" w:rsidRDefault="0099059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8A156F" w:rsidRDefault="008A156F">
            <w:pPr>
              <w:rPr>
                <w:sz w:val="20"/>
                <w:szCs w:val="20"/>
              </w:rPr>
            </w:pPr>
          </w:p>
          <w:p w:rsidR="004F344F" w:rsidRDefault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  <w:p w:rsidR="00990591" w:rsidRPr="0028714A" w:rsidRDefault="00A52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</w:t>
            </w:r>
          </w:p>
        </w:tc>
        <w:tc>
          <w:tcPr>
            <w:tcW w:w="2268" w:type="dxa"/>
          </w:tcPr>
          <w:p w:rsidR="00723B4D" w:rsidRDefault="00723B4D">
            <w:pPr>
              <w:rPr>
                <w:sz w:val="20"/>
                <w:szCs w:val="20"/>
              </w:rPr>
            </w:pPr>
          </w:p>
          <w:p w:rsidR="008E2B61" w:rsidRDefault="00A52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Properties of shape</w:t>
            </w:r>
          </w:p>
          <w:p w:rsidR="00A52D62" w:rsidRPr="0028714A" w:rsidRDefault="00A52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Mass and capacity</w:t>
            </w:r>
          </w:p>
        </w:tc>
      </w:tr>
      <w:tr w:rsidR="0028714A" w:rsidTr="00415A85">
        <w:tc>
          <w:tcPr>
            <w:tcW w:w="2376" w:type="dxa"/>
          </w:tcPr>
          <w:p w:rsidR="0018762A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196409" w:rsidRDefault="001964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Phonics/ SPaG</w:t>
            </w:r>
          </w:p>
          <w:p w:rsidR="00196409" w:rsidRPr="00196409" w:rsidRDefault="001964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Dictionary skills on-going</w:t>
            </w:r>
          </w:p>
        </w:tc>
        <w:tc>
          <w:tcPr>
            <w:tcW w:w="1985" w:type="dxa"/>
          </w:tcPr>
          <w:p w:rsidR="00A644F4" w:rsidRDefault="00A644F4" w:rsidP="00A644F4">
            <w:pPr>
              <w:jc w:val="center"/>
              <w:rPr>
                <w:sz w:val="20"/>
                <w:szCs w:val="20"/>
              </w:rPr>
            </w:pPr>
            <w:r w:rsidRPr="000B4A27">
              <w:rPr>
                <w:sz w:val="20"/>
                <w:szCs w:val="20"/>
              </w:rPr>
              <w:t>Narrative</w:t>
            </w:r>
            <w:r>
              <w:rPr>
                <w:sz w:val="20"/>
                <w:szCs w:val="20"/>
              </w:rPr>
              <w:t>: Descriptive writing through film and novel.</w:t>
            </w:r>
          </w:p>
          <w:p w:rsidR="00A644F4" w:rsidRPr="005B2FC9" w:rsidRDefault="00A644F4" w:rsidP="00A644F4">
            <w:pPr>
              <w:jc w:val="center"/>
              <w:rPr>
                <w:sz w:val="20"/>
                <w:szCs w:val="20"/>
                <w:u w:val="single"/>
              </w:rPr>
            </w:pPr>
            <w:r w:rsidRPr="005B2FC9">
              <w:rPr>
                <w:sz w:val="20"/>
                <w:szCs w:val="20"/>
                <w:u w:val="single"/>
              </w:rPr>
              <w:t>Class film – The Black Hat</w:t>
            </w:r>
          </w:p>
          <w:p w:rsidR="00A644F4" w:rsidRPr="00193086" w:rsidRDefault="00A644F4" w:rsidP="00A644F4">
            <w:pPr>
              <w:jc w:val="center"/>
              <w:rPr>
                <w:sz w:val="20"/>
                <w:szCs w:val="20"/>
                <w:u w:val="single"/>
              </w:rPr>
            </w:pPr>
            <w:r w:rsidRPr="00193086">
              <w:rPr>
                <w:sz w:val="20"/>
                <w:szCs w:val="20"/>
                <w:u w:val="single"/>
              </w:rPr>
              <w:t xml:space="preserve">Class novel – </w:t>
            </w:r>
            <w:r>
              <w:rPr>
                <w:sz w:val="20"/>
                <w:szCs w:val="20"/>
                <w:u w:val="single"/>
              </w:rPr>
              <w:t>Stone Age Boy</w:t>
            </w:r>
          </w:p>
          <w:p w:rsidR="00A644F4" w:rsidRDefault="00A644F4" w:rsidP="00A644F4">
            <w:pPr>
              <w:jc w:val="center"/>
              <w:rPr>
                <w:sz w:val="20"/>
                <w:szCs w:val="20"/>
              </w:rPr>
            </w:pPr>
          </w:p>
          <w:p w:rsidR="00E52A66" w:rsidRDefault="00E52A66" w:rsidP="006A7F9E">
            <w:pPr>
              <w:jc w:val="center"/>
            </w:pPr>
          </w:p>
        </w:tc>
        <w:tc>
          <w:tcPr>
            <w:tcW w:w="2126" w:type="dxa"/>
          </w:tcPr>
          <w:p w:rsidR="0054015A" w:rsidRDefault="00640C42" w:rsidP="00356E17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Non-fiction</w:t>
            </w:r>
            <w:r w:rsidR="00E91DEC" w:rsidRPr="00A644F4">
              <w:rPr>
                <w:sz w:val="20"/>
                <w:szCs w:val="20"/>
              </w:rPr>
              <w:t xml:space="preserve"> unit</w:t>
            </w:r>
            <w:r w:rsidRPr="00A644F4">
              <w:rPr>
                <w:sz w:val="20"/>
                <w:szCs w:val="20"/>
              </w:rPr>
              <w:t xml:space="preserve"> 1:</w:t>
            </w:r>
            <w:r w:rsidR="00E91DEC" w:rsidRPr="00A644F4">
              <w:rPr>
                <w:sz w:val="20"/>
                <w:szCs w:val="20"/>
              </w:rPr>
              <w:t xml:space="preserve"> </w:t>
            </w:r>
            <w:r w:rsidR="0054015A" w:rsidRPr="00A644F4">
              <w:rPr>
                <w:sz w:val="20"/>
                <w:szCs w:val="20"/>
              </w:rPr>
              <w:t>Non-chronological Reports</w:t>
            </w:r>
            <w:r w:rsidR="00E91DEC" w:rsidRPr="00A644F4">
              <w:rPr>
                <w:sz w:val="20"/>
                <w:szCs w:val="20"/>
              </w:rPr>
              <w:t xml:space="preserve"> / glossaries</w:t>
            </w:r>
          </w:p>
          <w:p w:rsidR="00513473" w:rsidRPr="00513473" w:rsidRDefault="00513473" w:rsidP="00356E17">
            <w:pPr>
              <w:jc w:val="center"/>
              <w:rPr>
                <w:sz w:val="20"/>
                <w:szCs w:val="20"/>
                <w:u w:val="single"/>
              </w:rPr>
            </w:pPr>
            <w:r w:rsidRPr="00513473">
              <w:rPr>
                <w:sz w:val="20"/>
                <w:szCs w:val="20"/>
                <w:u w:val="single"/>
              </w:rPr>
              <w:t>Film - Marshmallows</w:t>
            </w:r>
          </w:p>
          <w:p w:rsidR="00925CCD" w:rsidRPr="00A644F4" w:rsidRDefault="00925CCD" w:rsidP="00356E17">
            <w:pPr>
              <w:jc w:val="center"/>
              <w:rPr>
                <w:sz w:val="20"/>
                <w:szCs w:val="20"/>
              </w:rPr>
            </w:pPr>
          </w:p>
          <w:p w:rsidR="00E91DEC" w:rsidRPr="00A644F4" w:rsidRDefault="00925CCD" w:rsidP="00356E17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Narrative unit 5:</w:t>
            </w:r>
          </w:p>
          <w:p w:rsidR="00925CCD" w:rsidRPr="00A644F4" w:rsidRDefault="00640C42" w:rsidP="00356E17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 xml:space="preserve">Dialogue &amp; </w:t>
            </w:r>
            <w:r w:rsidR="0054015A" w:rsidRPr="00A644F4">
              <w:rPr>
                <w:sz w:val="20"/>
                <w:szCs w:val="20"/>
              </w:rPr>
              <w:t>Plays</w:t>
            </w:r>
          </w:p>
          <w:p w:rsidR="007E10D5" w:rsidRPr="00A644F4" w:rsidRDefault="007E10D5" w:rsidP="00356E17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(The Twits)</w:t>
            </w:r>
          </w:p>
          <w:p w:rsidR="00925CCD" w:rsidRPr="00A644F4" w:rsidRDefault="00925CCD" w:rsidP="00356E17">
            <w:pPr>
              <w:jc w:val="center"/>
              <w:rPr>
                <w:sz w:val="20"/>
                <w:szCs w:val="20"/>
              </w:rPr>
            </w:pPr>
          </w:p>
          <w:p w:rsidR="0054015A" w:rsidRPr="00A644F4" w:rsidRDefault="00640C42" w:rsidP="00356E17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 xml:space="preserve"> </w:t>
            </w:r>
          </w:p>
          <w:p w:rsidR="0054015A" w:rsidRPr="00A644F4" w:rsidRDefault="0054015A" w:rsidP="00356E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A644F4" w:rsidRPr="00A644F4" w:rsidRDefault="00A644F4" w:rsidP="00A644F4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Narrative-</w:t>
            </w:r>
          </w:p>
          <w:p w:rsidR="00A644F4" w:rsidRPr="00A644F4" w:rsidRDefault="00A644F4" w:rsidP="00A644F4">
            <w:pPr>
              <w:jc w:val="center"/>
              <w:rPr>
                <w:sz w:val="20"/>
                <w:szCs w:val="20"/>
                <w:u w:val="single"/>
              </w:rPr>
            </w:pPr>
            <w:r w:rsidRPr="00A644F4">
              <w:rPr>
                <w:sz w:val="20"/>
                <w:szCs w:val="20"/>
                <w:u w:val="single"/>
              </w:rPr>
              <w:t>Three Little Pigs</w:t>
            </w:r>
          </w:p>
          <w:p w:rsidR="00A644F4" w:rsidRPr="00A644F4" w:rsidRDefault="00A644F4" w:rsidP="00A644F4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Traditional Tales and Fables.</w:t>
            </w:r>
          </w:p>
          <w:p w:rsidR="00A644F4" w:rsidRPr="00A644F4" w:rsidRDefault="00A644F4" w:rsidP="00A644F4">
            <w:pPr>
              <w:jc w:val="center"/>
              <w:rPr>
                <w:sz w:val="20"/>
                <w:szCs w:val="20"/>
              </w:rPr>
            </w:pPr>
          </w:p>
          <w:p w:rsidR="00A644F4" w:rsidRPr="00A644F4" w:rsidRDefault="00A644F4" w:rsidP="00A644F4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Poetry</w:t>
            </w:r>
          </w:p>
          <w:p w:rsidR="00A644F4" w:rsidRPr="00A644F4" w:rsidRDefault="00A644F4" w:rsidP="00A644F4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Shape poetry: poems with a structure, shape and calligrams</w:t>
            </w:r>
          </w:p>
          <w:p w:rsidR="00A644F4" w:rsidRPr="00A644F4" w:rsidRDefault="00A644F4" w:rsidP="00A644F4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  <w:u w:val="single"/>
              </w:rPr>
              <w:t>Winter poems, Kenning</w:t>
            </w:r>
          </w:p>
          <w:p w:rsidR="001C2715" w:rsidRDefault="001C2715" w:rsidP="001C2715">
            <w:pPr>
              <w:jc w:val="center"/>
              <w:rPr>
                <w:sz w:val="20"/>
                <w:szCs w:val="20"/>
              </w:rPr>
            </w:pPr>
          </w:p>
          <w:p w:rsidR="001C2715" w:rsidRPr="008116D7" w:rsidRDefault="001C2715" w:rsidP="001C2715">
            <w:pPr>
              <w:jc w:val="center"/>
              <w:rPr>
                <w:sz w:val="20"/>
                <w:szCs w:val="20"/>
              </w:rPr>
            </w:pPr>
            <w:r w:rsidRPr="008116D7">
              <w:rPr>
                <w:sz w:val="20"/>
                <w:szCs w:val="20"/>
              </w:rPr>
              <w:t>Persuasive letters</w:t>
            </w:r>
          </w:p>
          <w:p w:rsidR="0054015A" w:rsidRPr="00A644F4" w:rsidRDefault="0054015A" w:rsidP="00AC6B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C81523" w:rsidRPr="00A644F4" w:rsidRDefault="00C81523" w:rsidP="00C81523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Narrative unit 3-</w:t>
            </w:r>
          </w:p>
          <w:p w:rsidR="00C81523" w:rsidRDefault="00C81523" w:rsidP="00C81523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 xml:space="preserve">Naughty Stories-writing to create characters/ plot/tension linked to stories with mischievous characters. </w:t>
            </w:r>
          </w:p>
          <w:p w:rsidR="00C81523" w:rsidRDefault="00C81523" w:rsidP="00C81523">
            <w:pPr>
              <w:jc w:val="center"/>
              <w:rPr>
                <w:sz w:val="20"/>
                <w:szCs w:val="20"/>
              </w:rPr>
            </w:pPr>
          </w:p>
          <w:p w:rsidR="00C81523" w:rsidRPr="00A644F4" w:rsidRDefault="00C81523" w:rsidP="00C81523">
            <w:pPr>
              <w:jc w:val="center"/>
              <w:rPr>
                <w:sz w:val="20"/>
                <w:szCs w:val="20"/>
                <w:u w:val="single"/>
              </w:rPr>
            </w:pPr>
            <w:r w:rsidRPr="00A644F4">
              <w:rPr>
                <w:sz w:val="20"/>
                <w:szCs w:val="20"/>
                <w:u w:val="single"/>
              </w:rPr>
              <w:t>Horrid Henry and Amelia Jane</w:t>
            </w:r>
          </w:p>
          <w:p w:rsidR="00C81523" w:rsidRDefault="00C81523" w:rsidP="00C81523">
            <w:pPr>
              <w:jc w:val="center"/>
              <w:rPr>
                <w:sz w:val="20"/>
                <w:szCs w:val="20"/>
              </w:rPr>
            </w:pPr>
          </w:p>
          <w:p w:rsidR="0054015A" w:rsidRPr="00A644F4" w:rsidRDefault="0054015A" w:rsidP="00C815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1C2715" w:rsidRPr="00A644F4" w:rsidRDefault="001C2715" w:rsidP="001C2715">
            <w:pPr>
              <w:jc w:val="center"/>
              <w:rPr>
                <w:sz w:val="20"/>
                <w:szCs w:val="20"/>
                <w:u w:val="single"/>
              </w:rPr>
            </w:pPr>
            <w:r w:rsidRPr="00A644F4">
              <w:rPr>
                <w:sz w:val="20"/>
                <w:szCs w:val="20"/>
                <w:u w:val="single"/>
              </w:rPr>
              <w:t>Icarus and short stories and morals</w:t>
            </w:r>
          </w:p>
          <w:p w:rsidR="001C2715" w:rsidRPr="00A644F4" w:rsidRDefault="001C2715" w:rsidP="001C2715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dreams, myths, legends, fables</w:t>
            </w:r>
          </w:p>
          <w:p w:rsidR="00C81523" w:rsidRPr="008116D7" w:rsidRDefault="00C81523" w:rsidP="00C81523">
            <w:pPr>
              <w:jc w:val="center"/>
              <w:rPr>
                <w:sz w:val="20"/>
                <w:szCs w:val="20"/>
              </w:rPr>
            </w:pPr>
          </w:p>
          <w:p w:rsidR="00C81523" w:rsidRPr="008116D7" w:rsidRDefault="00C81523" w:rsidP="00C81523">
            <w:pPr>
              <w:jc w:val="center"/>
              <w:rPr>
                <w:sz w:val="20"/>
                <w:szCs w:val="20"/>
              </w:rPr>
            </w:pPr>
            <w:r w:rsidRPr="008116D7">
              <w:rPr>
                <w:sz w:val="20"/>
                <w:szCs w:val="20"/>
              </w:rPr>
              <w:t xml:space="preserve">Classic Poetry for performance </w:t>
            </w:r>
          </w:p>
          <w:p w:rsidR="00C81523" w:rsidRPr="008116D7" w:rsidRDefault="00C81523" w:rsidP="00C81523">
            <w:pPr>
              <w:jc w:val="center"/>
              <w:rPr>
                <w:sz w:val="20"/>
                <w:szCs w:val="20"/>
              </w:rPr>
            </w:pPr>
          </w:p>
          <w:p w:rsidR="00C81523" w:rsidRDefault="00C81523" w:rsidP="00C81523">
            <w:pPr>
              <w:jc w:val="center"/>
              <w:rPr>
                <w:sz w:val="20"/>
                <w:szCs w:val="20"/>
              </w:rPr>
            </w:pPr>
            <w:r w:rsidRPr="00DF1FDC">
              <w:rPr>
                <w:sz w:val="20"/>
                <w:szCs w:val="20"/>
              </w:rPr>
              <w:t>Recount: biography</w:t>
            </w:r>
          </w:p>
          <w:p w:rsidR="00C81523" w:rsidRPr="008116D7" w:rsidRDefault="00C81523" w:rsidP="00C81523">
            <w:pPr>
              <w:jc w:val="center"/>
              <w:rPr>
                <w:sz w:val="20"/>
                <w:szCs w:val="20"/>
              </w:rPr>
            </w:pPr>
            <w:r w:rsidRPr="008428CB">
              <w:rPr>
                <w:sz w:val="20"/>
                <w:szCs w:val="20"/>
              </w:rPr>
              <w:t>Discussion for and against- link to PSHCE</w:t>
            </w:r>
          </w:p>
          <w:p w:rsidR="00C81523" w:rsidRPr="00A644F4" w:rsidRDefault="00C81523" w:rsidP="00356E17">
            <w:pPr>
              <w:jc w:val="center"/>
              <w:rPr>
                <w:sz w:val="20"/>
                <w:szCs w:val="20"/>
              </w:rPr>
            </w:pPr>
          </w:p>
          <w:p w:rsidR="0054015A" w:rsidRPr="00A644F4" w:rsidRDefault="0054015A" w:rsidP="00356E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A644F4" w:rsidRPr="008116D7" w:rsidRDefault="00A644F4" w:rsidP="00A644F4">
            <w:pPr>
              <w:jc w:val="center"/>
              <w:rPr>
                <w:sz w:val="20"/>
                <w:szCs w:val="20"/>
              </w:rPr>
            </w:pPr>
            <w:r w:rsidRPr="008116D7">
              <w:rPr>
                <w:sz w:val="20"/>
                <w:szCs w:val="20"/>
              </w:rPr>
              <w:t>Explanation text</w:t>
            </w:r>
          </w:p>
          <w:p w:rsidR="00A644F4" w:rsidRPr="008116D7" w:rsidRDefault="00A644F4" w:rsidP="00A644F4">
            <w:pPr>
              <w:jc w:val="center"/>
              <w:rPr>
                <w:sz w:val="20"/>
                <w:szCs w:val="20"/>
                <w:u w:val="single"/>
              </w:rPr>
            </w:pPr>
            <w:r w:rsidRPr="008116D7">
              <w:rPr>
                <w:sz w:val="20"/>
                <w:szCs w:val="20"/>
                <w:u w:val="single"/>
              </w:rPr>
              <w:t>Deadly creatures</w:t>
            </w:r>
          </w:p>
          <w:p w:rsidR="00A44B47" w:rsidRDefault="00A44B47" w:rsidP="00A644F4">
            <w:pPr>
              <w:jc w:val="center"/>
              <w:rPr>
                <w:sz w:val="20"/>
                <w:szCs w:val="20"/>
              </w:rPr>
            </w:pPr>
          </w:p>
          <w:p w:rsidR="00A644F4" w:rsidRPr="00A644F4" w:rsidRDefault="00A644F4" w:rsidP="00A644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Descriptive writing through film</w:t>
            </w:r>
            <w:r w:rsidR="00F717B9">
              <w:rPr>
                <w:sz w:val="20"/>
                <w:szCs w:val="20"/>
              </w:rPr>
              <w:t xml:space="preserve"> Ride of passage</w:t>
            </w:r>
          </w:p>
        </w:tc>
      </w:tr>
      <w:tr w:rsidR="0028714A" w:rsidTr="00415A85">
        <w:tc>
          <w:tcPr>
            <w:tcW w:w="2376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1985" w:type="dxa"/>
          </w:tcPr>
          <w:p w:rsidR="0018762A" w:rsidRDefault="00852015" w:rsidP="00356E17">
            <w:pPr>
              <w:jc w:val="center"/>
            </w:pPr>
            <w:r>
              <w:t xml:space="preserve">Rocks, &amp; Soils </w:t>
            </w:r>
          </w:p>
          <w:p w:rsidR="00852015" w:rsidRDefault="00852015" w:rsidP="00356E17">
            <w:pPr>
              <w:jc w:val="center"/>
            </w:pPr>
            <w:r>
              <w:t>-Identifying different types of rocks</w:t>
            </w:r>
          </w:p>
          <w:p w:rsidR="00852015" w:rsidRDefault="00852015" w:rsidP="00AC6B66">
            <w:pPr>
              <w:jc w:val="center"/>
            </w:pPr>
            <w:r>
              <w:t>-Investigating properties of rocks</w:t>
            </w:r>
          </w:p>
        </w:tc>
        <w:tc>
          <w:tcPr>
            <w:tcW w:w="2126" w:type="dxa"/>
          </w:tcPr>
          <w:p w:rsidR="0018762A" w:rsidRDefault="00852015" w:rsidP="00356E17">
            <w:pPr>
              <w:jc w:val="center"/>
            </w:pPr>
            <w:r>
              <w:t>→ Fossils</w:t>
            </w:r>
          </w:p>
        </w:tc>
        <w:tc>
          <w:tcPr>
            <w:tcW w:w="1985" w:type="dxa"/>
          </w:tcPr>
          <w:p w:rsidR="00E754E6" w:rsidRDefault="00E754E6" w:rsidP="00356E17">
            <w:pPr>
              <w:jc w:val="center"/>
              <w:rPr>
                <w:sz w:val="20"/>
                <w:szCs w:val="20"/>
              </w:rPr>
            </w:pPr>
            <w:r>
              <w:t>Human body</w:t>
            </w:r>
            <w:r w:rsidR="004043CE">
              <w:t xml:space="preserve"> Nutrition and diet, (Digestive system) </w:t>
            </w:r>
          </w:p>
          <w:p w:rsidR="00E754E6" w:rsidRDefault="00E754E6" w:rsidP="00356E17">
            <w:pPr>
              <w:jc w:val="center"/>
              <w:rPr>
                <w:sz w:val="20"/>
                <w:szCs w:val="20"/>
              </w:rPr>
            </w:pPr>
            <w:r w:rsidRPr="00E754E6">
              <w:rPr>
                <w:sz w:val="20"/>
                <w:szCs w:val="20"/>
              </w:rPr>
              <w:t xml:space="preserve"> Skeleton / muscles</w:t>
            </w:r>
          </w:p>
          <w:p w:rsidR="004043CE" w:rsidRDefault="004043CE" w:rsidP="00356E17">
            <w:pPr>
              <w:jc w:val="center"/>
            </w:pPr>
          </w:p>
        </w:tc>
        <w:tc>
          <w:tcPr>
            <w:tcW w:w="2126" w:type="dxa"/>
          </w:tcPr>
          <w:p w:rsidR="0018762A" w:rsidRDefault="008C6152" w:rsidP="00356E17">
            <w:pPr>
              <w:jc w:val="center"/>
            </w:pPr>
            <w:r>
              <w:t>Helping Plants Grow-</w:t>
            </w:r>
          </w:p>
          <w:p w:rsidR="008C6152" w:rsidRDefault="008C6152" w:rsidP="00356E17">
            <w:pPr>
              <w:jc w:val="center"/>
            </w:pPr>
            <w:r>
              <w:t>Inc. pollination, seed formation and dispersal</w:t>
            </w:r>
          </w:p>
        </w:tc>
        <w:tc>
          <w:tcPr>
            <w:tcW w:w="2126" w:type="dxa"/>
          </w:tcPr>
          <w:p w:rsidR="008C6152" w:rsidRDefault="008C6152" w:rsidP="00356E17">
            <w:pPr>
              <w:jc w:val="center"/>
            </w:pPr>
          </w:p>
          <w:p w:rsidR="0018762A" w:rsidRDefault="008C6152" w:rsidP="00356E17">
            <w:pPr>
              <w:jc w:val="center"/>
            </w:pPr>
            <w:r>
              <w:t>Magnets and Forces</w:t>
            </w:r>
          </w:p>
        </w:tc>
        <w:tc>
          <w:tcPr>
            <w:tcW w:w="2268" w:type="dxa"/>
          </w:tcPr>
          <w:p w:rsidR="0018762A" w:rsidRDefault="0018762A" w:rsidP="00356E17">
            <w:pPr>
              <w:jc w:val="center"/>
            </w:pPr>
          </w:p>
          <w:p w:rsidR="008C6152" w:rsidRDefault="008C6152" w:rsidP="00356E17">
            <w:pPr>
              <w:jc w:val="center"/>
            </w:pPr>
            <w:r>
              <w:t>Light and Shadows</w:t>
            </w:r>
          </w:p>
        </w:tc>
      </w:tr>
      <w:tr w:rsidR="0028714A" w:rsidTr="00415A85">
        <w:tc>
          <w:tcPr>
            <w:tcW w:w="2376" w:type="dxa"/>
          </w:tcPr>
          <w:p w:rsidR="0018762A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Computing</w:t>
            </w:r>
          </w:p>
          <w:p w:rsidR="00C41E36" w:rsidRPr="00C41E36" w:rsidRDefault="00C41E3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5" w:type="dxa"/>
          </w:tcPr>
          <w:p w:rsidR="0018762A" w:rsidRDefault="00440617" w:rsidP="00356E17">
            <w:pPr>
              <w:jc w:val="center"/>
            </w:pPr>
            <w:r>
              <w:t>Touch Typing</w:t>
            </w:r>
          </w:p>
          <w:p w:rsidR="00A31B0F" w:rsidRDefault="00A31B0F" w:rsidP="00356E17">
            <w:pPr>
              <w:jc w:val="center"/>
            </w:pPr>
            <w:r>
              <w:t>Online Safety</w:t>
            </w:r>
          </w:p>
        </w:tc>
        <w:tc>
          <w:tcPr>
            <w:tcW w:w="2126" w:type="dxa"/>
          </w:tcPr>
          <w:p w:rsidR="0018762A" w:rsidRDefault="00A31B0F" w:rsidP="00356E17">
            <w:pPr>
              <w:jc w:val="center"/>
            </w:pPr>
            <w:r>
              <w:t>Coding</w:t>
            </w:r>
          </w:p>
        </w:tc>
        <w:tc>
          <w:tcPr>
            <w:tcW w:w="1985" w:type="dxa"/>
          </w:tcPr>
          <w:p w:rsidR="0018762A" w:rsidRDefault="00A31B0F" w:rsidP="00356E17">
            <w:pPr>
              <w:jc w:val="center"/>
            </w:pPr>
            <w:r>
              <w:t>Simulations</w:t>
            </w:r>
          </w:p>
          <w:p w:rsidR="00A31B0F" w:rsidRDefault="00A31B0F" w:rsidP="00356E17">
            <w:pPr>
              <w:jc w:val="center"/>
            </w:pPr>
            <w:r>
              <w:t>Spreadsheets</w:t>
            </w:r>
          </w:p>
          <w:p w:rsidR="00C81523" w:rsidRDefault="00C81523" w:rsidP="00356E17">
            <w:pPr>
              <w:jc w:val="center"/>
            </w:pPr>
            <w:r>
              <w:t>Graphing</w:t>
            </w:r>
          </w:p>
        </w:tc>
        <w:tc>
          <w:tcPr>
            <w:tcW w:w="2126" w:type="dxa"/>
          </w:tcPr>
          <w:p w:rsidR="0018762A" w:rsidRDefault="00C81523" w:rsidP="00356E17">
            <w:pPr>
              <w:jc w:val="center"/>
            </w:pPr>
            <w:r>
              <w:t>Spreadsheets</w:t>
            </w:r>
          </w:p>
        </w:tc>
        <w:tc>
          <w:tcPr>
            <w:tcW w:w="2126" w:type="dxa"/>
          </w:tcPr>
          <w:p w:rsidR="0018762A" w:rsidRDefault="00A31B0F" w:rsidP="00356E17">
            <w:pPr>
              <w:jc w:val="center"/>
            </w:pPr>
            <w:r>
              <w:t>Branching databases</w:t>
            </w:r>
          </w:p>
        </w:tc>
        <w:tc>
          <w:tcPr>
            <w:tcW w:w="2268" w:type="dxa"/>
          </w:tcPr>
          <w:p w:rsidR="0018762A" w:rsidRDefault="00352473" w:rsidP="00356E17">
            <w:pPr>
              <w:jc w:val="center"/>
            </w:pPr>
            <w:r>
              <w:t xml:space="preserve">Email </w:t>
            </w:r>
            <w:bookmarkStart w:id="0" w:name="_GoBack"/>
            <w:bookmarkEnd w:id="0"/>
          </w:p>
        </w:tc>
      </w:tr>
      <w:tr w:rsidR="0018762A" w:rsidTr="00415A85">
        <w:tc>
          <w:tcPr>
            <w:tcW w:w="2376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History /</w:t>
            </w:r>
          </w:p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Geography</w:t>
            </w:r>
          </w:p>
        </w:tc>
        <w:tc>
          <w:tcPr>
            <w:tcW w:w="1985" w:type="dxa"/>
          </w:tcPr>
          <w:p w:rsidR="00847A7A" w:rsidRDefault="00847A7A" w:rsidP="00847A7A">
            <w:pPr>
              <w:jc w:val="center"/>
            </w:pPr>
          </w:p>
          <w:p w:rsidR="00847A7A" w:rsidRDefault="00847A7A" w:rsidP="00847A7A">
            <w:pPr>
              <w:jc w:val="center"/>
            </w:pPr>
            <w:r>
              <w:t xml:space="preserve">Geography: Mapping skills, </w:t>
            </w:r>
          </w:p>
          <w:p w:rsidR="005319DF" w:rsidRDefault="005319DF" w:rsidP="008676A4">
            <w:pPr>
              <w:jc w:val="center"/>
            </w:pPr>
          </w:p>
          <w:p w:rsidR="00356E17" w:rsidRDefault="00356E17" w:rsidP="00A145BE"/>
        </w:tc>
        <w:tc>
          <w:tcPr>
            <w:tcW w:w="2126" w:type="dxa"/>
          </w:tcPr>
          <w:p w:rsidR="008676A4" w:rsidRDefault="008676A4" w:rsidP="00847A7A"/>
          <w:p w:rsidR="00847A7A" w:rsidRDefault="00847A7A" w:rsidP="00847A7A">
            <w:pPr>
              <w:jc w:val="center"/>
            </w:pPr>
            <w:r>
              <w:t>Stone Age to Bronze Age Britain →</w:t>
            </w:r>
          </w:p>
          <w:p w:rsidR="005319DF" w:rsidRDefault="005319DF" w:rsidP="008676A4">
            <w:pPr>
              <w:jc w:val="center"/>
            </w:pPr>
          </w:p>
          <w:p w:rsidR="005319DF" w:rsidRDefault="005319DF" w:rsidP="004043CE">
            <w:pPr>
              <w:jc w:val="center"/>
            </w:pPr>
          </w:p>
        </w:tc>
        <w:tc>
          <w:tcPr>
            <w:tcW w:w="1985" w:type="dxa"/>
          </w:tcPr>
          <w:p w:rsidR="008676A4" w:rsidRPr="00847A7A" w:rsidRDefault="00A145BE" w:rsidP="00847A7A">
            <w:pPr>
              <w:jc w:val="center"/>
              <w:rPr>
                <w:rFonts w:cstheme="minorHAnsi"/>
              </w:rPr>
            </w:pPr>
            <w:r w:rsidRPr="00847A7A">
              <w:rPr>
                <w:rFonts w:cstheme="minorHAnsi"/>
              </w:rPr>
              <w:t>Pole to Pole</w:t>
            </w:r>
          </w:p>
          <w:sdt>
            <w:sdtPr>
              <w:rPr>
                <w:rFonts w:cstheme="minorHAnsi"/>
              </w:rPr>
              <w:tag w:val="goog_rdk_12"/>
              <w:id w:val="2012332544"/>
            </w:sdtPr>
            <w:sdtEndPr/>
            <w:sdtContent>
              <w:p w:rsidR="00A145BE" w:rsidRPr="00847A7A" w:rsidRDefault="00A145BE" w:rsidP="00847A7A">
                <w:pPr>
                  <w:jc w:val="center"/>
                  <w:rPr>
                    <w:rFonts w:cstheme="minorHAnsi"/>
                  </w:rPr>
                </w:pPr>
                <w:r w:rsidRPr="00847A7A">
                  <w:rPr>
                    <w:rFonts w:eastAsia="Lucida Sans" w:cstheme="minorHAnsi"/>
                  </w:rPr>
                  <w:t>Investigating longitude and latitude.</w:t>
                </w:r>
              </w:p>
            </w:sdtContent>
          </w:sdt>
          <w:p w:rsidR="00A145BE" w:rsidRPr="00A145BE" w:rsidRDefault="00A145BE" w:rsidP="008676A4">
            <w:pPr>
              <w:jc w:val="center"/>
            </w:pPr>
          </w:p>
          <w:p w:rsidR="00A145BE" w:rsidRPr="00A145BE" w:rsidRDefault="00A145BE" w:rsidP="00A145BE">
            <w:pPr>
              <w:jc w:val="center"/>
              <w:rPr>
                <w:b/>
                <w:i/>
              </w:rPr>
            </w:pPr>
          </w:p>
        </w:tc>
        <w:tc>
          <w:tcPr>
            <w:tcW w:w="2126" w:type="dxa"/>
          </w:tcPr>
          <w:p w:rsidR="00356E17" w:rsidRDefault="00A145BE" w:rsidP="008676A4">
            <w:pPr>
              <w:jc w:val="center"/>
            </w:pPr>
            <w:r>
              <w:t>Bronze Age to Iron Age</w:t>
            </w:r>
          </w:p>
        </w:tc>
        <w:tc>
          <w:tcPr>
            <w:tcW w:w="2126" w:type="dxa"/>
          </w:tcPr>
          <w:p w:rsidR="00AF5547" w:rsidRDefault="00A145BE" w:rsidP="008676A4">
            <w:pPr>
              <w:jc w:val="center"/>
            </w:pPr>
            <w:r>
              <w:t>The Greeks</w:t>
            </w:r>
          </w:p>
          <w:p w:rsidR="0018762A" w:rsidRPr="00AF5547" w:rsidRDefault="004043CE" w:rsidP="00CC62CC">
            <w:pPr>
              <w:jc w:val="center"/>
              <w:rPr>
                <w:i/>
              </w:rPr>
            </w:pPr>
            <w:r w:rsidRPr="00AF5547">
              <w:rPr>
                <w:i/>
              </w:rPr>
              <w:t xml:space="preserve"> </w:t>
            </w:r>
          </w:p>
        </w:tc>
        <w:tc>
          <w:tcPr>
            <w:tcW w:w="2268" w:type="dxa"/>
          </w:tcPr>
          <w:p w:rsidR="00356E17" w:rsidRPr="00A145BE" w:rsidRDefault="00A145BE" w:rsidP="00AC6B66">
            <w:pPr>
              <w:jc w:val="center"/>
            </w:pPr>
            <w:r w:rsidRPr="00A145BE">
              <w:t>Beside the Seaside</w:t>
            </w:r>
          </w:p>
        </w:tc>
      </w:tr>
      <w:tr w:rsidR="009446A7" w:rsidTr="009446A7">
        <w:tc>
          <w:tcPr>
            <w:tcW w:w="2376" w:type="dxa"/>
          </w:tcPr>
          <w:p w:rsidR="009446A7" w:rsidRPr="00266AE3" w:rsidRDefault="009446A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1/2 term theme</w:t>
            </w:r>
          </w:p>
        </w:tc>
        <w:tc>
          <w:tcPr>
            <w:tcW w:w="1985" w:type="dxa"/>
            <w:shd w:val="clear" w:color="auto" w:fill="92D050"/>
          </w:tcPr>
          <w:p w:rsidR="009446A7" w:rsidRDefault="009446A7" w:rsidP="008676A4">
            <w:pPr>
              <w:jc w:val="center"/>
            </w:pPr>
          </w:p>
          <w:p w:rsidR="009446A7" w:rsidRDefault="00A52D62" w:rsidP="008676A4">
            <w:pPr>
              <w:jc w:val="center"/>
            </w:pPr>
            <w:r>
              <w:t xml:space="preserve">Stone Age </w:t>
            </w:r>
            <w:r w:rsidR="009446A7">
              <w:t>Rocks</w:t>
            </w:r>
          </w:p>
        </w:tc>
        <w:tc>
          <w:tcPr>
            <w:tcW w:w="2126" w:type="dxa"/>
            <w:shd w:val="clear" w:color="auto" w:fill="92D050"/>
          </w:tcPr>
          <w:p w:rsidR="009446A7" w:rsidRDefault="009446A7" w:rsidP="008676A4">
            <w:pPr>
              <w:jc w:val="center"/>
            </w:pPr>
          </w:p>
          <w:p w:rsidR="009446A7" w:rsidRDefault="009446A7" w:rsidP="008676A4">
            <w:pPr>
              <w:jc w:val="center"/>
            </w:pPr>
            <w:r>
              <w:t>Flintstones</w:t>
            </w:r>
          </w:p>
        </w:tc>
        <w:tc>
          <w:tcPr>
            <w:tcW w:w="1985" w:type="dxa"/>
            <w:shd w:val="clear" w:color="auto" w:fill="92D050"/>
          </w:tcPr>
          <w:p w:rsidR="009446A7" w:rsidRDefault="009446A7" w:rsidP="008676A4">
            <w:pPr>
              <w:jc w:val="center"/>
            </w:pPr>
          </w:p>
          <w:p w:rsidR="009446A7" w:rsidRDefault="009446A7" w:rsidP="008676A4">
            <w:pPr>
              <w:jc w:val="center"/>
            </w:pPr>
            <w:r>
              <w:t>Dreamtime</w:t>
            </w:r>
          </w:p>
        </w:tc>
        <w:tc>
          <w:tcPr>
            <w:tcW w:w="2126" w:type="dxa"/>
            <w:shd w:val="clear" w:color="auto" w:fill="92D050"/>
          </w:tcPr>
          <w:p w:rsidR="009446A7" w:rsidRDefault="009446A7" w:rsidP="008676A4">
            <w:pPr>
              <w:jc w:val="center"/>
            </w:pPr>
            <w:r>
              <w:t>Making things happen</w:t>
            </w:r>
          </w:p>
        </w:tc>
        <w:tc>
          <w:tcPr>
            <w:tcW w:w="2126" w:type="dxa"/>
            <w:shd w:val="clear" w:color="auto" w:fill="92D050"/>
          </w:tcPr>
          <w:p w:rsidR="009446A7" w:rsidRDefault="009446A7" w:rsidP="008676A4">
            <w:pPr>
              <w:jc w:val="center"/>
            </w:pPr>
            <w:r>
              <w:t>Twists &amp; Turns</w:t>
            </w:r>
          </w:p>
        </w:tc>
        <w:tc>
          <w:tcPr>
            <w:tcW w:w="2268" w:type="dxa"/>
            <w:shd w:val="clear" w:color="auto" w:fill="92D050"/>
          </w:tcPr>
          <w:p w:rsidR="009446A7" w:rsidRDefault="009446A7" w:rsidP="008676A4">
            <w:pPr>
              <w:jc w:val="center"/>
            </w:pPr>
            <w:r>
              <w:t>Worldwise</w:t>
            </w:r>
          </w:p>
        </w:tc>
      </w:tr>
      <w:tr w:rsidR="00C62C95" w:rsidTr="00415A85">
        <w:tc>
          <w:tcPr>
            <w:tcW w:w="2376" w:type="dxa"/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lastRenderedPageBreak/>
              <w:t>Art / Design Technology</w:t>
            </w:r>
          </w:p>
        </w:tc>
        <w:tc>
          <w:tcPr>
            <w:tcW w:w="1985" w:type="dxa"/>
          </w:tcPr>
          <w:p w:rsidR="00C62C95" w:rsidRPr="00C62C95" w:rsidRDefault="00C62C95" w:rsidP="000A2618">
            <w:r w:rsidRPr="00C62C95">
              <w:rPr>
                <w:color w:val="0033CC"/>
              </w:rPr>
              <w:t xml:space="preserve">Getting to know your pencil, </w:t>
            </w:r>
            <w:r w:rsidRPr="00C62C95">
              <w:t xml:space="preserve">colour mixing, pattern &amp; shape, </w:t>
            </w:r>
            <w:r w:rsidRPr="00C62C95">
              <w:rPr>
                <w:color w:val="990099"/>
              </w:rPr>
              <w:t xml:space="preserve">modelling with clay </w:t>
            </w:r>
            <w:r w:rsidRPr="00C62C95">
              <w:t xml:space="preserve">– link to soils - creative thinking, links to </w:t>
            </w:r>
            <w:r w:rsidRPr="00C62C95">
              <w:rPr>
                <w:color w:val="008000"/>
              </w:rPr>
              <w:t xml:space="preserve">PSHE, new beginnings </w:t>
            </w:r>
            <w:r w:rsidRPr="00C62C95">
              <w:t>/ things that make us happy or help us cope with change.</w:t>
            </w:r>
          </w:p>
          <w:p w:rsidR="00C62C95" w:rsidRPr="00C62C95" w:rsidRDefault="00C62C95" w:rsidP="000A2618">
            <w:r w:rsidRPr="00C62C95">
              <w:rPr>
                <w:color w:val="FF0000"/>
              </w:rPr>
              <w:t>Harvest</w:t>
            </w:r>
          </w:p>
        </w:tc>
        <w:tc>
          <w:tcPr>
            <w:tcW w:w="2126" w:type="dxa"/>
          </w:tcPr>
          <w:p w:rsidR="00C62C95" w:rsidRPr="00C62C95" w:rsidRDefault="00C62C95" w:rsidP="000A2618">
            <w:r w:rsidRPr="00C62C95">
              <w:rPr>
                <w:color w:val="0033CC"/>
              </w:rPr>
              <w:t>Pastels</w:t>
            </w:r>
            <w:r w:rsidRPr="00C62C95">
              <w:t xml:space="preserve"> – </w:t>
            </w:r>
            <w:r w:rsidRPr="00C62C95">
              <w:rPr>
                <w:color w:val="008000"/>
              </w:rPr>
              <w:t xml:space="preserve">stone age </w:t>
            </w:r>
            <w:r w:rsidRPr="00C62C95">
              <w:t>drawings, sepia colours</w:t>
            </w:r>
            <w:r w:rsidRPr="00C62C95">
              <w:rPr>
                <w:color w:val="0033CC"/>
              </w:rPr>
              <w:t xml:space="preserve">. Van Gogh </w:t>
            </w:r>
            <w:r w:rsidRPr="00C62C95">
              <w:t>‘starry night’ swirly shapes in pastels for Christmas display; Christmas cards? (RE)</w:t>
            </w:r>
          </w:p>
          <w:p w:rsidR="00C62C95" w:rsidRPr="00C62C95" w:rsidRDefault="00C62C95" w:rsidP="000A2618">
            <w:pPr>
              <w:rPr>
                <w:color w:val="FF9900"/>
              </w:rPr>
            </w:pPr>
            <w:r w:rsidRPr="00C62C95">
              <w:rPr>
                <w:color w:val="FF9900"/>
              </w:rPr>
              <w:t>Assessment</w:t>
            </w:r>
          </w:p>
          <w:p w:rsidR="00C62C95" w:rsidRPr="00C62C95" w:rsidRDefault="00C62C95" w:rsidP="000A2618">
            <w:pPr>
              <w:rPr>
                <w:color w:val="FF0000"/>
              </w:rPr>
            </w:pPr>
            <w:r w:rsidRPr="00C62C95">
              <w:rPr>
                <w:color w:val="FF0000"/>
              </w:rPr>
              <w:t>Christmas</w:t>
            </w:r>
          </w:p>
        </w:tc>
        <w:tc>
          <w:tcPr>
            <w:tcW w:w="1985" w:type="dxa"/>
          </w:tcPr>
          <w:p w:rsidR="00C62C95" w:rsidRPr="00C62C95" w:rsidRDefault="00C62C95" w:rsidP="000A2618">
            <w:r w:rsidRPr="00C62C95">
              <w:rPr>
                <w:color w:val="0033CC"/>
              </w:rPr>
              <w:t>Fruit &amp; Vegetables</w:t>
            </w:r>
          </w:p>
          <w:p w:rsidR="00C62C95" w:rsidRPr="00C62C95" w:rsidRDefault="00C62C95" w:rsidP="000A2618">
            <w:r w:rsidRPr="00C62C95">
              <w:t xml:space="preserve">Cezanne ‘still life’ </w:t>
            </w:r>
            <w:proofErr w:type="gramStart"/>
            <w:r w:rsidRPr="00C62C95">
              <w:t>Observational  drawing</w:t>
            </w:r>
            <w:proofErr w:type="gramEnd"/>
            <w:r w:rsidRPr="00C62C95">
              <w:t xml:space="preserve">  eg  peppers</w:t>
            </w:r>
          </w:p>
          <w:p w:rsidR="00C62C95" w:rsidRPr="00C62C95" w:rsidRDefault="00C62C95" w:rsidP="000A2618">
            <w:r w:rsidRPr="00C62C95">
              <w:t xml:space="preserve">Using pastels to effect, blending &amp; smudging </w:t>
            </w:r>
          </w:p>
          <w:p w:rsidR="00C62C95" w:rsidRPr="00C62C95" w:rsidRDefault="00C62C95" w:rsidP="000A2618">
            <w:pPr>
              <w:rPr>
                <w:color w:val="990099"/>
              </w:rPr>
            </w:pPr>
            <w:r w:rsidRPr="00C62C95">
              <w:rPr>
                <w:color w:val="990099"/>
              </w:rPr>
              <w:t>Nutrition / cooking links, food technology</w:t>
            </w:r>
          </w:p>
          <w:p w:rsidR="00C62C95" w:rsidRPr="00C62C95" w:rsidRDefault="00C62C95" w:rsidP="000A2618">
            <w:pPr>
              <w:rPr>
                <w:color w:val="990099"/>
              </w:rPr>
            </w:pPr>
            <w:r w:rsidRPr="00C62C95">
              <w:rPr>
                <w:color w:val="990099"/>
              </w:rPr>
              <w:t xml:space="preserve"> </w:t>
            </w:r>
          </w:p>
          <w:p w:rsidR="00C62C95" w:rsidRPr="00C62C95" w:rsidRDefault="00C62C95" w:rsidP="000A2618">
            <w:r w:rsidRPr="00C62C95">
              <w:rPr>
                <w:color w:val="0033CC"/>
              </w:rPr>
              <w:t>,</w:t>
            </w:r>
          </w:p>
        </w:tc>
        <w:tc>
          <w:tcPr>
            <w:tcW w:w="2126" w:type="dxa"/>
          </w:tcPr>
          <w:p w:rsidR="00C62C95" w:rsidRPr="00AC6B66" w:rsidRDefault="00C62C95" w:rsidP="000A2618">
            <w:pPr>
              <w:rPr>
                <w:color w:val="990099"/>
              </w:rPr>
            </w:pPr>
            <w:r w:rsidRPr="00C62C95">
              <w:rPr>
                <w:color w:val="0033CC"/>
              </w:rPr>
              <w:t xml:space="preserve">Famous Artists </w:t>
            </w:r>
            <w:r w:rsidRPr="00C62C95">
              <w:t xml:space="preserve">paintings with different media, different artists </w:t>
            </w:r>
            <w:proofErr w:type="gramStart"/>
            <w:r w:rsidRPr="00C62C95">
              <w:t>eg  Monet</w:t>
            </w:r>
            <w:proofErr w:type="gramEnd"/>
            <w:r w:rsidRPr="00C62C95">
              <w:t xml:space="preserve"> ‘Irises’ &amp; ‘Waterliles’, Georgia O’Keefe ‘Poppies’, observational painting (plants)   </w:t>
            </w:r>
            <w:r w:rsidRPr="00C62C95">
              <w:rPr>
                <w:color w:val="990099"/>
              </w:rPr>
              <w:t>Mother’s Day 3D flower (DT)  / Easter cards (link to RE) or baskets</w:t>
            </w:r>
            <w:r w:rsidR="00AC6B66">
              <w:rPr>
                <w:color w:val="990099"/>
              </w:rPr>
              <w:t xml:space="preserve"> </w:t>
            </w:r>
            <w:r w:rsidRPr="00C62C95">
              <w:rPr>
                <w:color w:val="FF9900"/>
              </w:rPr>
              <w:t>Assessment</w:t>
            </w:r>
          </w:p>
        </w:tc>
        <w:tc>
          <w:tcPr>
            <w:tcW w:w="2126" w:type="dxa"/>
          </w:tcPr>
          <w:p w:rsidR="00C62C95" w:rsidRPr="00C62C95" w:rsidRDefault="00C62C95" w:rsidP="000A2618">
            <w:r w:rsidRPr="00C62C95">
              <w:rPr>
                <w:color w:val="0033CC"/>
              </w:rPr>
              <w:t>mosaics</w:t>
            </w:r>
            <w:r w:rsidRPr="00C62C95">
              <w:t xml:space="preserve">; design &amp; </w:t>
            </w:r>
            <w:proofErr w:type="gramStart"/>
            <w:r w:rsidRPr="00C62C95">
              <w:t>architecture ;</w:t>
            </w:r>
            <w:proofErr w:type="gramEnd"/>
            <w:r w:rsidRPr="00C62C95">
              <w:t xml:space="preserve"> collage,  pattern making using sequins / feathers / etc. creating ‘glass’ windows;</w:t>
            </w:r>
          </w:p>
          <w:p w:rsidR="00C62C95" w:rsidRPr="00C62C95" w:rsidRDefault="00C62C95" w:rsidP="000A2618"/>
        </w:tc>
        <w:tc>
          <w:tcPr>
            <w:tcW w:w="2268" w:type="dxa"/>
          </w:tcPr>
          <w:p w:rsidR="00C62C95" w:rsidRPr="00C62C95" w:rsidRDefault="00C62C95" w:rsidP="000A2618">
            <w:r w:rsidRPr="00C62C95">
              <w:rPr>
                <w:color w:val="008000"/>
              </w:rPr>
              <w:t>Landscapes</w:t>
            </w:r>
            <w:r w:rsidRPr="00C62C95">
              <w:t>, link to geography and French (</w:t>
            </w:r>
            <w:r w:rsidRPr="00C62C95">
              <w:rPr>
                <w:color w:val="0033CC"/>
              </w:rPr>
              <w:t xml:space="preserve">river scene, e.g. Seurat pointillism, and other French artists.) </w:t>
            </w:r>
          </w:p>
          <w:p w:rsidR="00C62C95" w:rsidRPr="00C62C95" w:rsidRDefault="00C62C95" w:rsidP="000A2618"/>
          <w:p w:rsidR="00C62C95" w:rsidRPr="00C62C95" w:rsidRDefault="00C62C95" w:rsidP="000A2618"/>
          <w:p w:rsidR="00C62C95" w:rsidRPr="00C62C95" w:rsidRDefault="00C62C95" w:rsidP="000A2618">
            <w:pPr>
              <w:rPr>
                <w:color w:val="FF9900"/>
              </w:rPr>
            </w:pPr>
            <w:r w:rsidRPr="00C62C95">
              <w:rPr>
                <w:color w:val="FF9900"/>
              </w:rPr>
              <w:t xml:space="preserve">Assessment </w:t>
            </w:r>
          </w:p>
          <w:p w:rsidR="00C62C95" w:rsidRPr="00C62C95" w:rsidRDefault="00C62C95" w:rsidP="000A2618">
            <w:r w:rsidRPr="00C62C95">
              <w:t xml:space="preserve">End of year observational drawing  </w:t>
            </w:r>
          </w:p>
        </w:tc>
      </w:tr>
      <w:tr w:rsidR="00C62C95" w:rsidTr="00415A85">
        <w:tc>
          <w:tcPr>
            <w:tcW w:w="2376" w:type="dxa"/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</w:t>
            </w:r>
            <w:r>
              <w:rPr>
                <w:rFonts w:ascii="Comic Sans MS" w:hAnsi="Comic Sans MS"/>
                <w:sz w:val="28"/>
                <w:szCs w:val="28"/>
              </w:rPr>
              <w:t xml:space="preserve"> E</w:t>
            </w:r>
            <w:r w:rsidRPr="00266AE3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440617" w:rsidRDefault="00847A7A" w:rsidP="001F059F">
            <w:pPr>
              <w:jc w:val="center"/>
            </w:pPr>
            <w:r>
              <w:t xml:space="preserve">Fitness </w:t>
            </w:r>
          </w:p>
          <w:p w:rsidR="00847A7A" w:rsidRDefault="00847A7A" w:rsidP="001F059F">
            <w:pPr>
              <w:jc w:val="center"/>
            </w:pPr>
          </w:p>
          <w:p w:rsidR="00847A7A" w:rsidRDefault="00847A7A" w:rsidP="001F059F">
            <w:pPr>
              <w:jc w:val="center"/>
            </w:pPr>
            <w:r>
              <w:t xml:space="preserve">Athletics </w:t>
            </w:r>
          </w:p>
        </w:tc>
        <w:tc>
          <w:tcPr>
            <w:tcW w:w="2126" w:type="dxa"/>
          </w:tcPr>
          <w:p w:rsidR="00440617" w:rsidRDefault="00440617" w:rsidP="00440617">
            <w:pPr>
              <w:jc w:val="center"/>
            </w:pPr>
            <w:r>
              <w:t>Invasion games (3 touch ball)</w:t>
            </w:r>
          </w:p>
          <w:p w:rsidR="00C62C95" w:rsidRDefault="009E3BAD" w:rsidP="00440617">
            <w:r>
              <w:t>Dance</w:t>
            </w:r>
          </w:p>
        </w:tc>
        <w:tc>
          <w:tcPr>
            <w:tcW w:w="1985" w:type="dxa"/>
          </w:tcPr>
          <w:p w:rsidR="00C62C95" w:rsidRDefault="00440617">
            <w:r>
              <w:t>Net/wall games</w:t>
            </w:r>
          </w:p>
          <w:p w:rsidR="00440617" w:rsidRDefault="00440617"/>
          <w:p w:rsidR="009E3BAD" w:rsidRDefault="009E3BAD">
            <w:r>
              <w:t>Gymnastics</w:t>
            </w:r>
          </w:p>
          <w:p w:rsidR="009E3BAD" w:rsidRDefault="009E3BAD"/>
        </w:tc>
        <w:tc>
          <w:tcPr>
            <w:tcW w:w="2126" w:type="dxa"/>
          </w:tcPr>
          <w:p w:rsidR="00C62C95" w:rsidRDefault="00440617">
            <w:r>
              <w:t>OAA/cross country trials</w:t>
            </w:r>
          </w:p>
          <w:p w:rsidR="00440617" w:rsidRDefault="009E3BAD">
            <w:r>
              <w:t>Dance</w:t>
            </w:r>
          </w:p>
        </w:tc>
        <w:tc>
          <w:tcPr>
            <w:tcW w:w="2126" w:type="dxa"/>
          </w:tcPr>
          <w:p w:rsidR="00C62C95" w:rsidRDefault="00C62C95">
            <w:r>
              <w:t>Swimming</w:t>
            </w:r>
          </w:p>
          <w:p w:rsidR="00C62C95" w:rsidRDefault="00440617" w:rsidP="00440617">
            <w:r>
              <w:t>Striking/fielding</w:t>
            </w:r>
            <w:r w:rsidR="00C62C95">
              <w:t xml:space="preserve"> Rounders</w:t>
            </w:r>
          </w:p>
        </w:tc>
        <w:tc>
          <w:tcPr>
            <w:tcW w:w="2268" w:type="dxa"/>
          </w:tcPr>
          <w:p w:rsidR="00C62C95" w:rsidRDefault="00C62C95">
            <w:r>
              <w:t>Swimming</w:t>
            </w:r>
          </w:p>
          <w:p w:rsidR="00C62C95" w:rsidRDefault="00C62C95">
            <w:r>
              <w:t>Athletics</w:t>
            </w:r>
          </w:p>
        </w:tc>
      </w:tr>
      <w:tr w:rsidR="00C62C95" w:rsidTr="00415A85">
        <w:tc>
          <w:tcPr>
            <w:tcW w:w="2376" w:type="dxa"/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Music</w:t>
            </w:r>
          </w:p>
        </w:tc>
        <w:tc>
          <w:tcPr>
            <w:tcW w:w="12616" w:type="dxa"/>
            <w:gridSpan w:val="6"/>
          </w:tcPr>
          <w:p w:rsidR="00C62C95" w:rsidRPr="00AC6B66" w:rsidRDefault="00C62C95">
            <w:pPr>
              <w:rPr>
                <w:sz w:val="24"/>
                <w:szCs w:val="24"/>
              </w:rPr>
            </w:pPr>
            <w:r w:rsidRPr="00AC6B66">
              <w:rPr>
                <w:sz w:val="24"/>
                <w:szCs w:val="24"/>
              </w:rPr>
              <w:t>Weekly music lessons</w:t>
            </w:r>
            <w:r w:rsidR="00AC6B66" w:rsidRPr="00AC6B66">
              <w:rPr>
                <w:sz w:val="24"/>
                <w:szCs w:val="24"/>
              </w:rPr>
              <w:t xml:space="preserve"> in Autumn term and Spring</w:t>
            </w:r>
            <w:r w:rsidR="00AC6B66">
              <w:rPr>
                <w:sz w:val="24"/>
                <w:szCs w:val="24"/>
              </w:rPr>
              <w:t xml:space="preserve"> 1, involving</w:t>
            </w:r>
            <w:r w:rsidRPr="00AC6B66">
              <w:rPr>
                <w:sz w:val="24"/>
                <w:szCs w:val="24"/>
              </w:rPr>
              <w:t xml:space="preserve"> singing, composition, appreciation and performing</w:t>
            </w:r>
          </w:p>
        </w:tc>
      </w:tr>
      <w:tr w:rsidR="00C62C95" w:rsidTr="00AF113D">
        <w:tc>
          <w:tcPr>
            <w:tcW w:w="2376" w:type="dxa"/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R. E.</w:t>
            </w:r>
          </w:p>
        </w:tc>
        <w:tc>
          <w:tcPr>
            <w:tcW w:w="1985" w:type="dxa"/>
          </w:tcPr>
          <w:p w:rsidR="00C62C95" w:rsidRDefault="00AC6B66">
            <w:r>
              <w:t>O.T. “Called by G</w:t>
            </w:r>
            <w:r w:rsidR="00C62C95">
              <w:t>od”</w:t>
            </w:r>
          </w:p>
          <w:p w:rsidR="00AC6B66" w:rsidRDefault="00AC6B66">
            <w:r>
              <w:t>harvest</w:t>
            </w:r>
          </w:p>
        </w:tc>
        <w:tc>
          <w:tcPr>
            <w:tcW w:w="2126" w:type="dxa"/>
          </w:tcPr>
          <w:p w:rsidR="00C62C95" w:rsidRDefault="00C62C95">
            <w:r>
              <w:t xml:space="preserve">God </w:t>
            </w:r>
            <w:proofErr w:type="gramStart"/>
            <w:r>
              <w:t>With</w:t>
            </w:r>
            <w:proofErr w:type="gramEnd"/>
            <w:r>
              <w:t xml:space="preserve"> Us</w:t>
            </w:r>
          </w:p>
        </w:tc>
        <w:tc>
          <w:tcPr>
            <w:tcW w:w="1985" w:type="dxa"/>
          </w:tcPr>
          <w:p w:rsidR="00C62C95" w:rsidRDefault="00C62C95">
            <w:r>
              <w:t>Jesus-the man who changed lives</w:t>
            </w:r>
          </w:p>
        </w:tc>
        <w:tc>
          <w:tcPr>
            <w:tcW w:w="2126" w:type="dxa"/>
          </w:tcPr>
          <w:p w:rsidR="00C62C95" w:rsidRDefault="00C62C95">
            <w:r>
              <w:t>Easter-joy, sadness, joy</w:t>
            </w:r>
          </w:p>
          <w:p w:rsidR="00C62C95" w:rsidRDefault="00C62C95">
            <w:r>
              <w:t>Art in Christianity</w:t>
            </w:r>
          </w:p>
        </w:tc>
        <w:tc>
          <w:tcPr>
            <w:tcW w:w="2126" w:type="dxa"/>
          </w:tcPr>
          <w:p w:rsidR="00C62C95" w:rsidRDefault="00C62C95">
            <w:r>
              <w:t>Rules for Living</w:t>
            </w:r>
          </w:p>
        </w:tc>
        <w:tc>
          <w:tcPr>
            <w:tcW w:w="2268" w:type="dxa"/>
          </w:tcPr>
          <w:p w:rsidR="00C62C95" w:rsidRDefault="00C62C95">
            <w:r>
              <w:t>Islam-Founders and Leaders</w:t>
            </w:r>
          </w:p>
        </w:tc>
      </w:tr>
      <w:tr w:rsidR="00C62C95" w:rsidTr="00AF113D">
        <w:tc>
          <w:tcPr>
            <w:tcW w:w="2376" w:type="dxa"/>
            <w:tcBorders>
              <w:bottom w:val="single" w:sz="4" w:space="0" w:color="auto"/>
            </w:tcBorders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P.S.H.E.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B55B23">
              <w:rPr>
                <w:rFonts w:ascii="Comic Sans MS" w:hAnsi="Comic Sans MS"/>
              </w:rPr>
              <w:t>(SEAL)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62C95" w:rsidRDefault="00C62C95">
            <w:r>
              <w:t>New Beginnings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 xml:space="preserve">Getting </w:t>
            </w:r>
            <w:proofErr w:type="gramStart"/>
            <w:r>
              <w:t>On</w:t>
            </w:r>
            <w:proofErr w:type="gramEnd"/>
            <w:r>
              <w:t xml:space="preserve"> and Falling out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62C95" w:rsidRDefault="00C62C95">
            <w:r>
              <w:t>Say No to Bullying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Going for Goals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Good to be Me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62C95" w:rsidRDefault="00C62C95">
            <w:r>
              <w:t>Relationships/Changes</w:t>
            </w:r>
          </w:p>
        </w:tc>
      </w:tr>
      <w:tr w:rsidR="00C62C95" w:rsidTr="00AF113D">
        <w:tc>
          <w:tcPr>
            <w:tcW w:w="2376" w:type="dxa"/>
            <w:tcBorders>
              <w:bottom w:val="single" w:sz="4" w:space="0" w:color="auto"/>
            </w:tcBorders>
          </w:tcPr>
          <w:p w:rsidR="00C62C95" w:rsidRDefault="00C62C9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CHRISTIAN</w:t>
            </w:r>
          </w:p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VALUES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62C95" w:rsidRDefault="00C62C95">
            <w:r>
              <w:t>Thankfulness</w:t>
            </w:r>
          </w:p>
          <w:p w:rsidR="00F2113E" w:rsidRDefault="00F2113E">
            <w:r>
              <w:t xml:space="preserve">Friendship </w:t>
            </w:r>
          </w:p>
          <w:p w:rsidR="00C62C95" w:rsidRDefault="00C62C95"/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F2113E">
            <w:r>
              <w:t>Generosity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62C95" w:rsidRDefault="00C62C95">
            <w:r>
              <w:t>Courage</w:t>
            </w:r>
          </w:p>
          <w:p w:rsidR="00C62C95" w:rsidRDefault="00C62C95">
            <w:r>
              <w:t>Perseverance</w:t>
            </w:r>
          </w:p>
          <w:p w:rsidR="00C62C95" w:rsidRDefault="00C62C95">
            <w:r>
              <w:t xml:space="preserve">Creativity </w:t>
            </w:r>
          </w:p>
          <w:p w:rsidR="00C62C95" w:rsidRDefault="00C62C95">
            <w:r>
              <w:t>Justice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Hope</w:t>
            </w:r>
          </w:p>
          <w:p w:rsidR="00C62C95" w:rsidRDefault="00C62C95">
            <w:r>
              <w:t>Compassion</w:t>
            </w:r>
          </w:p>
          <w:p w:rsidR="00C62C95" w:rsidRDefault="00C62C95">
            <w:r>
              <w:t>Peace</w:t>
            </w:r>
          </w:p>
          <w:p w:rsidR="00C62C95" w:rsidRDefault="00C62C95"/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Service</w:t>
            </w:r>
          </w:p>
          <w:p w:rsidR="00C62C95" w:rsidRDefault="00C62C95">
            <w:r>
              <w:t>Humility</w:t>
            </w:r>
          </w:p>
          <w:p w:rsidR="00C62C95" w:rsidRDefault="00C62C95"/>
        </w:tc>
        <w:tc>
          <w:tcPr>
            <w:tcW w:w="2268" w:type="dxa"/>
            <w:tcBorders>
              <w:bottom w:val="single" w:sz="4" w:space="0" w:color="auto"/>
            </w:tcBorders>
          </w:tcPr>
          <w:p w:rsidR="00C62C95" w:rsidRDefault="00C62C95">
            <w:r>
              <w:t>Responsibility</w:t>
            </w:r>
          </w:p>
          <w:p w:rsidR="00C62C95" w:rsidRDefault="00C62C95">
            <w:r>
              <w:t>Wisdom</w:t>
            </w:r>
          </w:p>
          <w:p w:rsidR="00C62C95" w:rsidRDefault="00C62C95">
            <w:r>
              <w:t>Reverence and Respect</w:t>
            </w:r>
          </w:p>
        </w:tc>
      </w:tr>
      <w:tr w:rsidR="00C62C95" w:rsidTr="00AF113D">
        <w:tc>
          <w:tcPr>
            <w:tcW w:w="2376" w:type="dxa"/>
            <w:shd w:val="clear" w:color="auto" w:fill="C6D9F1" w:themeFill="text2" w:themeFillTint="33"/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EVENTS</w:t>
            </w:r>
          </w:p>
        </w:tc>
        <w:tc>
          <w:tcPr>
            <w:tcW w:w="1985" w:type="dxa"/>
            <w:shd w:val="clear" w:color="auto" w:fill="C6D9F1" w:themeFill="text2" w:themeFillTint="33"/>
          </w:tcPr>
          <w:p w:rsidR="00C62C95" w:rsidRDefault="00C62C95">
            <w:r>
              <w:t>Parents’ Evening</w:t>
            </w:r>
          </w:p>
          <w:p w:rsidR="00C62C95" w:rsidRDefault="00C62C95">
            <w:r>
              <w:t>Harvest Festival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C62C95" w:rsidRDefault="00C62C95">
            <w:r>
              <w:t>Remembrance Day</w:t>
            </w:r>
          </w:p>
          <w:p w:rsidR="00C62C95" w:rsidRDefault="00C62C95"/>
        </w:tc>
        <w:tc>
          <w:tcPr>
            <w:tcW w:w="1985" w:type="dxa"/>
            <w:shd w:val="clear" w:color="auto" w:fill="C6D9F1" w:themeFill="text2" w:themeFillTint="33"/>
          </w:tcPr>
          <w:p w:rsidR="00C62C95" w:rsidRDefault="00C62C95">
            <w:r>
              <w:t>Parents’ Evening</w:t>
            </w:r>
          </w:p>
          <w:p w:rsidR="00C62C95" w:rsidRDefault="00C62C95"/>
        </w:tc>
        <w:tc>
          <w:tcPr>
            <w:tcW w:w="2126" w:type="dxa"/>
            <w:shd w:val="clear" w:color="auto" w:fill="C6D9F1" w:themeFill="text2" w:themeFillTint="33"/>
          </w:tcPr>
          <w:p w:rsidR="00C62C95" w:rsidRDefault="00C62C95">
            <w:r>
              <w:t>Easter preparation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C62C95" w:rsidRDefault="00C62C95">
            <w:r>
              <w:t>Optional Sats tests</w:t>
            </w:r>
          </w:p>
        </w:tc>
        <w:tc>
          <w:tcPr>
            <w:tcW w:w="2268" w:type="dxa"/>
            <w:shd w:val="clear" w:color="auto" w:fill="C6D9F1" w:themeFill="text2" w:themeFillTint="33"/>
          </w:tcPr>
          <w:p w:rsidR="00C62C95" w:rsidRDefault="00C62C95">
            <w:r>
              <w:t>Sports Day</w:t>
            </w:r>
          </w:p>
          <w:p w:rsidR="00C62C95" w:rsidRDefault="00C62C95">
            <w:r>
              <w:t>Annual reports</w:t>
            </w:r>
          </w:p>
        </w:tc>
      </w:tr>
    </w:tbl>
    <w:p w:rsidR="009E3C57" w:rsidRDefault="002B0424">
      <w:r>
        <w:t xml:space="preserve"> </w:t>
      </w:r>
    </w:p>
    <w:sectPr w:rsidR="009E3C57" w:rsidSect="005401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62A"/>
    <w:rsid w:val="0005009F"/>
    <w:rsid w:val="000D062D"/>
    <w:rsid w:val="00140606"/>
    <w:rsid w:val="0018762A"/>
    <w:rsid w:val="00196409"/>
    <w:rsid w:val="001C2715"/>
    <w:rsid w:val="001D5D0C"/>
    <w:rsid w:val="001D6007"/>
    <w:rsid w:val="001F059F"/>
    <w:rsid w:val="00231524"/>
    <w:rsid w:val="00266AE3"/>
    <w:rsid w:val="0028714A"/>
    <w:rsid w:val="002B0424"/>
    <w:rsid w:val="0033562D"/>
    <w:rsid w:val="00352473"/>
    <w:rsid w:val="00356E17"/>
    <w:rsid w:val="00393479"/>
    <w:rsid w:val="003D5C94"/>
    <w:rsid w:val="004043CE"/>
    <w:rsid w:val="00415A85"/>
    <w:rsid w:val="00440617"/>
    <w:rsid w:val="004F344F"/>
    <w:rsid w:val="00513473"/>
    <w:rsid w:val="005319DF"/>
    <w:rsid w:val="0054015A"/>
    <w:rsid w:val="00584586"/>
    <w:rsid w:val="00627B7B"/>
    <w:rsid w:val="0063205B"/>
    <w:rsid w:val="00640C42"/>
    <w:rsid w:val="00640E65"/>
    <w:rsid w:val="00645EE7"/>
    <w:rsid w:val="006A7F9E"/>
    <w:rsid w:val="006D523C"/>
    <w:rsid w:val="00723B4D"/>
    <w:rsid w:val="00735C93"/>
    <w:rsid w:val="007814B9"/>
    <w:rsid w:val="00781575"/>
    <w:rsid w:val="007A60EE"/>
    <w:rsid w:val="007E10D5"/>
    <w:rsid w:val="00847A7A"/>
    <w:rsid w:val="00852015"/>
    <w:rsid w:val="008676A4"/>
    <w:rsid w:val="008A156F"/>
    <w:rsid w:val="008C46A5"/>
    <w:rsid w:val="008C6152"/>
    <w:rsid w:val="008E2B61"/>
    <w:rsid w:val="00925CCD"/>
    <w:rsid w:val="009403E2"/>
    <w:rsid w:val="009446A7"/>
    <w:rsid w:val="0097352C"/>
    <w:rsid w:val="00990591"/>
    <w:rsid w:val="009A74AC"/>
    <w:rsid w:val="009C4DB8"/>
    <w:rsid w:val="009E3BAD"/>
    <w:rsid w:val="009E3C57"/>
    <w:rsid w:val="00A074D7"/>
    <w:rsid w:val="00A145BE"/>
    <w:rsid w:val="00A31B0F"/>
    <w:rsid w:val="00A44B47"/>
    <w:rsid w:val="00A50E73"/>
    <w:rsid w:val="00A52D62"/>
    <w:rsid w:val="00A644F4"/>
    <w:rsid w:val="00A833F0"/>
    <w:rsid w:val="00AC0A34"/>
    <w:rsid w:val="00AC6B66"/>
    <w:rsid w:val="00AF113D"/>
    <w:rsid w:val="00AF5547"/>
    <w:rsid w:val="00B4469F"/>
    <w:rsid w:val="00B55B23"/>
    <w:rsid w:val="00B64459"/>
    <w:rsid w:val="00BB3A38"/>
    <w:rsid w:val="00BC001B"/>
    <w:rsid w:val="00C3144A"/>
    <w:rsid w:val="00C41E36"/>
    <w:rsid w:val="00C5366E"/>
    <w:rsid w:val="00C62C95"/>
    <w:rsid w:val="00C80F11"/>
    <w:rsid w:val="00C81523"/>
    <w:rsid w:val="00CC62CC"/>
    <w:rsid w:val="00CC6756"/>
    <w:rsid w:val="00CE07ED"/>
    <w:rsid w:val="00D53A0D"/>
    <w:rsid w:val="00DB500F"/>
    <w:rsid w:val="00E52A66"/>
    <w:rsid w:val="00E754E6"/>
    <w:rsid w:val="00E91DEC"/>
    <w:rsid w:val="00EB2ED5"/>
    <w:rsid w:val="00F2113E"/>
    <w:rsid w:val="00F32929"/>
    <w:rsid w:val="00F436EF"/>
    <w:rsid w:val="00F525FF"/>
    <w:rsid w:val="00F717B9"/>
    <w:rsid w:val="00FA093C"/>
    <w:rsid w:val="00FC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0C2B8"/>
  <w15:docId w15:val="{99DB36A0-225F-4633-A5FB-9EC1598E9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406B2-D28F-4274-B336-AE7CAE88B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25C74309</Template>
  <TotalTime>2</TotalTime>
  <Pages>2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Heather Parsons</cp:lastModifiedBy>
  <cp:revision>3</cp:revision>
  <cp:lastPrinted>2014-08-30T11:40:00Z</cp:lastPrinted>
  <dcterms:created xsi:type="dcterms:W3CDTF">2021-09-30T14:39:00Z</dcterms:created>
  <dcterms:modified xsi:type="dcterms:W3CDTF">2021-11-01T15:53:00Z</dcterms:modified>
</cp:coreProperties>
</file>