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7D5360F1" w:rsidR="00375F8D" w:rsidRPr="00E05314" w:rsidRDefault="00310CE3" w:rsidP="00375F8D">
      <w:pPr>
        <w:rPr>
          <w:sz w:val="20"/>
          <w:szCs w:val="20"/>
        </w:rPr>
      </w:pPr>
      <w:r w:rsidRPr="00E05314">
        <w:rPr>
          <w:noProof/>
          <w:sz w:val="20"/>
          <w:szCs w:val="20"/>
        </w:rPr>
        <w:drawing>
          <wp:anchor distT="0" distB="0" distL="114300" distR="114300" simplePos="0" relativeHeight="251673600" behindDoc="1" locked="0" layoutInCell="1" allowOverlap="1" wp14:anchorId="3034AC82" wp14:editId="1B1CA8A1">
            <wp:simplePos x="0" y="0"/>
            <wp:positionH relativeFrom="margin">
              <wp:posOffset>5364917</wp:posOffset>
            </wp:positionH>
            <wp:positionV relativeFrom="paragraph">
              <wp:posOffset>585</wp:posOffset>
            </wp:positionV>
            <wp:extent cx="652780" cy="652780"/>
            <wp:effectExtent l="0" t="0" r="0" b="0"/>
            <wp:wrapTight wrapText="bothSides">
              <wp:wrapPolygon edited="0">
                <wp:start x="0" y="0"/>
                <wp:lineTo x="0" y="20802"/>
                <wp:lineTo x="20802" y="20802"/>
                <wp:lineTo x="20802" y="0"/>
                <wp:lineTo x="0" y="0"/>
              </wp:wrapPolygon>
            </wp:wrapTight>
            <wp:docPr id="3" name="Picture 3" descr="Yellow Pencil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Pencil Clip Art Free PNG Image｜Illus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278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42823" w:rsidRPr="00E05314">
        <w:rPr>
          <w:rFonts w:ascii="CCW Cursive Writing 7" w:hAnsi="CCW Cursive Writing 7"/>
          <w:noProof/>
          <w:sz w:val="20"/>
          <w:szCs w:val="20"/>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v:textbox>
                <w10:wrap anchorx="margin"/>
              </v:shape>
            </w:pict>
          </mc:Fallback>
        </mc:AlternateContent>
      </w:r>
      <w:r w:rsidR="005E0BC1" w:rsidRPr="00E05314">
        <w:rPr>
          <w:rFonts w:ascii="CCW Cursive Writing 7" w:hAnsi="CCW Cursive Writing 7"/>
          <w:sz w:val="20"/>
          <w:szCs w:val="20"/>
        </w:rPr>
        <w:t xml:space="preserve">Please write a </w:t>
      </w:r>
      <w:r w:rsidR="009D6125" w:rsidRPr="00E05314">
        <w:rPr>
          <w:rFonts w:ascii="CCW Cursive Writing 7" w:hAnsi="CCW Cursive Writing 7"/>
          <w:sz w:val="20"/>
          <w:szCs w:val="20"/>
        </w:rPr>
        <w:t>full sentence</w:t>
      </w:r>
      <w:r w:rsidR="003C1297" w:rsidRPr="00E05314">
        <w:rPr>
          <w:rFonts w:ascii="CCW Cursive Writing 7" w:hAnsi="CCW Cursive Writing 7"/>
          <w:sz w:val="20"/>
          <w:szCs w:val="20"/>
        </w:rPr>
        <w:t xml:space="preserve"> or two</w:t>
      </w:r>
      <w:r w:rsidR="009D6125" w:rsidRPr="00E05314">
        <w:rPr>
          <w:rFonts w:ascii="CCW Cursive Writing 7" w:hAnsi="CCW Cursive Writing 7"/>
          <w:sz w:val="20"/>
          <w:szCs w:val="20"/>
        </w:rPr>
        <w:t xml:space="preserve"> about the book you are reading</w:t>
      </w:r>
      <w:r w:rsidR="00E05314" w:rsidRPr="00E05314">
        <w:rPr>
          <w:rFonts w:ascii="CCW Cursive Writing 7" w:hAnsi="CCW Cursive Writing 7"/>
          <w:sz w:val="20"/>
          <w:szCs w:val="20"/>
        </w:rPr>
        <w:t xml:space="preserve"> at home or at school</w:t>
      </w:r>
      <w:r w:rsidR="009D6125" w:rsidRPr="00E05314">
        <w:rPr>
          <w:rFonts w:ascii="CCW Cursive Writing 7" w:hAnsi="CCW Cursive Writing 7"/>
          <w:sz w:val="20"/>
          <w:szCs w:val="20"/>
        </w:rPr>
        <w:t xml:space="preserve"> </w:t>
      </w:r>
      <w:r w:rsidR="00152F20" w:rsidRPr="00E05314">
        <w:rPr>
          <w:rFonts w:ascii="CCW Cursive Writing 7" w:hAnsi="CCW Cursive Writing 7"/>
          <w:sz w:val="20"/>
          <w:szCs w:val="20"/>
        </w:rPr>
        <w:t>this week</w:t>
      </w:r>
      <w:r w:rsidR="009D6125" w:rsidRPr="00E05314">
        <w:rPr>
          <w:rFonts w:ascii="CCW Cursive Writing 7" w:hAnsi="CCW Cursive Writing 7"/>
          <w:sz w:val="20"/>
          <w:szCs w:val="20"/>
        </w:rPr>
        <w:t xml:space="preserve">. Try to include an adjective and an adverb. </w:t>
      </w:r>
    </w:p>
    <w:p w14:paraId="43E116E0" w14:textId="28A4D844" w:rsidR="00365997" w:rsidRDefault="00774C70">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70980AB">
                <wp:simplePos x="0" y="0"/>
                <wp:positionH relativeFrom="margin">
                  <wp:align>center</wp:align>
                </wp:positionH>
                <wp:positionV relativeFrom="paragraph">
                  <wp:posOffset>305180</wp:posOffset>
                </wp:positionV>
                <wp:extent cx="6578600" cy="3443605"/>
                <wp:effectExtent l="0" t="0" r="1270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443605"/>
                        </a:xfrm>
                        <a:prstGeom prst="rect">
                          <a:avLst/>
                        </a:prstGeom>
                        <a:solidFill>
                          <a:srgbClr val="FFFFFF"/>
                        </a:solidFill>
                        <a:ln w="9525">
                          <a:solidFill>
                            <a:schemeClr val="bg1"/>
                          </a:solidFill>
                          <a:miter lim="800000"/>
                          <a:headEnd/>
                          <a:tailEnd/>
                        </a:ln>
                      </wps:spPr>
                      <wps:txb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24.05pt;width:518pt;height:271.1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" strokecolor="white [3212]">
                <v:textbo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v:textbox>
                <w10:wrap type="square" anchorx="margin"/>
              </v:shape>
            </w:pict>
          </mc:Fallback>
        </mc:AlternateContent>
      </w:r>
      <w:r w:rsidR="005D4AEC">
        <w:rPr>
          <w:noProof/>
        </w:rPr>
        <mc:AlternateContent>
          <mc:Choice Requires="wps">
            <w:drawing>
              <wp:anchor distT="0" distB="0" distL="114300" distR="114300" simplePos="0" relativeHeight="251653120" behindDoc="0" locked="0" layoutInCell="1" allowOverlap="1" wp14:anchorId="3C544502" wp14:editId="2BA24318">
                <wp:simplePos x="0" y="0"/>
                <wp:positionH relativeFrom="margin">
                  <wp:align>center</wp:align>
                </wp:positionH>
                <wp:positionV relativeFrom="paragraph">
                  <wp:posOffset>31940</wp:posOffset>
                </wp:positionV>
                <wp:extent cx="7063121" cy="4060825"/>
                <wp:effectExtent l="19050" t="19050" r="23495" b="15875"/>
                <wp:wrapNone/>
                <wp:docPr id="2" name="Flowchart: Alternate Process 2"/>
                <wp:cNvGraphicFramePr/>
                <a:graphic xmlns:a="http://schemas.openxmlformats.org/drawingml/2006/main">
                  <a:graphicData uri="http://schemas.microsoft.com/office/word/2010/wordprocessingShape">
                    <wps:wsp>
                      <wps:cNvSpPr/>
                      <wps:spPr>
                        <a:xfrm>
                          <a:off x="0" y="0"/>
                          <a:ext cx="7063121" cy="40608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6EBDB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0;margin-top:2.5pt;width:556.15pt;height:319.7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" filled="f" strokecolor="black [3213]" strokeweight="3pt">
                <w10:wrap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2464E5D4">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D6715E3" w14:textId="2441AF20" w:rsidR="003315B9" w:rsidRPr="003C1297"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8" o:title=""/>
              </v:shape>
            </w:pict>
          </mc:Fallback>
        </mc:AlternateContent>
      </w:r>
    </w:p>
    <w:p w14:paraId="0FDD6083" w14:textId="46BF6C46" w:rsidR="000B0D52" w:rsidRPr="000C2C0C" w:rsidRDefault="000B0D52" w:rsidP="00947921">
      <w:pPr>
        <w:rPr>
          <w:rFonts w:ascii="XCCW Joined 7a" w:hAnsi="XCCW Joined 7a"/>
          <w:b/>
          <w:bCs/>
          <w:sz w:val="36"/>
          <w:szCs w:val="28"/>
          <w:u w:val="single"/>
        </w:rPr>
      </w:pPr>
      <w:r w:rsidRPr="000C2C0C">
        <w:rPr>
          <w:rFonts w:ascii="XCCW Joined 7a" w:hAnsi="XCCW Joined 7a"/>
          <w:b/>
          <w:bCs/>
          <w:sz w:val="36"/>
          <w:szCs w:val="28"/>
          <w:u w:val="single"/>
        </w:rPr>
        <w:t>Homework</w:t>
      </w:r>
    </w:p>
    <w:p w14:paraId="0105978C" w14:textId="0F4993AD" w:rsidR="006E7B88" w:rsidRPr="0041605F" w:rsidRDefault="006E7B88" w:rsidP="005C2997">
      <w:pPr>
        <w:rPr>
          <w:rFonts w:ascii="XCCW Joined 7a" w:hAnsi="XCCW Joined 7a"/>
          <w:szCs w:val="30"/>
        </w:rPr>
      </w:pPr>
      <w:r w:rsidRPr="0041605F">
        <w:rPr>
          <w:rFonts w:ascii="XCCW Joined 7a" w:hAnsi="XCCW Joined 7a"/>
          <w:b/>
          <w:bCs/>
          <w:szCs w:val="30"/>
          <w:u w:val="single"/>
        </w:rPr>
        <w:t xml:space="preserve">Set </w:t>
      </w:r>
      <w:r w:rsidR="00152F20" w:rsidRPr="0041605F">
        <w:rPr>
          <w:rFonts w:ascii="XCCW Joined 7a" w:hAnsi="XCCW Joined 7a"/>
          <w:b/>
          <w:bCs/>
          <w:szCs w:val="30"/>
          <w:u w:val="single"/>
        </w:rPr>
        <w:t xml:space="preserve">Friday </w:t>
      </w:r>
      <w:r w:rsidR="0041605F" w:rsidRPr="0041605F">
        <w:rPr>
          <w:rFonts w:ascii="XCCW Joined 7a" w:hAnsi="XCCW Joined 7a"/>
          <w:b/>
          <w:bCs/>
          <w:szCs w:val="30"/>
          <w:u w:val="single"/>
        </w:rPr>
        <w:t>10</w:t>
      </w:r>
      <w:r w:rsidR="0041605F" w:rsidRPr="0041605F">
        <w:rPr>
          <w:rFonts w:ascii="XCCW Joined 7a" w:hAnsi="XCCW Joined 7a"/>
          <w:b/>
          <w:bCs/>
          <w:szCs w:val="30"/>
          <w:u w:val="single"/>
          <w:vertAlign w:val="superscript"/>
        </w:rPr>
        <w:t>th</w:t>
      </w:r>
      <w:r w:rsidR="003E033C" w:rsidRPr="0041605F">
        <w:rPr>
          <w:rFonts w:ascii="XCCW Joined 7a" w:hAnsi="XCCW Joined 7a"/>
          <w:b/>
          <w:bCs/>
          <w:szCs w:val="30"/>
          <w:u w:val="single"/>
        </w:rPr>
        <w:t xml:space="preserve"> of December</w:t>
      </w:r>
      <w:r w:rsidR="00831B37" w:rsidRPr="0041605F">
        <w:rPr>
          <w:rFonts w:ascii="XCCW Joined 7a" w:hAnsi="XCCW Joined 7a"/>
          <w:b/>
          <w:bCs/>
          <w:szCs w:val="30"/>
          <w:u w:val="single"/>
        </w:rPr>
        <w:t xml:space="preserve"> and due in by </w:t>
      </w:r>
      <w:r w:rsidR="00152F20" w:rsidRPr="0041605F">
        <w:rPr>
          <w:rFonts w:ascii="XCCW Joined 7a" w:hAnsi="XCCW Joined 7a"/>
          <w:b/>
          <w:bCs/>
          <w:szCs w:val="30"/>
          <w:u w:val="single"/>
        </w:rPr>
        <w:t>Wednesday</w:t>
      </w:r>
      <w:r w:rsidR="009A0829" w:rsidRPr="0041605F">
        <w:rPr>
          <w:rFonts w:ascii="XCCW Joined 7a" w:hAnsi="XCCW Joined 7a"/>
          <w:b/>
          <w:bCs/>
          <w:szCs w:val="30"/>
          <w:u w:val="single"/>
        </w:rPr>
        <w:t xml:space="preserve"> </w:t>
      </w:r>
      <w:r w:rsidR="0041605F" w:rsidRPr="0041605F">
        <w:rPr>
          <w:rFonts w:ascii="XCCW Joined 7a" w:hAnsi="XCCW Joined 7a"/>
          <w:b/>
          <w:bCs/>
          <w:szCs w:val="30"/>
          <w:u w:val="single"/>
        </w:rPr>
        <w:t>16</w:t>
      </w:r>
      <w:r w:rsidR="0041605F" w:rsidRPr="0041605F">
        <w:rPr>
          <w:rFonts w:ascii="XCCW Joined 7a" w:hAnsi="XCCW Joined 7a"/>
          <w:b/>
          <w:bCs/>
          <w:szCs w:val="30"/>
          <w:u w:val="single"/>
          <w:vertAlign w:val="superscript"/>
        </w:rPr>
        <w:t>th</w:t>
      </w:r>
      <w:r w:rsidR="006F269D" w:rsidRPr="0041605F">
        <w:rPr>
          <w:rFonts w:ascii="XCCW Joined 7a" w:hAnsi="XCCW Joined 7a"/>
          <w:b/>
          <w:bCs/>
          <w:szCs w:val="30"/>
          <w:u w:val="single"/>
        </w:rPr>
        <w:t xml:space="preserve"> of December</w:t>
      </w:r>
      <w:r w:rsidR="00355EA3" w:rsidRPr="0041605F">
        <w:rPr>
          <w:rFonts w:ascii="XCCW Joined 7a" w:hAnsi="XCCW Joined 7a"/>
          <w:b/>
          <w:bCs/>
          <w:szCs w:val="30"/>
          <w:u w:val="single"/>
        </w:rPr>
        <w:t xml:space="preserve"> (</w:t>
      </w:r>
      <w:r w:rsidR="00C279B4" w:rsidRPr="0041605F">
        <w:rPr>
          <w:rFonts w:ascii="XCCW Joined 7a" w:hAnsi="XCCW Joined 7a"/>
          <w:b/>
          <w:bCs/>
          <w:szCs w:val="30"/>
          <w:u w:val="single"/>
        </w:rPr>
        <w:t xml:space="preserve">English, </w:t>
      </w:r>
      <w:r w:rsidR="00152F20" w:rsidRPr="0041605F">
        <w:rPr>
          <w:rFonts w:ascii="XCCW Joined 7a" w:hAnsi="XCCW Joined 7a"/>
          <w:b/>
          <w:bCs/>
          <w:szCs w:val="30"/>
          <w:u w:val="single"/>
        </w:rPr>
        <w:t>Maths,</w:t>
      </w:r>
      <w:r w:rsidR="0041605F" w:rsidRPr="0041605F">
        <w:rPr>
          <w:rFonts w:ascii="XCCW Joined 7a" w:hAnsi="XCCW Joined 7a"/>
          <w:b/>
          <w:bCs/>
          <w:szCs w:val="30"/>
          <w:u w:val="single"/>
        </w:rPr>
        <w:t xml:space="preserve"> </w:t>
      </w:r>
      <w:r w:rsidR="00390800" w:rsidRPr="0041605F">
        <w:rPr>
          <w:rFonts w:ascii="XCCW Joined 7a" w:hAnsi="XCCW Joined 7a"/>
          <w:b/>
          <w:bCs/>
          <w:szCs w:val="30"/>
          <w:u w:val="single"/>
        </w:rPr>
        <w:t>Spellings)</w:t>
      </w:r>
      <w:r w:rsidR="00FE3E03" w:rsidRPr="0041605F">
        <w:rPr>
          <w:rFonts w:ascii="XCCW Joined 7a" w:hAnsi="XCCW Joined 7a"/>
          <w:szCs w:val="30"/>
        </w:rPr>
        <w:t xml:space="preserve"> </w:t>
      </w:r>
    </w:p>
    <w:p w14:paraId="7CA368F9" w14:textId="12D94A3A" w:rsidR="001D377D" w:rsidRPr="0041605F" w:rsidRDefault="00C279B4" w:rsidP="005C2997">
      <w:pPr>
        <w:rPr>
          <w:rFonts w:ascii="XCCW Joined 7a" w:hAnsi="XCCW Joined 7a"/>
          <w:szCs w:val="30"/>
        </w:rPr>
      </w:pPr>
      <w:r w:rsidRPr="0041605F">
        <w:rPr>
          <w:rFonts w:ascii="XCCW Joined 7a" w:hAnsi="XCCW Joined 7a"/>
          <w:b/>
          <w:szCs w:val="30"/>
        </w:rPr>
        <w:t>English</w:t>
      </w:r>
      <w:r w:rsidR="001D377D" w:rsidRPr="0041605F">
        <w:rPr>
          <w:rFonts w:ascii="XCCW Joined 7a" w:hAnsi="XCCW Joined 7a"/>
          <w:szCs w:val="30"/>
        </w:rPr>
        <w:t xml:space="preserve"> – </w:t>
      </w:r>
      <w:r w:rsidRPr="0041605F">
        <w:rPr>
          <w:rFonts w:ascii="XCCW Joined 7a" w:hAnsi="XCCW Joined 7a"/>
          <w:szCs w:val="30"/>
        </w:rPr>
        <w:t>Fill in book journal on this page</w:t>
      </w:r>
    </w:p>
    <w:p w14:paraId="038879AC" w14:textId="77777777" w:rsidR="0041605F" w:rsidRPr="0041605F" w:rsidRDefault="0041605F" w:rsidP="0041605F">
      <w:pPr>
        <w:rPr>
          <w:rFonts w:ascii="XCCW Joined 7a" w:hAnsi="XCCW Joined 7a"/>
          <w:sz w:val="24"/>
          <w:szCs w:val="30"/>
        </w:rPr>
      </w:pPr>
      <w:r w:rsidRPr="0041605F">
        <w:rPr>
          <w:rFonts w:ascii="XCCW Joined 7a" w:hAnsi="XCCW Joined 7a"/>
          <w:b/>
          <w:bCs/>
          <w:sz w:val="24"/>
          <w:szCs w:val="30"/>
        </w:rPr>
        <w:t>Spelling homework— They will be sent home and put on website, please practice these at least three times in your homework book and more before the test</w:t>
      </w:r>
    </w:p>
    <w:p w14:paraId="5E3A1ABC" w14:textId="7BB96856" w:rsidR="0041605F" w:rsidRPr="0041605F" w:rsidRDefault="00511E62" w:rsidP="0041605F">
      <w:pPr>
        <w:widowControl w:val="0"/>
        <w:spacing w:after="0"/>
        <w:rPr>
          <w:rFonts w:ascii="XCCW Joined 7a" w:hAnsi="XCCW Joined 7a"/>
          <w:szCs w:val="30"/>
        </w:rPr>
      </w:pPr>
      <w:r w:rsidRPr="0041605F">
        <w:rPr>
          <w:rFonts w:ascii="XCCW Joined 7a" w:hAnsi="XCCW Joined 7a"/>
          <w:b/>
          <w:szCs w:val="30"/>
        </w:rPr>
        <w:t>Maths</w:t>
      </w:r>
      <w:r w:rsidR="00831B37" w:rsidRPr="0041605F">
        <w:rPr>
          <w:rFonts w:ascii="XCCW Joined 7a" w:hAnsi="XCCW Joined 7a"/>
          <w:b/>
          <w:szCs w:val="30"/>
        </w:rPr>
        <w:t xml:space="preserve"> homework- </w:t>
      </w:r>
      <w:r w:rsidR="003E033C" w:rsidRPr="0041605F">
        <w:rPr>
          <w:rFonts w:ascii="XCCW Joined 7a" w:hAnsi="XCCW Joined 7a"/>
          <w:szCs w:val="30"/>
        </w:rPr>
        <w:t>Year 3 are having a</w:t>
      </w:r>
      <w:r w:rsidR="0041605F" w:rsidRPr="0041605F">
        <w:rPr>
          <w:rFonts w:ascii="XCCW Joined 7a" w:hAnsi="XCCW Joined 7a"/>
          <w:szCs w:val="30"/>
        </w:rPr>
        <w:t>nother</w:t>
      </w:r>
      <w:r w:rsidR="003E033C" w:rsidRPr="0041605F">
        <w:rPr>
          <w:rFonts w:ascii="XCCW Joined 7a" w:hAnsi="XCCW Joined 7a"/>
          <w:szCs w:val="30"/>
        </w:rPr>
        <w:t xml:space="preserve"> Times</w:t>
      </w:r>
      <w:r w:rsidR="0041605F" w:rsidRPr="0041605F">
        <w:rPr>
          <w:rFonts w:ascii="XCCW Joined 7a" w:hAnsi="XCCW Joined 7a"/>
          <w:szCs w:val="30"/>
        </w:rPr>
        <w:t xml:space="preserve"> </w:t>
      </w:r>
      <w:r w:rsidR="003E033C" w:rsidRPr="0041605F">
        <w:rPr>
          <w:rFonts w:ascii="XCCW Joined 7a" w:hAnsi="XCCW Joined 7a"/>
          <w:szCs w:val="30"/>
        </w:rPr>
        <w:t>tables Rockstar battle with Year 2. We need children to use the logins they have in the back of their purple homework book to score as many points as possible over Year 2! Winning class receives a prize!</w:t>
      </w:r>
      <w:r w:rsidR="0041605F" w:rsidRPr="0041605F">
        <w:rPr>
          <w:rFonts w:ascii="XCCW Joined 7a" w:hAnsi="XCCW Joined 7a"/>
          <w:szCs w:val="30"/>
        </w:rPr>
        <w:t xml:space="preserve"> We won last week! Extra practice for 50 club on Friday.</w:t>
      </w:r>
    </w:p>
    <w:p w14:paraId="75E51B41" w14:textId="791CBAE0" w:rsidR="00AE4110" w:rsidRPr="0041605F" w:rsidRDefault="00E57596" w:rsidP="006E7B88">
      <w:pPr>
        <w:rPr>
          <w:rFonts w:ascii="XCCW Joined 7a" w:hAnsi="XCCW Joined 7a"/>
          <w:szCs w:val="30"/>
        </w:rPr>
      </w:pPr>
      <w:r w:rsidRPr="0041605F">
        <w:rPr>
          <w:rFonts w:ascii="XCCW Joined 7a" w:hAnsi="XCCW Joined 7a"/>
          <w:szCs w:val="30"/>
        </w:rPr>
        <w:t>Parent signature:</w:t>
      </w:r>
      <w:r w:rsidR="00CC34B2" w:rsidRPr="0041605F">
        <w:rPr>
          <w:rFonts w:ascii="XCCW Joined 7a" w:hAnsi="XCCW Joined 7a"/>
          <w:szCs w:val="30"/>
        </w:rPr>
        <w:t xml:space="preserve">                </w:t>
      </w:r>
    </w:p>
    <w:p w14:paraId="61D6E1A6" w14:textId="7B89AE48" w:rsidR="003C66F1" w:rsidRPr="0041605F" w:rsidRDefault="00CC34B2" w:rsidP="003C66F1">
      <w:pPr>
        <w:rPr>
          <w:rFonts w:ascii="XCCW Joined 7a" w:hAnsi="XCCW Joined 7a"/>
          <w:szCs w:val="30"/>
        </w:rPr>
      </w:pPr>
      <w:r w:rsidRPr="0041605F">
        <w:rPr>
          <w:rFonts w:ascii="XCCW Joined 7a" w:hAnsi="XCCW Joined 7a"/>
          <w:szCs w:val="30"/>
        </w:rPr>
        <w:t xml:space="preserve"> </w:t>
      </w:r>
      <w:r w:rsidR="0023448E" w:rsidRPr="0041605F">
        <w:rPr>
          <w:rFonts w:ascii="XCCW Joined 7a" w:hAnsi="XCCW Joined 7a"/>
          <w:szCs w:val="30"/>
        </w:rPr>
        <w:t>T</w:t>
      </w:r>
      <w:r w:rsidRPr="0041605F">
        <w:rPr>
          <w:rFonts w:ascii="XCCW Joined 7a" w:hAnsi="XCCW Joined 7a"/>
          <w:szCs w:val="30"/>
        </w:rPr>
        <w:t>hank you</w:t>
      </w:r>
      <w:r w:rsidR="00C279B4" w:rsidRPr="0041605F">
        <w:rPr>
          <w:rFonts w:ascii="XCCW Joined 7a" w:hAnsi="XCCW Joined 7a"/>
          <w:szCs w:val="30"/>
        </w:rPr>
        <w:t>,</w:t>
      </w:r>
      <w:r w:rsidR="000C2C0C" w:rsidRPr="0041605F">
        <w:rPr>
          <w:rFonts w:ascii="XCCW Joined 7a" w:hAnsi="XCCW Joined 7a"/>
          <w:szCs w:val="30"/>
        </w:rPr>
        <w:t xml:space="preserve"> </w:t>
      </w:r>
      <w:r w:rsidRPr="0041605F">
        <w:rPr>
          <w:rFonts w:ascii="XCCW Joined 7a" w:hAnsi="XCCW Joined 7a"/>
          <w:szCs w:val="30"/>
        </w:rPr>
        <w:t>Mr</w:t>
      </w:r>
      <w:r w:rsidR="00AE4110" w:rsidRPr="0041605F">
        <w:rPr>
          <w:rFonts w:ascii="XCCW Joined 7a" w:hAnsi="XCCW Joined 7a"/>
          <w:szCs w:val="30"/>
        </w:rPr>
        <w:t xml:space="preserve"> Highton</w:t>
      </w:r>
      <w:r w:rsidRPr="0041605F">
        <w:rPr>
          <w:rFonts w:ascii="XCCW Joined 7a" w:hAnsi="XCCW Joined 7a"/>
          <w:szCs w:val="30"/>
        </w:rPr>
        <w:t xml:space="preserve"> </w:t>
      </w:r>
      <w:r w:rsidRPr="0041605F">
        <w:rPr>
          <w:rFonts w:ascii="XCCW Joined 7a" w:hAnsi="XCCW Joined 7a"/>
          <w:szCs w:val="30"/>
        </w:rPr>
        <w:sym w:font="Wingdings" w:char="F04A"/>
      </w:r>
      <w:bookmarkStart w:id="0" w:name="_GoBack"/>
      <w:bookmarkEnd w:id="0"/>
    </w:p>
    <w:sectPr w:rsidR="003C66F1" w:rsidRPr="0041605F"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B1038"/>
    <w:multiLevelType w:val="hybridMultilevel"/>
    <w:tmpl w:val="345AC7A8"/>
    <w:lvl w:ilvl="0" w:tplc="ABCE7C3A">
      <w:numFmt w:val="bullet"/>
      <w:lvlText w:val="-"/>
      <w:lvlJc w:val="left"/>
      <w:pPr>
        <w:ind w:left="720" w:hanging="360"/>
      </w:pPr>
      <w:rPr>
        <w:rFonts w:ascii="XCCW Joined 7a" w:eastAsiaTheme="minorHAnsi" w:hAnsi="XCCW Joined 7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2C0C"/>
    <w:rsid w:val="000C7230"/>
    <w:rsid w:val="000D5A1E"/>
    <w:rsid w:val="00111E33"/>
    <w:rsid w:val="00114AD7"/>
    <w:rsid w:val="00150AE6"/>
    <w:rsid w:val="00152F20"/>
    <w:rsid w:val="00156EED"/>
    <w:rsid w:val="00196412"/>
    <w:rsid w:val="001A005A"/>
    <w:rsid w:val="001B6959"/>
    <w:rsid w:val="001D377D"/>
    <w:rsid w:val="001D70AA"/>
    <w:rsid w:val="001E40B8"/>
    <w:rsid w:val="00215A43"/>
    <w:rsid w:val="0023448E"/>
    <w:rsid w:val="00241341"/>
    <w:rsid w:val="002731B8"/>
    <w:rsid w:val="00277ECF"/>
    <w:rsid w:val="0028175F"/>
    <w:rsid w:val="002A26EB"/>
    <w:rsid w:val="002A5733"/>
    <w:rsid w:val="002D5667"/>
    <w:rsid w:val="00301FCB"/>
    <w:rsid w:val="003077DD"/>
    <w:rsid w:val="00310CE3"/>
    <w:rsid w:val="003315B9"/>
    <w:rsid w:val="003358F6"/>
    <w:rsid w:val="00354710"/>
    <w:rsid w:val="00355EA3"/>
    <w:rsid w:val="00365997"/>
    <w:rsid w:val="00375F8D"/>
    <w:rsid w:val="00390800"/>
    <w:rsid w:val="003C1297"/>
    <w:rsid w:val="003C24C3"/>
    <w:rsid w:val="003C66F1"/>
    <w:rsid w:val="003E033C"/>
    <w:rsid w:val="003E2F53"/>
    <w:rsid w:val="003F233D"/>
    <w:rsid w:val="003F72FD"/>
    <w:rsid w:val="0040557E"/>
    <w:rsid w:val="0041605F"/>
    <w:rsid w:val="00420028"/>
    <w:rsid w:val="0042117B"/>
    <w:rsid w:val="00426B20"/>
    <w:rsid w:val="004350E4"/>
    <w:rsid w:val="004636BB"/>
    <w:rsid w:val="00492E88"/>
    <w:rsid w:val="0049441F"/>
    <w:rsid w:val="00496E4F"/>
    <w:rsid w:val="004B5745"/>
    <w:rsid w:val="004B717D"/>
    <w:rsid w:val="004C236A"/>
    <w:rsid w:val="004F4AB0"/>
    <w:rsid w:val="00511E62"/>
    <w:rsid w:val="00514B83"/>
    <w:rsid w:val="005537E8"/>
    <w:rsid w:val="005559D2"/>
    <w:rsid w:val="005A0CFF"/>
    <w:rsid w:val="005A5DF5"/>
    <w:rsid w:val="005C2997"/>
    <w:rsid w:val="005D4AEC"/>
    <w:rsid w:val="005D6EBE"/>
    <w:rsid w:val="005E0BC1"/>
    <w:rsid w:val="005E3346"/>
    <w:rsid w:val="006249AE"/>
    <w:rsid w:val="006340A9"/>
    <w:rsid w:val="006504F4"/>
    <w:rsid w:val="00654F61"/>
    <w:rsid w:val="00657444"/>
    <w:rsid w:val="00667BDE"/>
    <w:rsid w:val="00684C95"/>
    <w:rsid w:val="006C56CE"/>
    <w:rsid w:val="006D60ED"/>
    <w:rsid w:val="006E7B88"/>
    <w:rsid w:val="006F269D"/>
    <w:rsid w:val="0070427E"/>
    <w:rsid w:val="00761F27"/>
    <w:rsid w:val="0076444D"/>
    <w:rsid w:val="00774C70"/>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A21CB"/>
    <w:rsid w:val="008C1012"/>
    <w:rsid w:val="009025F5"/>
    <w:rsid w:val="009030BB"/>
    <w:rsid w:val="00904679"/>
    <w:rsid w:val="00904D8D"/>
    <w:rsid w:val="00907808"/>
    <w:rsid w:val="00912802"/>
    <w:rsid w:val="00921989"/>
    <w:rsid w:val="00947921"/>
    <w:rsid w:val="009568C1"/>
    <w:rsid w:val="00957DA5"/>
    <w:rsid w:val="0097045D"/>
    <w:rsid w:val="009A0829"/>
    <w:rsid w:val="009A619C"/>
    <w:rsid w:val="009C3056"/>
    <w:rsid w:val="009D396A"/>
    <w:rsid w:val="009D435F"/>
    <w:rsid w:val="009D6125"/>
    <w:rsid w:val="00A01D4D"/>
    <w:rsid w:val="00A0355D"/>
    <w:rsid w:val="00A20329"/>
    <w:rsid w:val="00A42823"/>
    <w:rsid w:val="00A46ED7"/>
    <w:rsid w:val="00AC68C2"/>
    <w:rsid w:val="00AE4110"/>
    <w:rsid w:val="00AF6E44"/>
    <w:rsid w:val="00B41047"/>
    <w:rsid w:val="00B4237F"/>
    <w:rsid w:val="00B43341"/>
    <w:rsid w:val="00B7263D"/>
    <w:rsid w:val="00B902A0"/>
    <w:rsid w:val="00B91C01"/>
    <w:rsid w:val="00BA4014"/>
    <w:rsid w:val="00BD3641"/>
    <w:rsid w:val="00BD5754"/>
    <w:rsid w:val="00C037C0"/>
    <w:rsid w:val="00C139C7"/>
    <w:rsid w:val="00C27669"/>
    <w:rsid w:val="00C279B4"/>
    <w:rsid w:val="00C87DCC"/>
    <w:rsid w:val="00C90643"/>
    <w:rsid w:val="00CC34B2"/>
    <w:rsid w:val="00CD7087"/>
    <w:rsid w:val="00CE7CCE"/>
    <w:rsid w:val="00D26AAA"/>
    <w:rsid w:val="00D52133"/>
    <w:rsid w:val="00D553C4"/>
    <w:rsid w:val="00D728F4"/>
    <w:rsid w:val="00D92125"/>
    <w:rsid w:val="00DD1C20"/>
    <w:rsid w:val="00DD1F30"/>
    <w:rsid w:val="00DD596F"/>
    <w:rsid w:val="00E00ED0"/>
    <w:rsid w:val="00E05314"/>
    <w:rsid w:val="00E27129"/>
    <w:rsid w:val="00E57596"/>
    <w:rsid w:val="00E63297"/>
    <w:rsid w:val="00EC4915"/>
    <w:rsid w:val="00F1300E"/>
    <w:rsid w:val="00F3483C"/>
    <w:rsid w:val="00F52289"/>
    <w:rsid w:val="00F55F53"/>
    <w:rsid w:val="00F60F19"/>
    <w:rsid w:val="00F753DA"/>
    <w:rsid w:val="00F75A23"/>
    <w:rsid w:val="00F81198"/>
    <w:rsid w:val="00F844D4"/>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E0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FC916-BE9B-4D13-B416-6828EABDF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26C6A88</Template>
  <TotalTime>0</TotalTime>
  <Pages>1</Pages>
  <Words>122</Words>
  <Characters>700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Luke Highton</cp:lastModifiedBy>
  <cp:revision>2</cp:revision>
  <cp:lastPrinted>2021-10-06T07:42:00Z</cp:lastPrinted>
  <dcterms:created xsi:type="dcterms:W3CDTF">2021-12-09T17:03:00Z</dcterms:created>
  <dcterms:modified xsi:type="dcterms:W3CDTF">2021-12-09T17:03:00Z</dcterms:modified>
</cp:coreProperties>
</file>