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Spec="center" w:tblpY="998"/>
        <w:tblW w:w="4390" w:type="dxa"/>
        <w:tblLayout w:type="fixed"/>
        <w:tblLook w:val="04A0" w:firstRow="1" w:lastRow="0" w:firstColumn="1" w:lastColumn="0" w:noHBand="0" w:noVBand="1"/>
      </w:tblPr>
      <w:tblGrid>
        <w:gridCol w:w="2122"/>
        <w:gridCol w:w="2268"/>
      </w:tblGrid>
      <w:tr w:rsidR="000D56D2" w:rsidRPr="008C0AAC" w:rsidTr="008C0AAC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0D56D2" w:rsidRPr="008C0AAC" w:rsidRDefault="000D56D2" w:rsidP="000D56D2">
            <w:pPr>
              <w:jc w:val="center"/>
              <w:rPr>
                <w:b/>
                <w:sz w:val="24"/>
              </w:rPr>
            </w:pPr>
            <w:r w:rsidRPr="008C0AAC">
              <w:rPr>
                <w:b/>
                <w:sz w:val="24"/>
              </w:rPr>
              <w:t>YEAR 3</w:t>
            </w:r>
          </w:p>
        </w:tc>
      </w:tr>
      <w:tr w:rsidR="000D56D2" w:rsidRPr="008C0AAC" w:rsidTr="008C0AAC">
        <w:trPr>
          <w:trHeight w:val="276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rPr>
                <w:sz w:val="24"/>
              </w:rPr>
            </w:pP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rPr>
                <w:sz w:val="24"/>
              </w:rPr>
            </w:pPr>
          </w:p>
        </w:tc>
      </w:tr>
      <w:tr w:rsidR="000D56D2" w:rsidRPr="008C0AAC" w:rsidTr="008C0AAC">
        <w:trPr>
          <w:trHeight w:val="536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8C0AAC">
              <w:rPr>
                <w:rFonts w:ascii="CCW Cursive Writing 7" w:hAnsi="CCW Cursive Writing 7"/>
                <w:b/>
                <w:sz w:val="24"/>
                <w:szCs w:val="20"/>
              </w:rPr>
              <w:t>Silver words from Y3:</w:t>
            </w:r>
          </w:p>
        </w:tc>
      </w:tr>
      <w:tr w:rsidR="000D56D2" w:rsidRPr="008C0AAC" w:rsidTr="008C0AAC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address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certain</w:t>
            </w:r>
          </w:p>
        </w:tc>
      </w:tr>
      <w:tr w:rsidR="000D56D2" w:rsidRPr="008C0AAC" w:rsidTr="008C0AAC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heart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guard</w:t>
            </w:r>
          </w:p>
        </w:tc>
      </w:tr>
      <w:tr w:rsidR="000D56D2" w:rsidRPr="008C0AAC" w:rsidTr="008C0AAC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consider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guide</w:t>
            </w:r>
          </w:p>
        </w:tc>
      </w:tr>
      <w:tr w:rsidR="000D56D2" w:rsidRPr="008C0AAC" w:rsidTr="008C0AAC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eight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heard</w:t>
            </w:r>
          </w:p>
        </w:tc>
      </w:tr>
      <w:tr w:rsidR="000D56D2" w:rsidRPr="008C0AAC" w:rsidTr="008C0AAC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eighth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0D56D2" w:rsidRPr="008C0AAC" w:rsidTr="008C0AAC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February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0D56D2" w:rsidRPr="008C0AAC" w:rsidTr="008C0AAC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sentence</w:t>
            </w:r>
          </w:p>
        </w:tc>
      </w:tr>
      <w:tr w:rsidR="000D56D2" w:rsidRPr="008C0AAC" w:rsidTr="008C0AAC">
        <w:trPr>
          <w:trHeight w:val="309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complete</w:t>
            </w:r>
          </w:p>
        </w:tc>
      </w:tr>
      <w:tr w:rsidR="000D56D2" w:rsidRPr="008C0AAC" w:rsidTr="008C0AAC">
        <w:trPr>
          <w:trHeight w:val="651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8C0AAC">
              <w:rPr>
                <w:rFonts w:ascii="CCW Cursive Writing 7" w:hAnsi="CCW Cursive Writing 7"/>
                <w:b/>
                <w:sz w:val="24"/>
                <w:szCs w:val="20"/>
              </w:rPr>
              <w:t>Gold words from Y3:</w:t>
            </w:r>
          </w:p>
        </w:tc>
      </w:tr>
      <w:tr w:rsidR="000D56D2" w:rsidRPr="008C0AAC" w:rsidTr="008C0AAC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actual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though</w:t>
            </w:r>
          </w:p>
        </w:tc>
      </w:tr>
      <w:tr w:rsidR="000D56D2" w:rsidRPr="008C0AAC" w:rsidTr="008C0AAC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library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thought</w:t>
            </w:r>
          </w:p>
        </w:tc>
      </w:tr>
      <w:tr w:rsidR="000D56D2" w:rsidRPr="008C0AAC" w:rsidTr="008C0AAC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describe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enough</w:t>
            </w:r>
          </w:p>
        </w:tc>
      </w:tr>
      <w:tr w:rsidR="000D56D2" w:rsidRPr="008C0AAC" w:rsidTr="008C0AAC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notice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fruit</w:t>
            </w:r>
          </w:p>
        </w:tc>
      </w:tr>
      <w:tr w:rsidR="000D56D2" w:rsidRPr="008C0AAC" w:rsidTr="008C0AAC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continue</w:t>
            </w:r>
          </w:p>
        </w:tc>
      </w:tr>
      <w:tr w:rsidR="000D56D2" w:rsidRPr="008C0AAC" w:rsidTr="008C0AAC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grammar</w:t>
            </w:r>
          </w:p>
        </w:tc>
      </w:tr>
      <w:tr w:rsidR="000D56D2" w:rsidRPr="008C0AAC" w:rsidTr="008C0AAC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length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0D56D2" w:rsidRPr="008C0AAC" w:rsidRDefault="000D56D2" w:rsidP="000D56D2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p w:rsidR="00CD3ABA" w:rsidRDefault="009C24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CD3ABA" w:rsidSect="009C24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07C"/>
    <w:rsid w:val="000D56D2"/>
    <w:rsid w:val="006E294F"/>
    <w:rsid w:val="008C0AAC"/>
    <w:rsid w:val="00982E25"/>
    <w:rsid w:val="009C24AE"/>
    <w:rsid w:val="00B3007C"/>
    <w:rsid w:val="00B5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A2408"/>
  <w15:chartTrackingRefBased/>
  <w15:docId w15:val="{E91E80DB-7652-45F6-A596-2F70183E6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56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30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C16F33BB</Template>
  <TotalTime>11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4</cp:revision>
  <cp:lastPrinted>2022-03-24T08:24:00Z</cp:lastPrinted>
  <dcterms:created xsi:type="dcterms:W3CDTF">2022-03-24T08:24:00Z</dcterms:created>
  <dcterms:modified xsi:type="dcterms:W3CDTF">2022-03-28T08:05:00Z</dcterms:modified>
</cp:coreProperties>
</file>