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7D2EE286" w:rsidR="00375F8D" w:rsidRPr="00E05314" w:rsidRDefault="00310CE3" w:rsidP="00375F8D">
      <w:pPr>
        <w:rPr>
          <w:sz w:val="20"/>
          <w:szCs w:val="20"/>
        </w:rPr>
      </w:pPr>
      <w:r w:rsidRPr="00E05314">
        <w:rPr>
          <w:noProof/>
          <w:sz w:val="20"/>
          <w:szCs w:val="20"/>
        </w:rPr>
        <w:drawing>
          <wp:anchor distT="0" distB="0" distL="114300" distR="114300" simplePos="0" relativeHeight="251673600" behindDoc="1" locked="0" layoutInCell="1" allowOverlap="1" wp14:anchorId="3034AC82" wp14:editId="1B1CA8A1">
            <wp:simplePos x="0" y="0"/>
            <wp:positionH relativeFrom="margin">
              <wp:posOffset>5364917</wp:posOffset>
            </wp:positionH>
            <wp:positionV relativeFrom="paragraph">
              <wp:posOffset>585</wp:posOffset>
            </wp:positionV>
            <wp:extent cx="652780" cy="652780"/>
            <wp:effectExtent l="0" t="0" r="0" b="0"/>
            <wp:wrapTight wrapText="bothSides">
              <wp:wrapPolygon edited="0">
                <wp:start x="0" y="0"/>
                <wp:lineTo x="0" y="20802"/>
                <wp:lineTo x="20802" y="20802"/>
                <wp:lineTo x="20802" y="0"/>
                <wp:lineTo x="0" y="0"/>
              </wp:wrapPolygon>
            </wp:wrapTight>
            <wp:docPr id="3" name="Picture 3" descr="Yellow Pencil Clip Art Free PNG Image｜Illus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ellow Pencil Clip Art Free PNG Image｜Illustoo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780" cy="65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2823" w:rsidRPr="00E05314">
        <w:rPr>
          <w:rFonts w:ascii="CCW Cursive Writing 7" w:hAnsi="CCW Cursive Writing 7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066E6C6A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="009D6125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Book 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066E6C6A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="009D6125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Book 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E0BC1" w:rsidRPr="00E05314">
        <w:rPr>
          <w:rFonts w:ascii="CCW Cursive Writing 7" w:hAnsi="CCW Cursive Writing 7"/>
          <w:sz w:val="20"/>
          <w:szCs w:val="20"/>
        </w:rPr>
        <w:t xml:space="preserve">Please write a </w:t>
      </w:r>
      <w:r w:rsidR="009D6125" w:rsidRPr="00E05314">
        <w:rPr>
          <w:rFonts w:ascii="CCW Cursive Writing 7" w:hAnsi="CCW Cursive Writing 7"/>
          <w:sz w:val="20"/>
          <w:szCs w:val="20"/>
        </w:rPr>
        <w:t>full sentence</w:t>
      </w:r>
      <w:r w:rsidR="003C1297" w:rsidRPr="00E05314">
        <w:rPr>
          <w:rFonts w:ascii="CCW Cursive Writing 7" w:hAnsi="CCW Cursive Writing 7"/>
          <w:sz w:val="20"/>
          <w:szCs w:val="20"/>
        </w:rPr>
        <w:t xml:space="preserve"> or two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about the book you are reading</w:t>
      </w:r>
      <w:r w:rsidR="00E05314" w:rsidRPr="00E05314">
        <w:rPr>
          <w:rFonts w:ascii="CCW Cursive Writing 7" w:hAnsi="CCW Cursive Writing 7"/>
          <w:sz w:val="20"/>
          <w:szCs w:val="20"/>
        </w:rPr>
        <w:t xml:space="preserve"> at home or at school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</w:t>
      </w:r>
      <w:r w:rsidR="00152F20" w:rsidRPr="00E05314">
        <w:rPr>
          <w:rFonts w:ascii="CCW Cursive Writing 7" w:hAnsi="CCW Cursive Writing 7"/>
          <w:sz w:val="20"/>
          <w:szCs w:val="20"/>
        </w:rPr>
        <w:t>this week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. Try to include an adjective and an adverb. </w:t>
      </w:r>
    </w:p>
    <w:p w14:paraId="43E116E0" w14:textId="6CF75751" w:rsidR="00365997" w:rsidRDefault="00D311B7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515C27EA">
                <wp:simplePos x="0" y="0"/>
                <wp:positionH relativeFrom="margin">
                  <wp:posOffset>-657225</wp:posOffset>
                </wp:positionH>
                <wp:positionV relativeFrom="paragraph">
                  <wp:posOffset>36195</wp:posOffset>
                </wp:positionV>
                <wp:extent cx="7063105" cy="3552825"/>
                <wp:effectExtent l="19050" t="19050" r="2349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63105" cy="35528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199D10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1.75pt;margin-top:2.85pt;width:556.15pt;height:279.75pt;z-index: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" filled="f" strokecolor="black [3213]" strokeweight="3pt"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0C5B1EF8">
                <wp:simplePos x="0" y="0"/>
                <wp:positionH relativeFrom="margin">
                  <wp:align>center</wp:align>
                </wp:positionH>
                <wp:positionV relativeFrom="paragraph">
                  <wp:posOffset>305180</wp:posOffset>
                </wp:positionV>
                <wp:extent cx="6578600" cy="3110865"/>
                <wp:effectExtent l="0" t="0" r="12700" b="133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8600" cy="3111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304E98" w14:textId="14220B9C" w:rsidR="00152F20" w:rsidRDefault="00375F8D" w:rsidP="003C1297">
                            <w:pPr>
                              <w:spacing w:line="360" w:lineRule="auto"/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 w:rsidR="005E0BC1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152F20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</w:t>
                            </w:r>
                            <w:r w:rsidR="003C1297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14:paraId="31A7DFFC" w14:textId="77777777" w:rsidR="00152F20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9496C61" w14:textId="77777777" w:rsidR="00152F20" w:rsidRPr="004732C8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0;margin-top:24.05pt;width:518pt;height:244.9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" strokecolor="white [3212]">
                <v:textbox>
                  <w:txbxContent>
                    <w:p w14:paraId="49304E98" w14:textId="14220B9C" w:rsidR="00152F20" w:rsidRDefault="00375F8D" w:rsidP="003C1297">
                      <w:pPr>
                        <w:spacing w:line="360" w:lineRule="auto"/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 w:rsidR="005E0BC1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152F20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</w:t>
                      </w:r>
                      <w:r w:rsidR="003C1297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14:paraId="31A7DFFC" w14:textId="77777777" w:rsidR="00152F20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9496C61" w14:textId="77777777" w:rsidR="00152F20" w:rsidRPr="004732C8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2464E5D4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Py7zry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6E1E04B" w14:textId="77777777" w:rsidR="00D47D45" w:rsidRDefault="00D47D45" w:rsidP="00947921">
      <w:pPr>
        <w:rPr>
          <w:rFonts w:ascii="XCCW Joined 7a" w:hAnsi="XCCW Joined 7a"/>
          <w:b/>
          <w:bCs/>
          <w:sz w:val="30"/>
          <w:szCs w:val="28"/>
          <w:u w:val="single"/>
        </w:rPr>
      </w:pPr>
    </w:p>
    <w:p w14:paraId="0FDD6083" w14:textId="0894B469" w:rsidR="000B0D52" w:rsidRPr="0026382D" w:rsidRDefault="0042117B" w:rsidP="00947921">
      <w:pPr>
        <w:rPr>
          <w:rFonts w:ascii="CCW Cursive Writing 7" w:hAnsi="CCW Cursive Writing 7"/>
          <w:sz w:val="20"/>
        </w:rPr>
      </w:pPr>
      <w:r w:rsidRPr="0026382D">
        <w:rPr>
          <w:noProof/>
          <w:sz w:val="20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4BD9CDB3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A7573A7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">
                <v:imagedata r:id="rId8" o:title=""/>
              </v:shape>
            </w:pict>
          </mc:Fallback>
        </mc:AlternateContent>
      </w:r>
      <w:r w:rsidR="000B0D52" w:rsidRPr="0026382D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0105978C" w14:textId="04F96476" w:rsidR="006E7B88" w:rsidRPr="0026382D" w:rsidRDefault="006E7B88" w:rsidP="005C2997">
      <w:pPr>
        <w:rPr>
          <w:rFonts w:ascii="XCCW Joined 7a" w:hAnsi="XCCW Joined 7a"/>
          <w:sz w:val="24"/>
          <w:szCs w:val="28"/>
        </w:rPr>
      </w:pPr>
      <w:r w:rsidRPr="0026382D">
        <w:rPr>
          <w:rFonts w:ascii="XCCW Joined 7a" w:hAnsi="XCCW Joined 7a"/>
          <w:b/>
          <w:bCs/>
          <w:sz w:val="24"/>
          <w:szCs w:val="28"/>
          <w:u w:val="single"/>
        </w:rPr>
        <w:t xml:space="preserve">Set </w:t>
      </w:r>
      <w:r w:rsidR="00152F20" w:rsidRPr="0026382D">
        <w:rPr>
          <w:rFonts w:ascii="XCCW Joined 7a" w:hAnsi="XCCW Joined 7a"/>
          <w:b/>
          <w:bCs/>
          <w:sz w:val="24"/>
          <w:szCs w:val="28"/>
          <w:u w:val="single"/>
        </w:rPr>
        <w:t xml:space="preserve">Friday </w:t>
      </w:r>
      <w:r w:rsidR="002A05D6">
        <w:rPr>
          <w:rFonts w:ascii="XCCW Joined 7a" w:hAnsi="XCCW Joined 7a"/>
          <w:b/>
          <w:bCs/>
          <w:sz w:val="24"/>
          <w:szCs w:val="28"/>
          <w:u w:val="single"/>
        </w:rPr>
        <w:t>20</w:t>
      </w:r>
      <w:r w:rsidR="00B30714" w:rsidRPr="0026382D">
        <w:rPr>
          <w:rFonts w:ascii="XCCW Joined 7a" w:hAnsi="XCCW Joined 7a"/>
          <w:b/>
          <w:bCs/>
          <w:sz w:val="24"/>
          <w:szCs w:val="28"/>
          <w:u w:val="single"/>
        </w:rPr>
        <w:t>th</w:t>
      </w:r>
      <w:r w:rsidR="00CB7678" w:rsidRPr="0026382D">
        <w:rPr>
          <w:rFonts w:ascii="XCCW Joined 7a" w:hAnsi="XCCW Joined 7a"/>
          <w:b/>
          <w:bCs/>
          <w:sz w:val="24"/>
          <w:szCs w:val="28"/>
          <w:u w:val="single"/>
        </w:rPr>
        <w:t xml:space="preserve"> of </w:t>
      </w:r>
      <w:r w:rsidR="00486E88" w:rsidRPr="0026382D">
        <w:rPr>
          <w:rFonts w:ascii="XCCW Joined 7a" w:hAnsi="XCCW Joined 7a"/>
          <w:b/>
          <w:bCs/>
          <w:sz w:val="24"/>
          <w:szCs w:val="28"/>
          <w:u w:val="single"/>
        </w:rPr>
        <w:t>May</w:t>
      </w:r>
      <w:r w:rsidR="00831B37" w:rsidRPr="0026382D">
        <w:rPr>
          <w:rFonts w:ascii="XCCW Joined 7a" w:hAnsi="XCCW Joined 7a"/>
          <w:b/>
          <w:bCs/>
          <w:sz w:val="24"/>
          <w:szCs w:val="28"/>
          <w:u w:val="single"/>
        </w:rPr>
        <w:t xml:space="preserve"> and due in by </w:t>
      </w:r>
      <w:r w:rsidR="00152F20" w:rsidRPr="0026382D">
        <w:rPr>
          <w:rFonts w:ascii="XCCW Joined 7a" w:hAnsi="XCCW Joined 7a"/>
          <w:b/>
          <w:bCs/>
          <w:sz w:val="24"/>
          <w:szCs w:val="28"/>
          <w:u w:val="single"/>
        </w:rPr>
        <w:t>Wednesday</w:t>
      </w:r>
      <w:r w:rsidR="009A0829" w:rsidRPr="0026382D">
        <w:rPr>
          <w:rFonts w:ascii="XCCW Joined 7a" w:hAnsi="XCCW Joined 7a"/>
          <w:b/>
          <w:bCs/>
          <w:sz w:val="24"/>
          <w:szCs w:val="28"/>
          <w:u w:val="single"/>
        </w:rPr>
        <w:t xml:space="preserve"> </w:t>
      </w:r>
      <w:r w:rsidR="002A05D6">
        <w:rPr>
          <w:rFonts w:ascii="XCCW Joined 7a" w:hAnsi="XCCW Joined 7a"/>
          <w:b/>
          <w:bCs/>
          <w:sz w:val="24"/>
          <w:szCs w:val="28"/>
          <w:u w:val="single"/>
        </w:rPr>
        <w:t>25th</w:t>
      </w:r>
      <w:r w:rsidR="00B30714" w:rsidRPr="0026382D">
        <w:rPr>
          <w:rFonts w:ascii="XCCW Joined 7a" w:hAnsi="XCCW Joined 7a"/>
          <w:b/>
          <w:bCs/>
          <w:sz w:val="24"/>
          <w:szCs w:val="28"/>
          <w:u w:val="single"/>
        </w:rPr>
        <w:t xml:space="preserve"> of May</w:t>
      </w:r>
      <w:r w:rsidR="00355EA3" w:rsidRPr="0026382D">
        <w:rPr>
          <w:rFonts w:ascii="XCCW Joined 7a" w:hAnsi="XCCW Joined 7a"/>
          <w:b/>
          <w:bCs/>
          <w:sz w:val="24"/>
          <w:szCs w:val="28"/>
          <w:u w:val="single"/>
        </w:rPr>
        <w:t xml:space="preserve"> (</w:t>
      </w:r>
      <w:r w:rsidR="00C279B4" w:rsidRPr="0026382D">
        <w:rPr>
          <w:rFonts w:ascii="XCCW Joined 7a" w:hAnsi="XCCW Joined 7a"/>
          <w:b/>
          <w:bCs/>
          <w:sz w:val="24"/>
          <w:szCs w:val="28"/>
          <w:u w:val="single"/>
        </w:rPr>
        <w:t xml:space="preserve">English, </w:t>
      </w:r>
      <w:r w:rsidR="00152F20" w:rsidRPr="0026382D">
        <w:rPr>
          <w:rFonts w:ascii="XCCW Joined 7a" w:hAnsi="XCCW Joined 7a"/>
          <w:b/>
          <w:bCs/>
          <w:sz w:val="24"/>
          <w:szCs w:val="28"/>
          <w:u w:val="single"/>
        </w:rPr>
        <w:t>Maths,</w:t>
      </w:r>
      <w:r w:rsidR="0041605F" w:rsidRPr="0026382D">
        <w:rPr>
          <w:rFonts w:ascii="XCCW Joined 7a" w:hAnsi="XCCW Joined 7a"/>
          <w:b/>
          <w:bCs/>
          <w:sz w:val="24"/>
          <w:szCs w:val="28"/>
          <w:u w:val="single"/>
        </w:rPr>
        <w:t xml:space="preserve"> </w:t>
      </w:r>
      <w:r w:rsidR="002A05D6">
        <w:rPr>
          <w:rFonts w:ascii="XCCW Joined 7a" w:hAnsi="XCCW Joined 7a"/>
          <w:b/>
          <w:bCs/>
          <w:sz w:val="24"/>
          <w:szCs w:val="28"/>
          <w:u w:val="single"/>
        </w:rPr>
        <w:t>History</w:t>
      </w:r>
      <w:r w:rsidR="00390800" w:rsidRPr="0026382D">
        <w:rPr>
          <w:rFonts w:ascii="XCCW Joined 7a" w:hAnsi="XCCW Joined 7a"/>
          <w:b/>
          <w:bCs/>
          <w:sz w:val="24"/>
          <w:szCs w:val="28"/>
          <w:u w:val="single"/>
        </w:rPr>
        <w:t>)</w:t>
      </w:r>
      <w:r w:rsidR="00FE3E03" w:rsidRPr="0026382D">
        <w:rPr>
          <w:rFonts w:ascii="XCCW Joined 7a" w:hAnsi="XCCW Joined 7a"/>
          <w:sz w:val="24"/>
          <w:szCs w:val="28"/>
        </w:rPr>
        <w:t xml:space="preserve"> </w:t>
      </w:r>
    </w:p>
    <w:p w14:paraId="038879AC" w14:textId="7AAAB870" w:rsidR="0041605F" w:rsidRPr="0026382D" w:rsidRDefault="00C279B4" w:rsidP="0041605F">
      <w:pPr>
        <w:rPr>
          <w:rFonts w:ascii="XCCW Joined 7a" w:hAnsi="XCCW Joined 7a"/>
          <w:sz w:val="24"/>
          <w:szCs w:val="28"/>
        </w:rPr>
      </w:pPr>
      <w:r w:rsidRPr="0026382D">
        <w:rPr>
          <w:rFonts w:ascii="XCCW Joined 7a" w:hAnsi="XCCW Joined 7a"/>
          <w:b/>
          <w:sz w:val="24"/>
          <w:szCs w:val="28"/>
        </w:rPr>
        <w:t>English</w:t>
      </w:r>
      <w:r w:rsidR="001D377D" w:rsidRPr="0026382D">
        <w:rPr>
          <w:rFonts w:ascii="XCCW Joined 7a" w:hAnsi="XCCW Joined 7a"/>
          <w:sz w:val="24"/>
          <w:szCs w:val="28"/>
        </w:rPr>
        <w:t xml:space="preserve"> – </w:t>
      </w:r>
      <w:r w:rsidR="00EA4852" w:rsidRPr="0026382D">
        <w:rPr>
          <w:rFonts w:ascii="XCCW Joined 7a" w:hAnsi="XCCW Joined 7a"/>
          <w:sz w:val="24"/>
          <w:szCs w:val="28"/>
        </w:rPr>
        <w:t>60 second reading comprehension and journal on this page</w:t>
      </w:r>
      <w:r w:rsidR="002A05D6">
        <w:rPr>
          <w:rFonts w:ascii="XCCW Joined 7a" w:hAnsi="XCCW Joined 7a"/>
          <w:sz w:val="24"/>
          <w:szCs w:val="28"/>
        </w:rPr>
        <w:t xml:space="preserve"> – NO SPELLINGS THIS WEEK!</w:t>
      </w:r>
    </w:p>
    <w:p w14:paraId="3A8A5801" w14:textId="03A863A4" w:rsidR="00D624EC" w:rsidRPr="0026382D" w:rsidRDefault="00511E62" w:rsidP="00D624EC">
      <w:pPr>
        <w:widowControl w:val="0"/>
        <w:spacing w:after="0"/>
        <w:rPr>
          <w:rFonts w:ascii="XCCW Joined 7a" w:hAnsi="XCCW Joined 7a"/>
          <w:sz w:val="24"/>
          <w:szCs w:val="28"/>
        </w:rPr>
      </w:pPr>
      <w:r w:rsidRPr="0026382D">
        <w:rPr>
          <w:rFonts w:ascii="XCCW Joined 7a" w:hAnsi="XCCW Joined 7a"/>
          <w:b/>
          <w:sz w:val="24"/>
          <w:szCs w:val="28"/>
        </w:rPr>
        <w:t>Maths</w:t>
      </w:r>
      <w:r w:rsidR="00831B37" w:rsidRPr="0026382D">
        <w:rPr>
          <w:rFonts w:ascii="XCCW Joined 7a" w:hAnsi="XCCW Joined 7a"/>
          <w:b/>
          <w:sz w:val="24"/>
          <w:szCs w:val="28"/>
        </w:rPr>
        <w:t xml:space="preserve"> homework- </w:t>
      </w:r>
      <w:r w:rsidR="00D624EC" w:rsidRPr="0026382D">
        <w:rPr>
          <w:rFonts w:ascii="XCCW Joined 7a" w:hAnsi="XCCW Joined 7a"/>
          <w:sz w:val="24"/>
          <w:szCs w:val="28"/>
        </w:rPr>
        <w:t xml:space="preserve">Page number </w:t>
      </w:r>
      <w:r w:rsidR="00895F1D">
        <w:rPr>
          <w:rFonts w:ascii="XCCW Joined 7a" w:hAnsi="XCCW Joined 7a"/>
          <w:sz w:val="24"/>
          <w:szCs w:val="28"/>
        </w:rPr>
        <w:t>37</w:t>
      </w:r>
      <w:r w:rsidR="00D624EC" w:rsidRPr="0026382D">
        <w:rPr>
          <w:rFonts w:ascii="XCCW Joined 7a" w:hAnsi="XCCW Joined 7a"/>
          <w:sz w:val="24"/>
          <w:szCs w:val="28"/>
        </w:rPr>
        <w:t xml:space="preserve"> and multiplication test on Thursday</w:t>
      </w:r>
    </w:p>
    <w:p w14:paraId="54DE59B7" w14:textId="797BF673" w:rsidR="0026382D" w:rsidRPr="0026382D" w:rsidRDefault="0026382D" w:rsidP="00D624EC">
      <w:pPr>
        <w:widowControl w:val="0"/>
        <w:spacing w:after="0"/>
        <w:rPr>
          <w:rFonts w:ascii="XCCW Joined 7a" w:hAnsi="XCCW Joined 7a"/>
          <w:sz w:val="24"/>
          <w:szCs w:val="28"/>
        </w:rPr>
      </w:pPr>
      <w:r w:rsidRPr="0026382D">
        <w:rPr>
          <w:rFonts w:ascii="XCCW Joined 7a" w:hAnsi="XCCW Joined 7a"/>
          <w:b/>
          <w:sz w:val="24"/>
          <w:szCs w:val="28"/>
        </w:rPr>
        <w:t xml:space="preserve">History – </w:t>
      </w:r>
      <w:r w:rsidR="002A05D6">
        <w:rPr>
          <w:rFonts w:ascii="XCCW Joined 7a" w:hAnsi="XCCW Joined 7a"/>
          <w:b/>
          <w:sz w:val="24"/>
          <w:szCs w:val="28"/>
        </w:rPr>
        <w:t xml:space="preserve">Reminder! </w:t>
      </w:r>
      <w:r w:rsidRPr="0026382D">
        <w:rPr>
          <w:rFonts w:ascii="XCCW Joined 7a" w:hAnsi="XCCW Joined 7a"/>
          <w:sz w:val="24"/>
          <w:szCs w:val="28"/>
        </w:rPr>
        <w:t>Bunting homework for Jubilee (</w:t>
      </w:r>
      <w:r w:rsidR="00D327F4">
        <w:rPr>
          <w:rFonts w:ascii="XCCW Joined 7a" w:hAnsi="XCCW Joined 7a"/>
          <w:sz w:val="24"/>
          <w:szCs w:val="28"/>
        </w:rPr>
        <w:t>Stuck in last week!</w:t>
      </w:r>
      <w:bookmarkStart w:id="0" w:name="_GoBack"/>
      <w:bookmarkEnd w:id="0"/>
      <w:r w:rsidRPr="0026382D">
        <w:rPr>
          <w:rFonts w:ascii="XCCW Joined 7a" w:hAnsi="XCCW Joined 7a"/>
          <w:sz w:val="24"/>
          <w:szCs w:val="28"/>
        </w:rPr>
        <w:t>)</w:t>
      </w:r>
    </w:p>
    <w:p w14:paraId="5E3A1ABC" w14:textId="0E4E8D5F" w:rsidR="0041605F" w:rsidRPr="0026382D" w:rsidRDefault="0041605F" w:rsidP="0041605F">
      <w:pPr>
        <w:widowControl w:val="0"/>
        <w:spacing w:after="0"/>
        <w:rPr>
          <w:rFonts w:ascii="XCCW Joined 7a" w:hAnsi="XCCW Joined 7a"/>
          <w:sz w:val="24"/>
          <w:szCs w:val="28"/>
        </w:rPr>
      </w:pPr>
    </w:p>
    <w:p w14:paraId="58AB89B6" w14:textId="77777777" w:rsidR="00D47D45" w:rsidRPr="0026382D" w:rsidRDefault="00D47D45" w:rsidP="0041605F">
      <w:pPr>
        <w:widowControl w:val="0"/>
        <w:spacing w:after="0"/>
        <w:rPr>
          <w:rFonts w:ascii="XCCW Joined 7a" w:hAnsi="XCCW Joined 7a"/>
          <w:sz w:val="24"/>
          <w:szCs w:val="28"/>
        </w:rPr>
      </w:pPr>
    </w:p>
    <w:p w14:paraId="61D6E1A6" w14:textId="29D1F6CE" w:rsidR="003C66F1" w:rsidRPr="0026382D" w:rsidRDefault="0023448E" w:rsidP="003C66F1">
      <w:pPr>
        <w:rPr>
          <w:rFonts w:ascii="XCCW Joined 7a" w:hAnsi="XCCW Joined 7a"/>
          <w:sz w:val="24"/>
          <w:szCs w:val="28"/>
        </w:rPr>
      </w:pPr>
      <w:r w:rsidRPr="0026382D">
        <w:rPr>
          <w:rFonts w:ascii="XCCW Joined 7a" w:hAnsi="XCCW Joined 7a"/>
          <w:sz w:val="24"/>
          <w:szCs w:val="28"/>
        </w:rPr>
        <w:t>T</w:t>
      </w:r>
      <w:r w:rsidR="00CC34B2" w:rsidRPr="0026382D">
        <w:rPr>
          <w:rFonts w:ascii="XCCW Joined 7a" w:hAnsi="XCCW Joined 7a"/>
          <w:sz w:val="24"/>
          <w:szCs w:val="28"/>
        </w:rPr>
        <w:t>hank you</w:t>
      </w:r>
      <w:r w:rsidR="00C279B4" w:rsidRPr="0026382D">
        <w:rPr>
          <w:rFonts w:ascii="XCCW Joined 7a" w:hAnsi="XCCW Joined 7a"/>
          <w:sz w:val="24"/>
          <w:szCs w:val="28"/>
        </w:rPr>
        <w:t>,</w:t>
      </w:r>
      <w:r w:rsidR="000C2C0C" w:rsidRPr="0026382D">
        <w:rPr>
          <w:rFonts w:ascii="XCCW Joined 7a" w:hAnsi="XCCW Joined 7a"/>
          <w:sz w:val="24"/>
          <w:szCs w:val="28"/>
        </w:rPr>
        <w:t xml:space="preserve"> </w:t>
      </w:r>
      <w:r w:rsidR="00CC34B2" w:rsidRPr="0026382D">
        <w:rPr>
          <w:rFonts w:ascii="XCCW Joined 7a" w:hAnsi="XCCW Joined 7a"/>
          <w:sz w:val="24"/>
          <w:szCs w:val="28"/>
        </w:rPr>
        <w:t>Mr</w:t>
      </w:r>
      <w:r w:rsidR="00AE4110" w:rsidRPr="0026382D">
        <w:rPr>
          <w:rFonts w:ascii="XCCW Joined 7a" w:hAnsi="XCCW Joined 7a"/>
          <w:sz w:val="24"/>
          <w:szCs w:val="28"/>
        </w:rPr>
        <w:t xml:space="preserve"> Highton</w:t>
      </w:r>
      <w:r w:rsidR="00CC34B2" w:rsidRPr="0026382D">
        <w:rPr>
          <w:rFonts w:ascii="XCCW Joined 7a" w:hAnsi="XCCW Joined 7a"/>
          <w:sz w:val="24"/>
          <w:szCs w:val="28"/>
        </w:rPr>
        <w:t xml:space="preserve"> </w:t>
      </w:r>
      <w:r w:rsidR="00CC34B2" w:rsidRPr="0026382D">
        <w:rPr>
          <w:rFonts w:ascii="XCCW Joined 7a" w:hAnsi="XCCW Joined 7a"/>
          <w:sz w:val="24"/>
          <w:szCs w:val="28"/>
        </w:rPr>
        <w:sym w:font="Wingdings" w:char="F04A"/>
      </w:r>
    </w:p>
    <w:sectPr w:rsidR="003C66F1" w:rsidRPr="0026382D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FB1038"/>
    <w:multiLevelType w:val="hybridMultilevel"/>
    <w:tmpl w:val="345AC7A8"/>
    <w:lvl w:ilvl="0" w:tplc="ABCE7C3A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7A96"/>
    <w:rsid w:val="00084185"/>
    <w:rsid w:val="00096743"/>
    <w:rsid w:val="000A5928"/>
    <w:rsid w:val="000B0D52"/>
    <w:rsid w:val="000C2C0C"/>
    <w:rsid w:val="000C4A91"/>
    <w:rsid w:val="000C7230"/>
    <w:rsid w:val="000D5A1E"/>
    <w:rsid w:val="00111E33"/>
    <w:rsid w:val="00114AD7"/>
    <w:rsid w:val="00150AE6"/>
    <w:rsid w:val="00152F20"/>
    <w:rsid w:val="00156EED"/>
    <w:rsid w:val="00196412"/>
    <w:rsid w:val="001A005A"/>
    <w:rsid w:val="001B6959"/>
    <w:rsid w:val="001B6BC0"/>
    <w:rsid w:val="001D377D"/>
    <w:rsid w:val="001D70AA"/>
    <w:rsid w:val="001E40B8"/>
    <w:rsid w:val="00215A43"/>
    <w:rsid w:val="0023448E"/>
    <w:rsid w:val="00241341"/>
    <w:rsid w:val="0026382D"/>
    <w:rsid w:val="002731B8"/>
    <w:rsid w:val="00277ECF"/>
    <w:rsid w:val="0028175F"/>
    <w:rsid w:val="002A05D6"/>
    <w:rsid w:val="002A26EB"/>
    <w:rsid w:val="002A5733"/>
    <w:rsid w:val="002D5667"/>
    <w:rsid w:val="00301FCB"/>
    <w:rsid w:val="003077DD"/>
    <w:rsid w:val="00310CE3"/>
    <w:rsid w:val="003315B9"/>
    <w:rsid w:val="003358F6"/>
    <w:rsid w:val="00354710"/>
    <w:rsid w:val="00355EA3"/>
    <w:rsid w:val="00365997"/>
    <w:rsid w:val="00375F8D"/>
    <w:rsid w:val="00376B90"/>
    <w:rsid w:val="00390800"/>
    <w:rsid w:val="003C1297"/>
    <w:rsid w:val="003C24C3"/>
    <w:rsid w:val="003C66F1"/>
    <w:rsid w:val="003E033C"/>
    <w:rsid w:val="003E2F53"/>
    <w:rsid w:val="003F233D"/>
    <w:rsid w:val="003F72FD"/>
    <w:rsid w:val="0040557E"/>
    <w:rsid w:val="0041605F"/>
    <w:rsid w:val="00420028"/>
    <w:rsid w:val="0042117B"/>
    <w:rsid w:val="00426B20"/>
    <w:rsid w:val="004350E4"/>
    <w:rsid w:val="004636BB"/>
    <w:rsid w:val="00486E88"/>
    <w:rsid w:val="00492E88"/>
    <w:rsid w:val="0049441F"/>
    <w:rsid w:val="00496E4F"/>
    <w:rsid w:val="004B5745"/>
    <w:rsid w:val="004B717D"/>
    <w:rsid w:val="004C236A"/>
    <w:rsid w:val="004F4AB0"/>
    <w:rsid w:val="00505F66"/>
    <w:rsid w:val="00511E62"/>
    <w:rsid w:val="00514B83"/>
    <w:rsid w:val="00534837"/>
    <w:rsid w:val="005537E8"/>
    <w:rsid w:val="005559D2"/>
    <w:rsid w:val="005A0CFF"/>
    <w:rsid w:val="005A5DF5"/>
    <w:rsid w:val="005C2997"/>
    <w:rsid w:val="005D4AEC"/>
    <w:rsid w:val="005D6EBE"/>
    <w:rsid w:val="005E0BC1"/>
    <w:rsid w:val="005E3346"/>
    <w:rsid w:val="006249AE"/>
    <w:rsid w:val="006340A9"/>
    <w:rsid w:val="006504F4"/>
    <w:rsid w:val="00654F61"/>
    <w:rsid w:val="00657444"/>
    <w:rsid w:val="00667BDE"/>
    <w:rsid w:val="00684C95"/>
    <w:rsid w:val="006C56CE"/>
    <w:rsid w:val="006D60ED"/>
    <w:rsid w:val="006E5191"/>
    <w:rsid w:val="006E7B88"/>
    <w:rsid w:val="006F269D"/>
    <w:rsid w:val="0070427E"/>
    <w:rsid w:val="007279A5"/>
    <w:rsid w:val="00761F27"/>
    <w:rsid w:val="0076444D"/>
    <w:rsid w:val="00774C70"/>
    <w:rsid w:val="0078052F"/>
    <w:rsid w:val="00785B90"/>
    <w:rsid w:val="0078706E"/>
    <w:rsid w:val="00792664"/>
    <w:rsid w:val="007A0641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95F1D"/>
    <w:rsid w:val="008A21CB"/>
    <w:rsid w:val="008C1012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0829"/>
    <w:rsid w:val="009A619C"/>
    <w:rsid w:val="009C3056"/>
    <w:rsid w:val="009D396A"/>
    <w:rsid w:val="009D435F"/>
    <w:rsid w:val="009D6125"/>
    <w:rsid w:val="00A01D4D"/>
    <w:rsid w:val="00A0355D"/>
    <w:rsid w:val="00A20329"/>
    <w:rsid w:val="00A42823"/>
    <w:rsid w:val="00A46ED7"/>
    <w:rsid w:val="00AC68C2"/>
    <w:rsid w:val="00AE4110"/>
    <w:rsid w:val="00AF6E44"/>
    <w:rsid w:val="00B102B6"/>
    <w:rsid w:val="00B20524"/>
    <w:rsid w:val="00B30714"/>
    <w:rsid w:val="00B41047"/>
    <w:rsid w:val="00B4237F"/>
    <w:rsid w:val="00B43341"/>
    <w:rsid w:val="00B715AD"/>
    <w:rsid w:val="00B7263D"/>
    <w:rsid w:val="00B902A0"/>
    <w:rsid w:val="00B91C01"/>
    <w:rsid w:val="00BA4014"/>
    <w:rsid w:val="00BD3641"/>
    <w:rsid w:val="00BD5754"/>
    <w:rsid w:val="00C037C0"/>
    <w:rsid w:val="00C139C7"/>
    <w:rsid w:val="00C27669"/>
    <w:rsid w:val="00C279B4"/>
    <w:rsid w:val="00C87DCC"/>
    <w:rsid w:val="00C90643"/>
    <w:rsid w:val="00CB7678"/>
    <w:rsid w:val="00CC34B2"/>
    <w:rsid w:val="00CD7087"/>
    <w:rsid w:val="00CE7CCE"/>
    <w:rsid w:val="00D02FA9"/>
    <w:rsid w:val="00D26AAA"/>
    <w:rsid w:val="00D311B7"/>
    <w:rsid w:val="00D327F4"/>
    <w:rsid w:val="00D47D45"/>
    <w:rsid w:val="00D52133"/>
    <w:rsid w:val="00D553C4"/>
    <w:rsid w:val="00D624EC"/>
    <w:rsid w:val="00D728F4"/>
    <w:rsid w:val="00D92125"/>
    <w:rsid w:val="00DD1C20"/>
    <w:rsid w:val="00DD1F30"/>
    <w:rsid w:val="00DD596F"/>
    <w:rsid w:val="00E00ED0"/>
    <w:rsid w:val="00E05314"/>
    <w:rsid w:val="00E27129"/>
    <w:rsid w:val="00E57596"/>
    <w:rsid w:val="00E63297"/>
    <w:rsid w:val="00EA4852"/>
    <w:rsid w:val="00EC4915"/>
    <w:rsid w:val="00F1300E"/>
    <w:rsid w:val="00F15683"/>
    <w:rsid w:val="00F3483C"/>
    <w:rsid w:val="00F52289"/>
    <w:rsid w:val="00F55F53"/>
    <w:rsid w:val="00F60F19"/>
    <w:rsid w:val="00F713CC"/>
    <w:rsid w:val="00F753DA"/>
    <w:rsid w:val="00F75A23"/>
    <w:rsid w:val="00F81198"/>
    <w:rsid w:val="00F844D4"/>
    <w:rsid w:val="00F86068"/>
    <w:rsid w:val="00F87158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3E03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customXml" Target="ink/ink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A388FE-B292-466F-A0CC-15D6E452C8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62C2AA53</Template>
  <TotalTime>1</TotalTime>
  <Pages>1</Pages>
  <Words>75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Highton</dc:creator>
  <cp:keywords/>
  <dc:description/>
  <cp:lastModifiedBy>Luke Highton</cp:lastModifiedBy>
  <cp:revision>4</cp:revision>
  <cp:lastPrinted>2022-02-25T08:19:00Z</cp:lastPrinted>
  <dcterms:created xsi:type="dcterms:W3CDTF">2022-05-19T07:32:00Z</dcterms:created>
  <dcterms:modified xsi:type="dcterms:W3CDTF">2022-05-19T07:34:00Z</dcterms:modified>
</cp:coreProperties>
</file>