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2835" w:type="dxa"/>
        <w:tblLayout w:type="fixed"/>
        <w:tblLook w:val="04A0" w:firstRow="1" w:lastRow="0" w:firstColumn="1" w:lastColumn="0" w:noHBand="0" w:noVBand="1"/>
      </w:tblPr>
      <w:tblGrid>
        <w:gridCol w:w="1417"/>
        <w:gridCol w:w="1418"/>
      </w:tblGrid>
      <w:tr w:rsidR="00CC0954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CC0954" w:rsidRPr="00113CC2" w:rsidRDefault="00CC0954" w:rsidP="00DF3497">
            <w:pPr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3</w:t>
            </w:r>
          </w:p>
        </w:tc>
      </w:tr>
      <w:tr w:rsidR="00CC0954" w:rsidTr="00DF3497">
        <w:trPr>
          <w:trHeight w:val="255"/>
        </w:trPr>
        <w:tc>
          <w:tcPr>
            <w:tcW w:w="1417" w:type="dxa"/>
            <w:shd w:val="clear" w:color="auto" w:fill="DEEAF6" w:themeFill="accent5" w:themeFillTint="33"/>
          </w:tcPr>
          <w:p w:rsidR="00CC0954" w:rsidRDefault="00CC0954" w:rsidP="00DF3497"/>
        </w:tc>
        <w:tc>
          <w:tcPr>
            <w:tcW w:w="1418" w:type="dxa"/>
            <w:shd w:val="clear" w:color="auto" w:fill="DEEAF6" w:themeFill="accent5" w:themeFillTint="33"/>
          </w:tcPr>
          <w:p w:rsidR="00CC0954" w:rsidRDefault="00CC0954" w:rsidP="00DF3497"/>
        </w:tc>
      </w:tr>
      <w:tr w:rsidR="00CC0954" w:rsidTr="00DF3497">
        <w:trPr>
          <w:trHeight w:val="495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CC0954" w:rsidRPr="00A1196C" w:rsidRDefault="00CC0954" w:rsidP="00DF3497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actual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though</w:t>
            </w:r>
          </w:p>
        </w:tc>
      </w:tr>
      <w:tr w:rsidR="00CC0954" w:rsidTr="00DF3497">
        <w:trPr>
          <w:trHeight w:val="285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library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thought</w:t>
            </w: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describe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enough</w:t>
            </w: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notice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fruit</w:t>
            </w: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continue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length</w:t>
            </w: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grammar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CC0954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rPr>
                <w:sz w:val="16"/>
              </w:rPr>
            </w:pP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rPr>
                <w:sz w:val="16"/>
              </w:rPr>
            </w:pPr>
          </w:p>
        </w:tc>
      </w:tr>
      <w:tr w:rsidR="00CC0954" w:rsidTr="00DF3497">
        <w:trPr>
          <w:trHeight w:val="285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rPr>
                <w:sz w:val="16"/>
              </w:rPr>
            </w:pPr>
          </w:p>
        </w:tc>
      </w:tr>
      <w:tr w:rsidR="00CC0954" w:rsidTr="00DF3497">
        <w:trPr>
          <w:trHeight w:val="601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CC0954" w:rsidRPr="00A1196C" w:rsidRDefault="00CC0954" w:rsidP="00DF3497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C0954" w:rsidTr="00DF3497">
        <w:trPr>
          <w:trHeight w:val="285"/>
        </w:trPr>
        <w:tc>
          <w:tcPr>
            <w:tcW w:w="1417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although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answer</w:t>
            </w: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appear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remember</w:t>
            </w:r>
          </w:p>
        </w:tc>
      </w:tr>
      <w:tr w:rsidR="00CC0954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accidentally</w:t>
            </w: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different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C0954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favourite</w:t>
            </w:r>
          </w:p>
        </w:tc>
      </w:tr>
      <w:tr w:rsidR="00CC0954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height</w:t>
            </w:r>
          </w:p>
        </w:tc>
      </w:tr>
      <w:tr w:rsidR="00CC0954" w:rsidTr="00DF3497">
        <w:trPr>
          <w:trHeight w:val="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>
              <w:rPr>
                <w:rFonts w:ascii="CCW Cursive Writing 7" w:hAnsi="CCW Cursive Writing 7"/>
                <w:sz w:val="14"/>
              </w:rPr>
              <w:t>a</w:t>
            </w:r>
            <w:r w:rsidRPr="00161F98">
              <w:rPr>
                <w:rFonts w:ascii="CCW Cursive Writing 7" w:hAnsi="CCW Cursive Writing 7"/>
                <w:sz w:val="14"/>
              </w:rPr>
              <w:t>ctually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accident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regular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61F98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C0954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CC0954" w:rsidRPr="00146FDF" w:rsidRDefault="00CC0954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-9"/>
        <w:tblW w:w="2835" w:type="dxa"/>
        <w:tblLayout w:type="fixed"/>
        <w:tblLook w:val="04A0" w:firstRow="1" w:lastRow="0" w:firstColumn="1" w:lastColumn="0" w:noHBand="0" w:noVBand="1"/>
      </w:tblPr>
      <w:tblGrid>
        <w:gridCol w:w="1417"/>
        <w:gridCol w:w="1418"/>
      </w:tblGrid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13CC2" w:rsidRDefault="00DF3497" w:rsidP="00DF3497">
            <w:pPr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3</w:t>
            </w:r>
          </w:p>
        </w:tc>
      </w:tr>
      <w:tr w:rsidR="00DF3497" w:rsidTr="00DF3497">
        <w:trPr>
          <w:trHeight w:val="255"/>
        </w:trPr>
        <w:tc>
          <w:tcPr>
            <w:tcW w:w="1417" w:type="dxa"/>
            <w:shd w:val="clear" w:color="auto" w:fill="DEEAF6" w:themeFill="accent5" w:themeFillTint="33"/>
          </w:tcPr>
          <w:p w:rsidR="00DF3497" w:rsidRDefault="00DF3497" w:rsidP="00DF3497"/>
        </w:tc>
        <w:tc>
          <w:tcPr>
            <w:tcW w:w="1418" w:type="dxa"/>
            <w:shd w:val="clear" w:color="auto" w:fill="DEEAF6" w:themeFill="accent5" w:themeFillTint="33"/>
          </w:tcPr>
          <w:p w:rsidR="00DF3497" w:rsidRDefault="00DF3497" w:rsidP="00DF3497"/>
        </w:tc>
      </w:tr>
      <w:tr w:rsidR="00DF3497" w:rsidTr="00DF3497">
        <w:trPr>
          <w:trHeight w:val="495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A1196C" w:rsidRDefault="00DF3497" w:rsidP="00DF3497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actual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though</w:t>
            </w:r>
          </w:p>
        </w:tc>
      </w:tr>
      <w:tr w:rsidR="00DF3497" w:rsidTr="00DF3497">
        <w:trPr>
          <w:trHeight w:val="285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library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thought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describe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enough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notice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fruit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continue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length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grammar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rPr>
                <w:sz w:val="16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rPr>
                <w:sz w:val="16"/>
              </w:rPr>
            </w:pPr>
          </w:p>
        </w:tc>
      </w:tr>
      <w:tr w:rsidR="00DF3497" w:rsidTr="00DF3497">
        <w:trPr>
          <w:trHeight w:val="285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rPr>
                <w:sz w:val="16"/>
              </w:rPr>
            </w:pPr>
          </w:p>
        </w:tc>
      </w:tr>
      <w:tr w:rsidR="00DF3497" w:rsidTr="00DF3497">
        <w:trPr>
          <w:trHeight w:val="601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A1196C" w:rsidRDefault="00DF3497" w:rsidP="00DF3497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DF3497" w:rsidTr="00DF3497">
        <w:trPr>
          <w:trHeight w:val="285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although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answer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appear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remember</w:t>
            </w:r>
          </w:p>
        </w:tc>
      </w:tr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accidentally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different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favourite</w:t>
            </w:r>
          </w:p>
        </w:tc>
      </w:tr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height</w:t>
            </w:r>
          </w:p>
        </w:tc>
      </w:tr>
      <w:tr w:rsidR="00DF3497" w:rsidTr="00DF3497">
        <w:trPr>
          <w:trHeight w:val="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>
              <w:rPr>
                <w:rFonts w:ascii="CCW Cursive Writing 7" w:hAnsi="CCW Cursive Writing 7"/>
                <w:sz w:val="14"/>
              </w:rPr>
              <w:t>a</w:t>
            </w:r>
            <w:r w:rsidRPr="00161F98">
              <w:rPr>
                <w:rFonts w:ascii="CCW Cursive Writing 7" w:hAnsi="CCW Cursive Writing 7"/>
                <w:sz w:val="14"/>
              </w:rPr>
              <w:t>ctually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accident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regular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8341" w:tblpY="-39"/>
        <w:tblW w:w="2835" w:type="dxa"/>
        <w:tblLayout w:type="fixed"/>
        <w:tblLook w:val="04A0" w:firstRow="1" w:lastRow="0" w:firstColumn="1" w:lastColumn="0" w:noHBand="0" w:noVBand="1"/>
      </w:tblPr>
      <w:tblGrid>
        <w:gridCol w:w="1417"/>
        <w:gridCol w:w="1418"/>
      </w:tblGrid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13CC2" w:rsidRDefault="00DF3497" w:rsidP="00DF3497">
            <w:pPr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3</w:t>
            </w:r>
          </w:p>
        </w:tc>
      </w:tr>
      <w:tr w:rsidR="00DF3497" w:rsidTr="00DF3497">
        <w:trPr>
          <w:trHeight w:val="255"/>
        </w:trPr>
        <w:tc>
          <w:tcPr>
            <w:tcW w:w="1417" w:type="dxa"/>
            <w:shd w:val="clear" w:color="auto" w:fill="DEEAF6" w:themeFill="accent5" w:themeFillTint="33"/>
          </w:tcPr>
          <w:p w:rsidR="00DF3497" w:rsidRDefault="00DF3497" w:rsidP="00DF3497"/>
        </w:tc>
        <w:tc>
          <w:tcPr>
            <w:tcW w:w="1418" w:type="dxa"/>
            <w:shd w:val="clear" w:color="auto" w:fill="DEEAF6" w:themeFill="accent5" w:themeFillTint="33"/>
          </w:tcPr>
          <w:p w:rsidR="00DF3497" w:rsidRDefault="00DF3497" w:rsidP="00DF3497"/>
        </w:tc>
      </w:tr>
      <w:tr w:rsidR="00DF3497" w:rsidTr="00DF3497">
        <w:trPr>
          <w:trHeight w:val="495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A1196C" w:rsidRDefault="00DF3497" w:rsidP="00DF3497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actual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though</w:t>
            </w:r>
          </w:p>
        </w:tc>
      </w:tr>
      <w:tr w:rsidR="00DF3497" w:rsidTr="00DF3497">
        <w:trPr>
          <w:trHeight w:val="285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library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thought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describe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enough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notice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fruit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continue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length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grammar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rPr>
                <w:sz w:val="16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rPr>
                <w:sz w:val="16"/>
              </w:rPr>
            </w:pPr>
          </w:p>
        </w:tc>
      </w:tr>
      <w:tr w:rsidR="00DF3497" w:rsidTr="00DF3497">
        <w:trPr>
          <w:trHeight w:val="285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rPr>
                <w:sz w:val="16"/>
              </w:rPr>
            </w:pPr>
          </w:p>
        </w:tc>
      </w:tr>
      <w:tr w:rsidR="00DF3497" w:rsidTr="00DF3497">
        <w:trPr>
          <w:trHeight w:val="601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A1196C" w:rsidRDefault="00DF3497" w:rsidP="00DF3497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DF3497" w:rsidTr="00DF3497">
        <w:trPr>
          <w:trHeight w:val="285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although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answer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appear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remember</w:t>
            </w:r>
          </w:p>
        </w:tc>
      </w:tr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accidentally</w:t>
            </w: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different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favourite</w:t>
            </w:r>
          </w:p>
        </w:tc>
      </w:tr>
      <w:tr w:rsidR="00DF3497" w:rsidTr="00DF3497">
        <w:trPr>
          <w:trHeight w:val="270"/>
        </w:trPr>
        <w:tc>
          <w:tcPr>
            <w:tcW w:w="2835" w:type="dxa"/>
            <w:gridSpan w:val="2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height</w:t>
            </w:r>
          </w:p>
        </w:tc>
      </w:tr>
      <w:tr w:rsidR="00DF3497" w:rsidTr="00DF3497">
        <w:trPr>
          <w:trHeight w:val="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>
              <w:rPr>
                <w:rFonts w:ascii="CCW Cursive Writing 7" w:hAnsi="CCW Cursive Writing 7"/>
                <w:sz w:val="14"/>
              </w:rPr>
              <w:t>a</w:t>
            </w:r>
            <w:r w:rsidRPr="00161F98">
              <w:rPr>
                <w:rFonts w:ascii="CCW Cursive Writing 7" w:hAnsi="CCW Cursive Writing 7"/>
                <w:sz w:val="14"/>
              </w:rPr>
              <w:t>ctually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accident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regular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61F98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F3497" w:rsidTr="00DF3497">
        <w:trPr>
          <w:trHeight w:val="270"/>
        </w:trPr>
        <w:tc>
          <w:tcPr>
            <w:tcW w:w="1417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F3497" w:rsidRPr="00146FDF" w:rsidRDefault="00DF3497" w:rsidP="00DF3497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</w:tbl>
    <w:p w:rsidR="00DF3497" w:rsidRDefault="00DF3497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3497" w:rsidRDefault="00DF3497"/>
    <w:p w:rsidR="00CD3ABA" w:rsidRDefault="00DF3497">
      <w:r>
        <w:br w:type="textWrapping" w:clear="all"/>
      </w:r>
    </w:p>
    <w:sectPr w:rsidR="00CD3ABA" w:rsidSect="00DF3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954"/>
    <w:rsid w:val="00982E25"/>
    <w:rsid w:val="00B56178"/>
    <w:rsid w:val="00CC0954"/>
    <w:rsid w:val="00D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C45D0"/>
  <w15:chartTrackingRefBased/>
  <w15:docId w15:val="{3955472E-A1C6-4602-8328-3949B147F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9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0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C09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68F5D48F</Template>
  <TotalTime>4</TotalTime>
  <Pages>1</Pages>
  <Words>125</Words>
  <Characters>719</Characters>
  <Application>Microsoft Office Word</Application>
  <DocSecurity>0</DocSecurity>
  <Lines>5</Lines>
  <Paragraphs>1</Paragraphs>
  <ScaleCrop>false</ScaleCrop>
  <Company>St Philips Primary School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dcterms:created xsi:type="dcterms:W3CDTF">2022-06-16T15:09:00Z</dcterms:created>
  <dcterms:modified xsi:type="dcterms:W3CDTF">2022-06-16T15:13:00Z</dcterms:modified>
</cp:coreProperties>
</file>