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26382D" w:rsidRDefault="0042117B" w:rsidP="00947921">
      <w:pPr>
        <w:rPr>
          <w:rFonts w:ascii="CCW Cursive Writing 7" w:hAnsi="CCW Cursive Writing 7"/>
          <w:sz w:val="20"/>
        </w:rPr>
      </w:pPr>
      <w:r w:rsidRPr="0026382D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26382D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1124B326" w:rsidR="006E7B88" w:rsidRPr="0026382D" w:rsidRDefault="006E7B88" w:rsidP="005C2997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Friday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1</w:t>
      </w:r>
      <w:r w:rsidR="0059739E">
        <w:rPr>
          <w:rFonts w:ascii="XCCW Joined 7a" w:hAnsi="XCCW Joined 7a"/>
          <w:b/>
          <w:bCs/>
          <w:sz w:val="24"/>
          <w:szCs w:val="28"/>
          <w:u w:val="single"/>
        </w:rPr>
        <w:t>7</w:t>
      </w:r>
      <w:r w:rsidR="00B30714" w:rsidRPr="0026382D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CB7678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June</w:t>
      </w:r>
      <w:r w:rsidR="00831B37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59739E">
        <w:rPr>
          <w:rFonts w:ascii="XCCW Joined 7a" w:hAnsi="XCCW Joined 7a"/>
          <w:b/>
          <w:bCs/>
          <w:sz w:val="24"/>
          <w:szCs w:val="28"/>
          <w:u w:val="single"/>
        </w:rPr>
        <w:t>22nd</w:t>
      </w:r>
      <w:r w:rsidR="00B3071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59739E">
        <w:rPr>
          <w:rFonts w:ascii="XCCW Joined 7a" w:hAnsi="XCCW Joined 7a"/>
          <w:b/>
          <w:bCs/>
          <w:sz w:val="24"/>
          <w:szCs w:val="28"/>
          <w:u w:val="single"/>
        </w:rPr>
        <w:t>June</w:t>
      </w:r>
      <w:r w:rsidR="00355EA3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(</w:t>
      </w:r>
      <w:r w:rsidR="00C279B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390800" w:rsidRPr="0026382D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26382D">
        <w:rPr>
          <w:rFonts w:ascii="XCCW Joined 7a" w:hAnsi="XCCW Joined 7a"/>
          <w:sz w:val="24"/>
          <w:szCs w:val="28"/>
        </w:rPr>
        <w:t xml:space="preserve"> </w:t>
      </w:r>
    </w:p>
    <w:p w14:paraId="038879AC" w14:textId="4072501F" w:rsidR="0041605F" w:rsidRDefault="00C279B4" w:rsidP="0041605F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English</w:t>
      </w:r>
      <w:r w:rsidR="001D377D" w:rsidRPr="0026382D">
        <w:rPr>
          <w:rFonts w:ascii="XCCW Joined 7a" w:hAnsi="XCCW Joined 7a"/>
          <w:sz w:val="24"/>
          <w:szCs w:val="28"/>
        </w:rPr>
        <w:t xml:space="preserve"> – </w:t>
      </w:r>
      <w:r w:rsidR="00EA4852" w:rsidRPr="0026382D">
        <w:rPr>
          <w:rFonts w:ascii="XCCW Joined 7a" w:hAnsi="XCCW Joined 7a"/>
          <w:sz w:val="24"/>
          <w:szCs w:val="28"/>
        </w:rPr>
        <w:t>60 second reading comprehension and journal on this page</w:t>
      </w:r>
    </w:p>
    <w:p w14:paraId="7C7879BE" w14:textId="7CEFCF5C" w:rsidR="00BB3BB8" w:rsidRPr="00BB3BB8" w:rsidRDefault="00BB3BB8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</w:t>
      </w:r>
      <w:r w:rsidR="0059739E">
        <w:rPr>
          <w:rFonts w:ascii="XCCW Joined 7a" w:hAnsi="XCCW Joined 7a"/>
          <w:b/>
          <w:bCs/>
          <w:sz w:val="28"/>
          <w:szCs w:val="28"/>
        </w:rPr>
        <w:t xml:space="preserve"> End of year spelling test, please practice this week’s spellings by also putting them into sentences</w:t>
      </w:r>
    </w:p>
    <w:p w14:paraId="3A8A5801" w14:textId="0550A1AC" w:rsidR="00D624EC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Maths</w:t>
      </w:r>
      <w:r w:rsidR="00831B37" w:rsidRPr="0026382D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26382D">
        <w:rPr>
          <w:rFonts w:ascii="XCCW Joined 7a" w:hAnsi="XCCW Joined 7a"/>
          <w:sz w:val="24"/>
          <w:szCs w:val="28"/>
        </w:rPr>
        <w:t xml:space="preserve">Page number </w:t>
      </w:r>
      <w:r w:rsidR="0059739E">
        <w:rPr>
          <w:rFonts w:ascii="XCCW Joined 7a" w:hAnsi="XCCW Joined 7a"/>
          <w:sz w:val="24"/>
          <w:szCs w:val="28"/>
        </w:rPr>
        <w:t>40</w:t>
      </w:r>
      <w:bookmarkStart w:id="0" w:name="_GoBack"/>
      <w:bookmarkEnd w:id="0"/>
      <w:r w:rsidR="00D624EC" w:rsidRPr="0026382D">
        <w:rPr>
          <w:rFonts w:ascii="XCCW Joined 7a" w:hAnsi="XCCW Joined 7a"/>
          <w:sz w:val="24"/>
          <w:szCs w:val="28"/>
        </w:rPr>
        <w:t xml:space="preserve"> and multiplication test on Thursday</w:t>
      </w:r>
    </w:p>
    <w:p w14:paraId="3D834150" w14:textId="77777777" w:rsidR="00D30030" w:rsidRPr="0026382D" w:rsidRDefault="00D30030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E3A1ABC" w14:textId="0E4E8D5F" w:rsidR="0041605F" w:rsidRPr="0026382D" w:rsidRDefault="0041605F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8AB89B6" w14:textId="77777777" w:rsidR="00D47D45" w:rsidRPr="0026382D" w:rsidRDefault="00D47D45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61D6E1A6" w14:textId="29D1F6CE" w:rsidR="003C66F1" w:rsidRPr="0026382D" w:rsidRDefault="0023448E" w:rsidP="003C66F1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sz w:val="24"/>
          <w:szCs w:val="28"/>
        </w:rPr>
        <w:t>T</w:t>
      </w:r>
      <w:r w:rsidR="00CC34B2" w:rsidRPr="0026382D">
        <w:rPr>
          <w:rFonts w:ascii="XCCW Joined 7a" w:hAnsi="XCCW Joined 7a"/>
          <w:sz w:val="24"/>
          <w:szCs w:val="28"/>
        </w:rPr>
        <w:t>hank you</w:t>
      </w:r>
      <w:r w:rsidR="00C279B4" w:rsidRPr="0026382D">
        <w:rPr>
          <w:rFonts w:ascii="XCCW Joined 7a" w:hAnsi="XCCW Joined 7a"/>
          <w:sz w:val="24"/>
          <w:szCs w:val="28"/>
        </w:rPr>
        <w:t>,</w:t>
      </w:r>
      <w:r w:rsidR="000C2C0C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t>Mr</w:t>
      </w:r>
      <w:r w:rsidR="00AE4110" w:rsidRPr="0026382D">
        <w:rPr>
          <w:rFonts w:ascii="XCCW Joined 7a" w:hAnsi="XCCW Joined 7a"/>
          <w:sz w:val="24"/>
          <w:szCs w:val="28"/>
        </w:rPr>
        <w:t xml:space="preserve"> Highton</w:t>
      </w:r>
      <w:r w:rsidR="00CC34B2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26382D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9739E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7CCE"/>
    <w:rsid w:val="00D02FA9"/>
    <w:rsid w:val="00D26AAA"/>
    <w:rsid w:val="00D30030"/>
    <w:rsid w:val="00D311B7"/>
    <w:rsid w:val="00D327F4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D9A8D-F5EC-4D34-9E2A-A221AF4A9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C86B8E6C</Template>
  <TotalTime>1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2022-06-16T15:09:00Z</dcterms:created>
  <dcterms:modified xsi:type="dcterms:W3CDTF">2022-06-16T15:09:00Z</dcterms:modified>
</cp:coreProperties>
</file>