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62CFB4EF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F3720B">
        <w:rPr>
          <w:rFonts w:ascii="XCCW Joined 7a" w:hAnsi="XCCW Joined 7a"/>
          <w:b/>
          <w:bCs/>
          <w:sz w:val="24"/>
          <w:szCs w:val="28"/>
          <w:u w:val="single"/>
        </w:rPr>
        <w:t>7th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 xml:space="preserve"> of July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F3720B">
        <w:rPr>
          <w:rFonts w:ascii="XCCW Joined 7a" w:hAnsi="XCCW Joined 7a"/>
          <w:b/>
          <w:bCs/>
          <w:sz w:val="24"/>
          <w:szCs w:val="28"/>
          <w:u w:val="single"/>
        </w:rPr>
        <w:t>13</w:t>
      </w:r>
      <w:r w:rsidR="00582CCC" w:rsidRPr="00582CCC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th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 xml:space="preserve"> of July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4072501F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7C7879BE" w14:textId="5417DD68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</w:t>
      </w:r>
      <w:r w:rsidR="0059739E">
        <w:rPr>
          <w:rFonts w:ascii="XCCW Joined 7a" w:hAnsi="XCCW Joined 7a"/>
          <w:b/>
          <w:bCs/>
          <w:sz w:val="28"/>
          <w:szCs w:val="28"/>
        </w:rPr>
        <w:t xml:space="preserve"> </w:t>
      </w:r>
      <w:r w:rsidR="000B2F95" w:rsidRPr="00B20524">
        <w:rPr>
          <w:rFonts w:ascii="XCCW Joined 7a" w:hAnsi="XCCW Joined 7a"/>
          <w:b/>
          <w:bCs/>
          <w:sz w:val="28"/>
          <w:szCs w:val="28"/>
        </w:rPr>
        <w:t>They will be sent home and put on website, please practice these at least three times in your homework book and more before the test</w:t>
      </w:r>
    </w:p>
    <w:p w14:paraId="3A8A5801" w14:textId="4BAAD508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F3720B">
        <w:rPr>
          <w:rFonts w:ascii="XCCW Joined 7a" w:hAnsi="XCCW Joined 7a"/>
          <w:sz w:val="24"/>
          <w:szCs w:val="28"/>
        </w:rPr>
        <w:t>10</w:t>
      </w:r>
      <w:bookmarkStart w:id="0" w:name="_GoBack"/>
      <w:bookmarkEnd w:id="0"/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B2F95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CCC"/>
    <w:rsid w:val="0059739E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EF6095"/>
    <w:rsid w:val="00F1300E"/>
    <w:rsid w:val="00F15683"/>
    <w:rsid w:val="00F3483C"/>
    <w:rsid w:val="00F3720B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D3F12-C1C4-4750-AAF4-2D3728058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EFE16BBA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2022-07-07T15:54:00Z</dcterms:created>
  <dcterms:modified xsi:type="dcterms:W3CDTF">2022-07-07T15:54:00Z</dcterms:modified>
</cp:coreProperties>
</file>