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39A5F" w14:textId="5CA4A033" w:rsidR="00930436" w:rsidRDefault="00930436">
      <w:pPr>
        <w:rPr>
          <w:rFonts w:ascii="XCCW Joined 7a" w:hAnsi="XCCW Joined 7a"/>
        </w:rPr>
      </w:pPr>
      <w:r w:rsidRPr="00600D48">
        <w:rPr>
          <w:rFonts w:ascii="XCCW Joined 7a" w:hAnsi="XCCW Joined 7a"/>
          <w:noProof/>
        </w:rPr>
        <w:drawing>
          <wp:anchor distT="0" distB="0" distL="114300" distR="114300" simplePos="0" relativeHeight="251668480" behindDoc="1" locked="0" layoutInCell="1" allowOverlap="1" wp14:anchorId="707272D1" wp14:editId="1CF1BB97">
            <wp:simplePos x="0" y="0"/>
            <wp:positionH relativeFrom="margin">
              <wp:posOffset>-659998</wp:posOffset>
            </wp:positionH>
            <wp:positionV relativeFrom="paragraph">
              <wp:posOffset>16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662EFAE4">
                <wp:simplePos x="0" y="0"/>
                <wp:positionH relativeFrom="margin">
                  <wp:posOffset>520612</wp:posOffset>
                </wp:positionH>
                <wp:positionV relativeFrom="paragraph">
                  <wp:posOffset>-682770</wp:posOffset>
                </wp:positionV>
                <wp:extent cx="4467828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2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6D0FB" w14:textId="77777777" w:rsidR="00930436" w:rsidRPr="00930436" w:rsidRDefault="00930436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Homework</w:t>
                            </w:r>
                          </w:p>
                          <w:p w14:paraId="64C1AB48" w14:textId="726CB774" w:rsidR="00375F8D" w:rsidRPr="00930436" w:rsidRDefault="00375F8D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</w:t>
                            </w:r>
                            <w:r w:rsidR="00930436"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4 </w:t>
                            </w: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pt;margin-top:-53.75pt;width:351.8pt;height:2in;z-index:251652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" filled="f" stroked="f">
                <v:textbox style="mso-fit-shape-to-text:t">
                  <w:txbxContent>
                    <w:p w14:paraId="4FC6D0FB" w14:textId="77777777" w:rsidR="00930436" w:rsidRPr="00930436" w:rsidRDefault="00930436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Homework</w:t>
                      </w:r>
                    </w:p>
                    <w:p w14:paraId="64C1AB48" w14:textId="726CB774" w:rsidR="00375F8D" w:rsidRPr="00930436" w:rsidRDefault="00375F8D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</w:t>
                      </w:r>
                      <w:r w:rsidR="00930436"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4 </w:t>
                      </w: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E116E0" w14:textId="2F9A2BE0" w:rsidR="00365997" w:rsidRPr="00930436" w:rsidRDefault="008E2893"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71CF16">
                <wp:simplePos x="0" y="0"/>
                <wp:positionH relativeFrom="margin">
                  <wp:align>center</wp:align>
                </wp:positionH>
                <wp:positionV relativeFrom="paragraph">
                  <wp:posOffset>304173</wp:posOffset>
                </wp:positionV>
                <wp:extent cx="7157085" cy="2253343"/>
                <wp:effectExtent l="19050" t="19050" r="24765" b="1397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253343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2C64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3.95pt;width:563.55pt;height:177.4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C8AA82F">
                <wp:simplePos x="0" y="0"/>
                <wp:positionH relativeFrom="margin">
                  <wp:posOffset>-468630</wp:posOffset>
                </wp:positionH>
                <wp:positionV relativeFrom="paragraph">
                  <wp:posOffset>394970</wp:posOffset>
                </wp:positionV>
                <wp:extent cx="6744335" cy="1991995"/>
                <wp:effectExtent l="0" t="0" r="1841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4335" cy="199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27807969" w:rsidR="00375F8D" w:rsidRPr="00600D48" w:rsidRDefault="00375F8D" w:rsidP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>My Weekend entry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 for </w:t>
                            </w:r>
                            <w:r w:rsidR="008E2893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my school book or 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Pages read:_________________________</w:t>
                            </w:r>
                          </w:p>
                          <w:p w14:paraId="6D7E3FF6" w14:textId="36BD89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What has happened in the book</w:t>
                            </w:r>
                            <w:r w:rsidR="008E2893">
                              <w:rPr>
                                <w:rFonts w:ascii="XCCW Joined 7a" w:hAnsi="XCCW Joined 7a"/>
                              </w:rPr>
                              <w:t xml:space="preserve"> so far?</w:t>
                            </w: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14:paraId="1F68ADD7" w14:textId="601E526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8E2893">
                              <w:rPr>
                                <w:rFonts w:ascii="CCW Cursive Writing 7" w:hAnsi="CCW Cursive Writing 7"/>
                              </w:rPr>
                              <w:t>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6.9pt;margin-top:31.1pt;width:531.05pt;height:156.8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" strokecolor="white [3212]">
                <v:textbox>
                  <w:txbxContent>
                    <w:p w14:paraId="24B35AFF" w14:textId="27807969" w:rsidR="00375F8D" w:rsidRPr="00600D48" w:rsidRDefault="00375F8D" w:rsidP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  <w:u w:val="single"/>
                        </w:rPr>
                        <w:t>My Weekend entry</w:t>
                      </w:r>
                      <w:r w:rsidR="006E7B88" w:rsidRPr="00600D48">
                        <w:rPr>
                          <w:rFonts w:ascii="XCCW Joined 7a" w:hAnsi="XCCW Joined 7a"/>
                          <w:u w:val="single"/>
                        </w:rPr>
                        <w:t xml:space="preserve"> for </w:t>
                      </w:r>
                      <w:r w:rsidR="008E2893">
                        <w:rPr>
                          <w:rFonts w:ascii="XCCW Joined 7a" w:hAnsi="XCCW Joined 7a"/>
                          <w:u w:val="single"/>
                        </w:rPr>
                        <w:t xml:space="preserve">my school book or </w:t>
                      </w:r>
                      <w:r w:rsidR="006E7B88" w:rsidRPr="00600D48">
                        <w:rPr>
                          <w:rFonts w:ascii="XCCW Joined 7a" w:hAnsi="XCCW Joined 7a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Pages read:_________________________</w:t>
                      </w:r>
                    </w:p>
                    <w:p w14:paraId="6D7E3FF6" w14:textId="36BD89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What has happened in the book</w:t>
                      </w:r>
                      <w:r w:rsidR="008E2893">
                        <w:rPr>
                          <w:rFonts w:ascii="XCCW Joined 7a" w:hAnsi="XCCW Joined 7a"/>
                        </w:rPr>
                        <w:t xml:space="preserve"> so far?</w:t>
                      </w:r>
                      <w:r w:rsidRPr="00600D48"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14:paraId="1F68ADD7" w14:textId="601E526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8E2893">
                        <w:rPr>
                          <w:rFonts w:ascii="CCW Cursive Writing 7" w:hAnsi="CCW Cursive Writing 7"/>
                        </w:rPr>
                        <w:t>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 w:rsidRPr="00600D48">
        <w:rPr>
          <w:rFonts w:ascii="XCCW Joined 7a" w:hAnsi="XCCW Joined 7a"/>
        </w:rPr>
        <w:t>Reading scheme book I am reading</w:t>
      </w:r>
      <w:r w:rsidR="00375F8D" w:rsidRPr="004732C8">
        <w:rPr>
          <w:rFonts w:ascii="CCW Cursive Writing 7" w:hAnsi="CCW Cursive Writing 7"/>
        </w:rPr>
        <w:t xml:space="preserve"> _________________________</w:t>
      </w:r>
      <w:r w:rsidR="00600D48">
        <w:rPr>
          <w:rFonts w:ascii="CCW Cursive Writing 7" w:hAnsi="CCW Cursive Writing 7"/>
        </w:rPr>
        <w:t>__________</w: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00A426E0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D0C0E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930436">
        <w:rPr>
          <w:rFonts w:ascii="CCW Cursive Writing 7" w:hAnsi="CCW Cursive Writing 7"/>
        </w:rPr>
        <w:t>___</w:t>
      </w:r>
    </w:p>
    <w:p w14:paraId="0F1CBFAB" w14:textId="36A0F6DB" w:rsidR="001B6959" w:rsidRPr="00D26AAA" w:rsidRDefault="0042117B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82B01A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5FEE97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ArqMzx4gAAAA0BAAAPAAAAAAAAAAAAAAAAAOkEAABkcnMvZG93bnJldi54bWxQSwEC&#10;LQAUAAYACAAAACEAGIAuFC8CAAB9BQAAEAAAAAAAAAAAAAAAAAD4BQAAZHJzL2luay9pbmsxLnht&#10;bFBLBQYAAAAABgAGAHgBAABVCAAAAAA=&#10;">
                <v:imagedata r:id="rId6" o:title=""/>
              </v:shape>
            </w:pict>
          </mc:Fallback>
        </mc:AlternateContent>
      </w:r>
    </w:p>
    <w:p w14:paraId="6DF54E22" w14:textId="5FD458E1" w:rsidR="006E7B88" w:rsidRPr="00600D48" w:rsidRDefault="006E7B88" w:rsidP="00947921">
      <w:pPr>
        <w:rPr>
          <w:rFonts w:ascii="XCCW Joined 7a" w:hAnsi="XCCW Joined 7a"/>
          <w:b/>
          <w:bCs/>
          <w:u w:val="single"/>
        </w:rPr>
      </w:pPr>
      <w:r w:rsidRPr="00600D48">
        <w:rPr>
          <w:rFonts w:ascii="XCCW Joined 7a" w:hAnsi="XCCW Joined 7a"/>
          <w:b/>
          <w:bCs/>
          <w:u w:val="single"/>
        </w:rPr>
        <w:t xml:space="preserve">Set </w:t>
      </w:r>
      <w:r w:rsidR="005C2997" w:rsidRPr="00600D48">
        <w:rPr>
          <w:rFonts w:ascii="XCCW Joined 7a" w:hAnsi="XCCW Joined 7a"/>
          <w:b/>
          <w:bCs/>
          <w:u w:val="single"/>
        </w:rPr>
        <w:t>Fri</w:t>
      </w:r>
      <w:r w:rsidR="00B41047" w:rsidRPr="00600D48">
        <w:rPr>
          <w:rFonts w:ascii="XCCW Joined 7a" w:hAnsi="XCCW Joined 7a"/>
          <w:b/>
          <w:bCs/>
          <w:u w:val="single"/>
        </w:rPr>
        <w:t xml:space="preserve">day </w:t>
      </w:r>
      <w:r w:rsidR="00600D48" w:rsidRPr="00600D48">
        <w:rPr>
          <w:rFonts w:ascii="XCCW Joined 7a" w:hAnsi="XCCW Joined 7a"/>
          <w:b/>
          <w:bCs/>
          <w:u w:val="single"/>
        </w:rPr>
        <w:t>1</w:t>
      </w:r>
      <w:r w:rsidR="008E2893">
        <w:rPr>
          <w:rFonts w:ascii="XCCW Joined 7a" w:hAnsi="XCCW Joined 7a"/>
          <w:b/>
          <w:bCs/>
          <w:u w:val="single"/>
        </w:rPr>
        <w:t>0</w:t>
      </w:r>
      <w:r w:rsidR="00600D48" w:rsidRPr="008E2893">
        <w:rPr>
          <w:rFonts w:ascii="XCCW Joined 7a" w:hAnsi="XCCW Joined 7a"/>
          <w:b/>
          <w:bCs/>
          <w:u w:val="single"/>
        </w:rPr>
        <w:t xml:space="preserve">th </w:t>
      </w:r>
      <w:r w:rsidR="00600D48" w:rsidRPr="00600D48">
        <w:rPr>
          <w:rFonts w:ascii="XCCW Joined 7a" w:hAnsi="XCCW Joined 7a"/>
          <w:b/>
          <w:bCs/>
          <w:u w:val="single"/>
        </w:rPr>
        <w:t xml:space="preserve">September </w:t>
      </w:r>
      <w:r w:rsidR="007D6EFD" w:rsidRPr="00600D48">
        <w:rPr>
          <w:rFonts w:ascii="XCCW Joined 7a" w:hAnsi="XCCW Joined 7a"/>
          <w:b/>
          <w:bCs/>
          <w:u w:val="single"/>
        </w:rPr>
        <w:t>and due in b</w:t>
      </w:r>
      <w:r w:rsidR="00F1300E" w:rsidRPr="00600D48">
        <w:rPr>
          <w:rFonts w:ascii="XCCW Joined 7a" w:hAnsi="XCCW Joined 7a"/>
          <w:b/>
          <w:bCs/>
          <w:u w:val="single"/>
        </w:rPr>
        <w:t xml:space="preserve">y </w:t>
      </w:r>
      <w:r w:rsidR="007D6EFD" w:rsidRPr="00600D48">
        <w:rPr>
          <w:rFonts w:ascii="XCCW Joined 7a" w:hAnsi="XCCW Joined 7a"/>
          <w:b/>
          <w:bCs/>
          <w:u w:val="single"/>
        </w:rPr>
        <w:t xml:space="preserve">Weds </w:t>
      </w:r>
      <w:r w:rsidR="008E2893">
        <w:rPr>
          <w:rFonts w:ascii="XCCW Joined 7a" w:hAnsi="XCCW Joined 7a"/>
          <w:b/>
          <w:bCs/>
          <w:u w:val="single"/>
        </w:rPr>
        <w:t>15th</w:t>
      </w:r>
      <w:r w:rsidR="00600D48" w:rsidRPr="00600D48">
        <w:rPr>
          <w:rFonts w:ascii="XCCW Joined 7a" w:hAnsi="XCCW Joined 7a"/>
          <w:b/>
          <w:bCs/>
          <w:u w:val="single"/>
        </w:rPr>
        <w:t xml:space="preserve"> September</w:t>
      </w:r>
    </w:p>
    <w:p w14:paraId="0105978C" w14:textId="775AEB9B" w:rsidR="006E7B88" w:rsidRPr="00600D48" w:rsidRDefault="00111E33" w:rsidP="005C2997">
      <w:pPr>
        <w:rPr>
          <w:rFonts w:ascii="XCCW Joined 7a" w:hAnsi="XCCW Joined 7a"/>
        </w:rPr>
      </w:pPr>
      <w:r w:rsidRPr="00600D48">
        <w:rPr>
          <w:rFonts w:ascii="XCCW Joined 7a" w:hAnsi="XCCW Joined 7a"/>
          <w:b/>
          <w:bCs/>
        </w:rPr>
        <w:t>Reading-</w:t>
      </w:r>
      <w:r w:rsidRPr="00600D48">
        <w:rPr>
          <w:rFonts w:ascii="XCCW Joined 7a" w:hAnsi="XCCW Joined 7a"/>
        </w:rPr>
        <w:t xml:space="preserve"> </w:t>
      </w:r>
      <w:r w:rsidR="0078052F" w:rsidRPr="00600D48">
        <w:rPr>
          <w:rFonts w:ascii="XCCW Joined 7a" w:hAnsi="XCCW Joined 7a"/>
        </w:rPr>
        <w:t>Complete your reading journal.</w:t>
      </w:r>
      <w:r w:rsidR="008E2893">
        <w:rPr>
          <w:rFonts w:ascii="XCCW Joined 7a" w:hAnsi="XCCW Joined 7a"/>
        </w:rPr>
        <w:t xml:space="preserve"> Read to an adult &amp; ask them to fill in your reading log please.</w:t>
      </w:r>
    </w:p>
    <w:p w14:paraId="7070B6EB" w14:textId="08B7CE0E" w:rsidR="00E57596" w:rsidRPr="00600D48" w:rsidRDefault="006E7B88" w:rsidP="00E57596">
      <w:pPr>
        <w:rPr>
          <w:rFonts w:ascii="XCCW Joined 7a" w:hAnsi="XCCW Joined 7a"/>
        </w:rPr>
      </w:pPr>
      <w:r w:rsidRPr="00600D48">
        <w:rPr>
          <w:rFonts w:ascii="XCCW Joined 7a" w:hAnsi="XCCW Joined 7a"/>
          <w:b/>
          <w:bCs/>
        </w:rPr>
        <w:t xml:space="preserve">Spelling homework— </w:t>
      </w:r>
      <w:r w:rsidR="00600D48" w:rsidRPr="00600D48">
        <w:rPr>
          <w:rFonts w:ascii="XCCW Joined 7a" w:hAnsi="XCCW Joined 7a"/>
        </w:rPr>
        <w:t xml:space="preserve">learn </w:t>
      </w:r>
      <w:r w:rsidR="006E01D9">
        <w:rPr>
          <w:rFonts w:ascii="XCCW Joined 7a" w:hAnsi="XCCW Joined 7a"/>
        </w:rPr>
        <w:t xml:space="preserve">the spellings given out in your Home Spelling Book to be tested on </w:t>
      </w:r>
      <w:r w:rsidR="008E2893">
        <w:rPr>
          <w:rFonts w:ascii="XCCW Joined 7a" w:hAnsi="XCCW Joined 7a"/>
        </w:rPr>
        <w:t>17</w:t>
      </w:r>
      <w:r w:rsidR="006E01D9">
        <w:rPr>
          <w:rFonts w:ascii="XCCW Joined 7a" w:hAnsi="XCCW Joined 7a"/>
        </w:rPr>
        <w:t>.09.2</w:t>
      </w:r>
      <w:r w:rsidR="008E2893">
        <w:rPr>
          <w:rFonts w:ascii="XCCW Joined 7a" w:hAnsi="XCCW Joined 7a"/>
        </w:rPr>
        <w:t>1</w:t>
      </w:r>
    </w:p>
    <w:p w14:paraId="399DCF5F" w14:textId="313D0F0E" w:rsidR="007D69E1" w:rsidRDefault="007D69E1" w:rsidP="00E57596">
      <w:pPr>
        <w:rPr>
          <w:rFonts w:ascii="XCCW Joined 7a" w:hAnsi="XCCW Joined 7a"/>
          <w:bCs/>
        </w:rPr>
      </w:pPr>
      <w:r w:rsidRPr="00600D48">
        <w:rPr>
          <w:rFonts w:ascii="XCCW Joined 7a" w:hAnsi="XCCW Joined 7a"/>
          <w:b/>
          <w:bCs/>
        </w:rPr>
        <w:t>Maths homework book</w:t>
      </w:r>
      <w:r w:rsidRPr="00600D48">
        <w:rPr>
          <w:rFonts w:ascii="XCCW Joined 7a" w:hAnsi="XCCW Joined 7a"/>
          <w:bCs/>
        </w:rPr>
        <w:t xml:space="preserve">- </w:t>
      </w:r>
      <w:r w:rsidR="00600D48" w:rsidRPr="00600D48">
        <w:rPr>
          <w:rFonts w:ascii="XCCW Joined 7a" w:hAnsi="XCCW Joined 7a"/>
          <w:bCs/>
        </w:rPr>
        <w:t xml:space="preserve">page </w:t>
      </w:r>
      <w:r w:rsidR="00D32242">
        <w:rPr>
          <w:rFonts w:ascii="XCCW Joined 7a" w:hAnsi="XCCW Joined 7a"/>
          <w:bCs/>
        </w:rPr>
        <w:t>3</w:t>
      </w:r>
      <w:r w:rsidR="00600D48" w:rsidRPr="00600D48">
        <w:rPr>
          <w:rFonts w:ascii="XCCW Joined 7a" w:hAnsi="XCCW Joined 7a"/>
          <w:bCs/>
        </w:rPr>
        <w:t xml:space="preserve"> </w:t>
      </w:r>
      <w:r w:rsidR="00D32242">
        <w:rPr>
          <w:rFonts w:ascii="XCCW Joined 7a" w:hAnsi="XCCW Joined 7a"/>
          <w:bCs/>
        </w:rPr>
        <w:t>NBumber &amp; place Value</w:t>
      </w:r>
      <w:bookmarkStart w:id="0" w:name="_GoBack"/>
      <w:bookmarkEnd w:id="0"/>
      <w:r w:rsidR="000D5A1E" w:rsidRPr="00600D48">
        <w:rPr>
          <w:rFonts w:ascii="XCCW Joined 7a" w:hAnsi="XCCW Joined 7a"/>
          <w:bCs/>
        </w:rPr>
        <w:t xml:space="preserve"> </w:t>
      </w:r>
    </w:p>
    <w:p w14:paraId="05B1CCF0" w14:textId="06BF57A7" w:rsidR="008E2893" w:rsidRPr="00600D48" w:rsidRDefault="008E2893" w:rsidP="00E57596">
      <w:pPr>
        <w:rPr>
          <w:rFonts w:ascii="XCCW Joined 7a" w:hAnsi="XCCW Joined 7a"/>
          <w:b/>
        </w:rPr>
      </w:pPr>
      <w:r w:rsidRPr="00BD3641">
        <w:rPr>
          <w:rFonts w:ascii="XCCW Joined 7a" w:hAnsi="XCCW Joined 7a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29C2182" wp14:editId="3ED7700D">
                <wp:simplePos x="0" y="0"/>
                <wp:positionH relativeFrom="column">
                  <wp:posOffset>-556260</wp:posOffset>
                </wp:positionH>
                <wp:positionV relativeFrom="paragraph">
                  <wp:posOffset>322943</wp:posOffset>
                </wp:positionV>
                <wp:extent cx="2797810" cy="1958975"/>
                <wp:effectExtent l="0" t="0" r="21590" b="222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7810" cy="195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BCD48" w14:textId="3DB4CF0F" w:rsidR="00BD3641" w:rsidRPr="00600D48" w:rsidRDefault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Find out some facts about the artists;</w:t>
                            </w:r>
                          </w:p>
                          <w:p w14:paraId="3C25466D" w14:textId="7327A51F" w:rsidR="00600D48" w:rsidRPr="00600D48" w:rsidRDefault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Jean </w:t>
                            </w:r>
                            <w:proofErr w:type="spellStart"/>
                            <w:r w:rsidRPr="00600D48">
                              <w:rPr>
                                <w:rFonts w:ascii="XCCW Joined 7a" w:hAnsi="XCCW Joined 7a"/>
                              </w:rPr>
                              <w:t>Metzinger</w:t>
                            </w:r>
                            <w:proofErr w:type="spellEnd"/>
                          </w:p>
                          <w:p w14:paraId="7CF26FBE" w14:textId="5C7859EC" w:rsidR="00600D48" w:rsidRPr="00600D48" w:rsidRDefault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Claude Monet</w:t>
                            </w:r>
                          </w:p>
                          <w:p w14:paraId="101EAD05" w14:textId="39C90708" w:rsidR="00600D48" w:rsidRDefault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proofErr w:type="gramStart"/>
                            <w:r w:rsidRPr="00600D48">
                              <w:rPr>
                                <w:rFonts w:ascii="XCCW Joined 7a" w:hAnsi="XCCW Joined 7a"/>
                              </w:rPr>
                              <w:t>Who’s</w:t>
                            </w:r>
                            <w:proofErr w:type="gramEnd"/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 work do you like best?</w:t>
                            </w:r>
                          </w:p>
                          <w:p w14:paraId="701F926C" w14:textId="3737B953" w:rsidR="00600D48" w:rsidRPr="00600D48" w:rsidRDefault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Why?</w:t>
                            </w:r>
                          </w:p>
                          <w:p w14:paraId="31820298" w14:textId="63AA3F1C" w:rsidR="00BD3641" w:rsidRDefault="00BD3641"/>
                          <w:p w14:paraId="1543F05D" w14:textId="6A68D56E" w:rsidR="00BD3641" w:rsidRDefault="00BD3641"/>
                          <w:p w14:paraId="52D0DF43" w14:textId="77777777" w:rsidR="00BD3641" w:rsidRDefault="00BD36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C2182" id="_x0000_s1029" type="#_x0000_t202" style="position:absolute;margin-left:-43.8pt;margin-top:25.45pt;width:220.3pt;height:154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">
                <v:textbox>
                  <w:txbxContent>
                    <w:p w14:paraId="756BCD48" w14:textId="3DB4CF0F" w:rsidR="00BD3641" w:rsidRPr="00600D48" w:rsidRDefault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Find out some facts about the artists;</w:t>
                      </w:r>
                    </w:p>
                    <w:p w14:paraId="3C25466D" w14:textId="7327A51F" w:rsidR="00600D48" w:rsidRPr="00600D48" w:rsidRDefault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 xml:space="preserve">Jean </w:t>
                      </w:r>
                      <w:proofErr w:type="spellStart"/>
                      <w:r w:rsidRPr="00600D48">
                        <w:rPr>
                          <w:rFonts w:ascii="XCCW Joined 7a" w:hAnsi="XCCW Joined 7a"/>
                        </w:rPr>
                        <w:t>Metzinger</w:t>
                      </w:r>
                      <w:proofErr w:type="spellEnd"/>
                    </w:p>
                    <w:p w14:paraId="7CF26FBE" w14:textId="5C7859EC" w:rsidR="00600D48" w:rsidRPr="00600D48" w:rsidRDefault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Claude Monet</w:t>
                      </w:r>
                    </w:p>
                    <w:p w14:paraId="101EAD05" w14:textId="39C90708" w:rsidR="00600D48" w:rsidRDefault="00600D48">
                      <w:pPr>
                        <w:rPr>
                          <w:rFonts w:ascii="XCCW Joined 7a" w:hAnsi="XCCW Joined 7a"/>
                        </w:rPr>
                      </w:pPr>
                      <w:proofErr w:type="gramStart"/>
                      <w:r w:rsidRPr="00600D48">
                        <w:rPr>
                          <w:rFonts w:ascii="XCCW Joined 7a" w:hAnsi="XCCW Joined 7a"/>
                        </w:rPr>
                        <w:t>Who’s</w:t>
                      </w:r>
                      <w:proofErr w:type="gramEnd"/>
                      <w:r w:rsidRPr="00600D48">
                        <w:rPr>
                          <w:rFonts w:ascii="XCCW Joined 7a" w:hAnsi="XCCW Joined 7a"/>
                        </w:rPr>
                        <w:t xml:space="preserve"> work do you like best?</w:t>
                      </w:r>
                    </w:p>
                    <w:p w14:paraId="701F926C" w14:textId="3737B953" w:rsidR="00600D48" w:rsidRPr="00600D48" w:rsidRDefault="00600D48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Why?</w:t>
                      </w:r>
                    </w:p>
                    <w:p w14:paraId="31820298" w14:textId="63AA3F1C" w:rsidR="00BD3641" w:rsidRDefault="00BD3641"/>
                    <w:p w14:paraId="1543F05D" w14:textId="6A68D56E" w:rsidR="00BD3641" w:rsidRDefault="00BD3641"/>
                    <w:p w14:paraId="52D0DF43" w14:textId="77777777" w:rsidR="00BD3641" w:rsidRDefault="00BD3641"/>
                  </w:txbxContent>
                </v:textbox>
                <w10:wrap type="square"/>
              </v:shape>
            </w:pict>
          </mc:Fallback>
        </mc:AlternateContent>
      </w:r>
    </w:p>
    <w:p w14:paraId="0897632F" w14:textId="0B3882F6" w:rsidR="008E2893" w:rsidRDefault="008E2893" w:rsidP="00E57596">
      <w:pPr>
        <w:rPr>
          <w:noProof/>
        </w:rPr>
      </w:pPr>
      <w:r>
        <w:rPr>
          <w:noProof/>
        </w:rPr>
        <w:drawing>
          <wp:inline distT="0" distB="0" distL="0" distR="0" wp14:anchorId="370EDE3B" wp14:editId="77706A02">
            <wp:extent cx="1643743" cy="1200606"/>
            <wp:effectExtent l="0" t="0" r="0" b="0"/>
            <wp:docPr id="22" name="Picture 22" descr="The Tour De Batz At Sunset Artwork By Jean Metzinger Oil Painting &amp; Art  Prints On Canvas For Sale - PaintingStar.com Art Online 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our De Batz At Sunset Artwork By Jean Metzinger Oil Painting &amp; Art  Prints On Canvas For Sale - PaintingStar.com Art Online Stor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151" cy="1205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1204CA66" wp14:editId="5CD552EA">
            <wp:extent cx="1654628" cy="1213315"/>
            <wp:effectExtent l="0" t="0" r="3175" b="6350"/>
            <wp:docPr id="25" name="Picture 25" descr="The Iconic Claude Monet Paintings - iTravelWit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Iconic Claude Monet Paintings - iTravelWith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041" cy="121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1604C" w14:textId="761030D3" w:rsidR="008E2893" w:rsidRDefault="008E2893" w:rsidP="00E57596">
      <w:pPr>
        <w:rPr>
          <w:rFonts w:ascii="XCCW Joined 7a" w:hAnsi="XCCW Joined 7a"/>
        </w:rPr>
      </w:pPr>
    </w:p>
    <w:p w14:paraId="4A5E1E65" w14:textId="6AE4C5B7" w:rsidR="008E2893" w:rsidRDefault="008E2893" w:rsidP="00E57596">
      <w:pPr>
        <w:rPr>
          <w:rFonts w:ascii="XCCW Joined 7a" w:hAnsi="XCCW Joined 7a"/>
        </w:rPr>
      </w:pPr>
    </w:p>
    <w:p w14:paraId="60E708BC" w14:textId="15211960" w:rsidR="008E2893" w:rsidRDefault="008E2893" w:rsidP="00E57596">
      <w:pPr>
        <w:rPr>
          <w:rFonts w:ascii="XCCW Joined 7a" w:hAnsi="XCCW Joined 7a"/>
        </w:rPr>
      </w:pPr>
    </w:p>
    <w:p w14:paraId="4EAE0EFA" w14:textId="2A214074" w:rsidR="00E57596" w:rsidRPr="00600D48" w:rsidRDefault="00E57596" w:rsidP="00E57596">
      <w:pPr>
        <w:rPr>
          <w:rFonts w:ascii="XCCW Joined 7a" w:hAnsi="XCCW Joined 7a"/>
        </w:rPr>
      </w:pPr>
      <w:r w:rsidRPr="00600D48">
        <w:rPr>
          <w:rFonts w:ascii="XCCW Joined 7a" w:hAnsi="XCCW Joined 7a"/>
        </w:rPr>
        <w:t xml:space="preserve">Parent signature: </w:t>
      </w:r>
      <w:r w:rsidR="00930436">
        <w:rPr>
          <w:rFonts w:ascii="XCCW Joined 7a" w:hAnsi="XCCW Joined 7a"/>
        </w:rPr>
        <w:t>___________________________________________________________________</w:t>
      </w:r>
    </w:p>
    <w:p w14:paraId="02B9AADF" w14:textId="100ACAC5" w:rsidR="006E7B88" w:rsidRPr="00600D48" w:rsidRDefault="00D26AAA" w:rsidP="00185C29">
      <w:pPr>
        <w:rPr>
          <w:rFonts w:ascii="Lucida Handwriting" w:hAnsi="Lucida Handwriting"/>
        </w:rPr>
      </w:pPr>
      <w:r w:rsidRPr="00600D48">
        <w:rPr>
          <w:rFonts w:ascii="XCCW Joined 7a" w:hAnsi="XCCW Joined 7a"/>
        </w:rPr>
        <w:t xml:space="preserve">Mrs </w:t>
      </w:r>
      <w:r w:rsidR="00185C29" w:rsidRPr="00600D48">
        <w:rPr>
          <w:rFonts w:ascii="XCCW Joined 7a" w:hAnsi="XCCW Joined 7a"/>
        </w:rPr>
        <w:t>Afford</w:t>
      </w:r>
      <w:r w:rsidRPr="00600D48">
        <w:rPr>
          <w:rFonts w:ascii="XCCW Joined 7a" w:hAnsi="XCCW Joined 7a"/>
        </w:rPr>
        <w:t xml:space="preserve"> </w:t>
      </w:r>
      <w:r w:rsidRPr="00600D48">
        <w:rPr>
          <w:rFonts w:ascii="XCCW Joined 7a" w:hAnsi="XCCW Joined 7a"/>
        </w:rPr>
        <w:sym w:font="Wingdings" w:char="F04A"/>
      </w:r>
    </w:p>
    <w:p w14:paraId="7475EF3F" w14:textId="68BECF53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13A16FBD" w:rsidR="003C66F1" w:rsidRDefault="00600D48" w:rsidP="003C66F1">
      <w:r>
        <w:t xml:space="preserve"> </w:t>
      </w:r>
    </w:p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96743"/>
    <w:rsid w:val="000D5A1E"/>
    <w:rsid w:val="00111E33"/>
    <w:rsid w:val="00185C29"/>
    <w:rsid w:val="00196412"/>
    <w:rsid w:val="001A005A"/>
    <w:rsid w:val="001B6959"/>
    <w:rsid w:val="001D70AA"/>
    <w:rsid w:val="001E40B8"/>
    <w:rsid w:val="00215A43"/>
    <w:rsid w:val="00241341"/>
    <w:rsid w:val="002D5667"/>
    <w:rsid w:val="00365997"/>
    <w:rsid w:val="00375F8D"/>
    <w:rsid w:val="003C66F1"/>
    <w:rsid w:val="003E2F53"/>
    <w:rsid w:val="003F233D"/>
    <w:rsid w:val="0040557E"/>
    <w:rsid w:val="00420028"/>
    <w:rsid w:val="0042117B"/>
    <w:rsid w:val="004350E4"/>
    <w:rsid w:val="004636BB"/>
    <w:rsid w:val="004B5745"/>
    <w:rsid w:val="005537E8"/>
    <w:rsid w:val="005559D2"/>
    <w:rsid w:val="005A0CFF"/>
    <w:rsid w:val="005C2997"/>
    <w:rsid w:val="005D6EBE"/>
    <w:rsid w:val="00600D48"/>
    <w:rsid w:val="006340A9"/>
    <w:rsid w:val="00654F61"/>
    <w:rsid w:val="00657444"/>
    <w:rsid w:val="00667BDE"/>
    <w:rsid w:val="00684C95"/>
    <w:rsid w:val="006C56CE"/>
    <w:rsid w:val="006D60ED"/>
    <w:rsid w:val="006E01D9"/>
    <w:rsid w:val="006E7B88"/>
    <w:rsid w:val="0070427E"/>
    <w:rsid w:val="00761F27"/>
    <w:rsid w:val="0076444D"/>
    <w:rsid w:val="0078052F"/>
    <w:rsid w:val="00785B90"/>
    <w:rsid w:val="0078706E"/>
    <w:rsid w:val="007A20E2"/>
    <w:rsid w:val="007D4CAE"/>
    <w:rsid w:val="007D69E1"/>
    <w:rsid w:val="007D6EFD"/>
    <w:rsid w:val="007F0604"/>
    <w:rsid w:val="008466F2"/>
    <w:rsid w:val="008A21CB"/>
    <w:rsid w:val="008C1012"/>
    <w:rsid w:val="008E2893"/>
    <w:rsid w:val="009025F5"/>
    <w:rsid w:val="00904D8D"/>
    <w:rsid w:val="00912802"/>
    <w:rsid w:val="00921989"/>
    <w:rsid w:val="00930436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C68C2"/>
    <w:rsid w:val="00B41047"/>
    <w:rsid w:val="00B4237F"/>
    <w:rsid w:val="00B7263D"/>
    <w:rsid w:val="00B902A0"/>
    <w:rsid w:val="00BD3641"/>
    <w:rsid w:val="00C27669"/>
    <w:rsid w:val="00C90643"/>
    <w:rsid w:val="00CD7087"/>
    <w:rsid w:val="00D26AAA"/>
    <w:rsid w:val="00D32242"/>
    <w:rsid w:val="00D52133"/>
    <w:rsid w:val="00D728F4"/>
    <w:rsid w:val="00D92125"/>
    <w:rsid w:val="00DD1C20"/>
    <w:rsid w:val="00DE6FBE"/>
    <w:rsid w:val="00E00ED0"/>
    <w:rsid w:val="00E57596"/>
    <w:rsid w:val="00E63297"/>
    <w:rsid w:val="00EC4915"/>
    <w:rsid w:val="00F1300E"/>
    <w:rsid w:val="00F3483C"/>
    <w:rsid w:val="00F52289"/>
    <w:rsid w:val="00F55F53"/>
    <w:rsid w:val="00F75A23"/>
    <w:rsid w:val="00F86068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customXml" Target="ink/ink1.xm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1E5DA8FF</Template>
  <TotalTime>2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Jane Afford</cp:lastModifiedBy>
  <cp:revision>3</cp:revision>
  <cp:lastPrinted>2020-01-24T08:20:00Z</cp:lastPrinted>
  <dcterms:created xsi:type="dcterms:W3CDTF">2021-09-10T12:54:00Z</dcterms:created>
  <dcterms:modified xsi:type="dcterms:W3CDTF">2021-09-10T12:55:00Z</dcterms:modified>
</cp:coreProperties>
</file>