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BF0" w:rsidRPr="00BB7539" w:rsidRDefault="00964BF0" w:rsidP="00337287">
      <w:pPr>
        <w:rPr>
          <w:rFonts w:ascii="Comic Sans MS" w:hAnsi="Comic Sans MS"/>
          <w:b/>
          <w:sz w:val="28"/>
          <w:szCs w:val="28"/>
          <w:u w:val="single"/>
        </w:rPr>
      </w:pPr>
      <w:r w:rsidRPr="00BB7539">
        <w:rPr>
          <w:rFonts w:ascii="Comic Sans MS" w:hAnsi="Comic Sans MS"/>
          <w:b/>
          <w:sz w:val="28"/>
          <w:szCs w:val="28"/>
          <w:u w:val="single"/>
        </w:rPr>
        <w:t>Summer 2</w:t>
      </w:r>
    </w:p>
    <w:p w:rsidR="00964BF0" w:rsidRPr="00C45099" w:rsidRDefault="00964BF0" w:rsidP="00964BF0">
      <w:pPr>
        <w:rPr>
          <w:rFonts w:ascii="Comic Sans MS" w:hAnsi="Comic Sans MS"/>
          <w:b/>
          <w:sz w:val="24"/>
          <w:szCs w:val="24"/>
          <w:u w:val="single"/>
        </w:rPr>
      </w:pP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FOCUS WORDS FOR THIS </w:t>
      </w:r>
      <w:r w:rsidR="009F0D66">
        <w:rPr>
          <w:rFonts w:ascii="Comic Sans MS" w:hAnsi="Comic Sans MS"/>
          <w:b/>
          <w:sz w:val="24"/>
          <w:szCs w:val="24"/>
          <w:u w:val="single"/>
        </w:rPr>
        <w:t xml:space="preserve">FINAL </w:t>
      </w: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HALF-TERM </w:t>
      </w:r>
      <w:r>
        <w:rPr>
          <w:rFonts w:ascii="Comic Sans MS" w:hAnsi="Comic Sans MS"/>
          <w:b/>
          <w:sz w:val="24"/>
          <w:szCs w:val="24"/>
          <w:u w:val="single"/>
        </w:rPr>
        <w:t xml:space="preserve">(FOR ALL) </w:t>
      </w:r>
      <w:r w:rsidRPr="00E044B5">
        <w:rPr>
          <w:rFonts w:ascii="Comic Sans MS" w:hAnsi="Comic Sans MS"/>
          <w:b/>
          <w:sz w:val="24"/>
          <w:szCs w:val="24"/>
          <w:u w:val="single"/>
        </w:rPr>
        <w:t>FROM THE STATUTORY LIST:</w:t>
      </w:r>
    </w:p>
    <w:p w:rsidR="00964BF0" w:rsidRDefault="009F0D66" w:rsidP="00964BF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peculiar</w:t>
      </w:r>
      <w:r w:rsidR="00964BF0"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  <w:b/>
        </w:rPr>
        <w:t>occasion</w:t>
      </w:r>
      <w:r w:rsidR="00964BF0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</w:rPr>
        <w:t>occasionally</w:t>
      </w:r>
      <w:r w:rsidR="00964BF0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</w:rPr>
        <w:t>probably</w:t>
      </w:r>
      <w:r w:rsidR="00964BF0"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  <w:b/>
        </w:rPr>
        <w:t>experiment</w:t>
      </w:r>
      <w:r w:rsidR="00964BF0">
        <w:rPr>
          <w:rFonts w:ascii="Comic Sans MS" w:hAnsi="Comic Sans MS"/>
          <w:b/>
        </w:rPr>
        <w:t xml:space="preserve">   </w:t>
      </w:r>
      <w:r>
        <w:rPr>
          <w:rFonts w:ascii="Comic Sans MS" w:hAnsi="Comic Sans MS"/>
          <w:b/>
        </w:rPr>
        <w:t>experience</w:t>
      </w:r>
    </w:p>
    <w:p w:rsidR="00964BF0" w:rsidRDefault="009F0D66" w:rsidP="00964BF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question</w:t>
      </w:r>
      <w:r w:rsidR="00964BF0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</w:rPr>
        <w:t>disappear</w:t>
      </w:r>
      <w:r w:rsidR="00964BF0">
        <w:rPr>
          <w:rFonts w:ascii="Comic Sans MS" w:hAnsi="Comic Sans MS"/>
          <w:b/>
        </w:rPr>
        <w:t xml:space="preserve">       experience    </w:t>
      </w:r>
      <w:r>
        <w:rPr>
          <w:rFonts w:ascii="Comic Sans MS" w:hAnsi="Comic Sans MS"/>
          <w:b/>
        </w:rPr>
        <w:t>actually      interest      height</w:t>
      </w:r>
      <w:r w:rsidR="00964BF0">
        <w:rPr>
          <w:rFonts w:ascii="Comic Sans MS" w:hAnsi="Comic Sans MS"/>
          <w:b/>
        </w:rPr>
        <w:t xml:space="preserve"> </w:t>
      </w:r>
    </w:p>
    <w:p w:rsidR="009F0D66" w:rsidRDefault="009F0D66" w:rsidP="00337287">
      <w:pPr>
        <w:rPr>
          <w:rFonts w:ascii="Comic Sans MS" w:hAnsi="Comic Sans MS"/>
          <w:b/>
          <w:sz w:val="24"/>
          <w:szCs w:val="24"/>
        </w:rPr>
      </w:pPr>
    </w:p>
    <w:p w:rsidR="009F0D66" w:rsidRDefault="009F0D6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As this will be the final test of the year, there will also be the “mega spell” on this date when I will be taking a lucky dip from this term’s spellings and also including the Gold Lists from their Spelling Passports. Good luck!</w:t>
      </w:r>
    </w:p>
    <w:p w:rsidR="00C00E16" w:rsidRDefault="00C00E1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C00E16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lastRenderedPageBreak/>
        <w:t xml:space="preserve">For </w:t>
      </w:r>
      <w:r>
        <w:rPr>
          <w:rFonts w:ascii="Comic Sans MS" w:hAnsi="Comic Sans MS"/>
          <w:b/>
          <w:sz w:val="24"/>
          <w:szCs w:val="24"/>
        </w:rPr>
        <w:t>June 10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2022 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candle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dislodged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castle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dismounted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disappeared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angle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disapproved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dodged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whistled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dishonest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charged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wrestled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disqualified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changed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wriggled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discounted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tickled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disconnected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disillusioned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nostril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disappointment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C00E16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10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2022 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candle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dislodged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castle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dismounted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disappeared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angle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disapproved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dodged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whistled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dishonest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charged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wrestled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disqualified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changed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wriggled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discounted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tickled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disconnected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disillusioned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nostril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disappointment</w:t>
            </w:r>
          </w:p>
        </w:tc>
      </w:tr>
    </w:tbl>
    <w:p w:rsidR="00C00E16" w:rsidRDefault="00C00E16" w:rsidP="00337287">
      <w:pPr>
        <w:rPr>
          <w:rFonts w:ascii="Comic Sans MS" w:hAnsi="Comic Sans MS"/>
          <w:sz w:val="24"/>
          <w:szCs w:val="24"/>
        </w:rPr>
      </w:pPr>
    </w:p>
    <w:p w:rsidR="00C00E16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10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2022 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candle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dislodged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castle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dismounted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disappeared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angle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disapproved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dodged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whistled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dishonest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charged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wrestled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disqualified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changed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wriggled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discounted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tickled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disconnected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835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551" w:type="dxa"/>
          </w:tcPr>
          <w:p w:rsidR="00C00E16" w:rsidRPr="004D7C00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4D7C00">
              <w:rPr>
                <w:rFonts w:ascii="Comic Sans MS" w:hAnsi="Comic Sans MS"/>
                <w:sz w:val="24"/>
                <w:szCs w:val="24"/>
              </w:rPr>
              <w:t>disillusioned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nostril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disappointment</w:t>
            </w:r>
          </w:p>
        </w:tc>
      </w:tr>
    </w:tbl>
    <w:p w:rsidR="00C00E16" w:rsidRDefault="00C00E1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516DCC" w:rsidRDefault="00516DCC" w:rsidP="00516DCC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lastRenderedPageBreak/>
        <w:t xml:space="preserve">For </w:t>
      </w:r>
      <w:r>
        <w:rPr>
          <w:rFonts w:ascii="Comic Sans MS" w:hAnsi="Comic Sans MS"/>
          <w:b/>
          <w:sz w:val="24"/>
          <w:szCs w:val="24"/>
        </w:rPr>
        <w:t>June 1</w:t>
      </w:r>
      <w:r w:rsidR="00C00E16">
        <w:rPr>
          <w:rFonts w:ascii="Comic Sans MS" w:hAnsi="Comic Sans MS"/>
          <w:b/>
          <w:sz w:val="24"/>
          <w:szCs w:val="24"/>
        </w:rPr>
        <w:t>7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C00E16">
        <w:rPr>
          <w:rFonts w:ascii="Comic Sans MS" w:hAnsi="Comic Sans MS"/>
          <w:b/>
          <w:sz w:val="24"/>
          <w:szCs w:val="24"/>
        </w:rPr>
        <w:t xml:space="preserve"> 2022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516DCC" w:rsidRPr="00E044B5" w:rsidTr="00993A6A">
        <w:tc>
          <w:tcPr>
            <w:tcW w:w="2660" w:type="dxa"/>
          </w:tcPr>
          <w:p w:rsidR="00516DCC" w:rsidRPr="00E044B5" w:rsidRDefault="00516DCC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714CC8">
              <w:rPr>
                <w:rFonts w:ascii="Comic Sans MS" w:hAnsi="Comic Sans MS"/>
                <w:sz w:val="24"/>
                <w:szCs w:val="24"/>
              </w:rPr>
              <w:t>orrow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advertised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author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baptised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tomorrow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professor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apologised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horrible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conqueror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terrible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bachelor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arrive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ancestor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recognised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supervised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A817E9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 w:rsidRPr="00A817E9">
              <w:rPr>
                <w:rFonts w:ascii="Comic Sans MS" w:hAnsi="Comic Sans MS"/>
                <w:sz w:val="24"/>
                <w:szCs w:val="24"/>
              </w:rPr>
              <w:t>hurry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inspector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analysed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criticised</w:t>
            </w:r>
          </w:p>
        </w:tc>
      </w:tr>
    </w:tbl>
    <w:p w:rsidR="00516DCC" w:rsidRDefault="00516DCC" w:rsidP="00337287">
      <w:pPr>
        <w:rPr>
          <w:rFonts w:ascii="Comic Sans MS" w:hAnsi="Comic Sans MS"/>
          <w:sz w:val="24"/>
          <w:szCs w:val="24"/>
        </w:rPr>
      </w:pPr>
    </w:p>
    <w:p w:rsidR="00C00E16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17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2022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borrow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advertised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arrow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author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baptised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tomorrow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professor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burrow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apologised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horrible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conqueror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terrible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bachelor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arrive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ancestor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recognised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sorry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supervised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A817E9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A817E9">
              <w:rPr>
                <w:rFonts w:ascii="Comic Sans MS" w:hAnsi="Comic Sans MS"/>
                <w:sz w:val="24"/>
                <w:szCs w:val="24"/>
              </w:rPr>
              <w:t>hurry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inspector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analysed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curry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criticised</w:t>
            </w:r>
          </w:p>
        </w:tc>
      </w:tr>
    </w:tbl>
    <w:p w:rsidR="00C00E16" w:rsidRDefault="00C00E16" w:rsidP="00337287">
      <w:pPr>
        <w:rPr>
          <w:rFonts w:ascii="Comic Sans MS" w:hAnsi="Comic Sans MS"/>
          <w:sz w:val="24"/>
          <w:szCs w:val="24"/>
        </w:rPr>
      </w:pPr>
    </w:p>
    <w:p w:rsidR="00C00E16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17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2022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borrow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advertised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arrow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author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baptised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tomorrow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professor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burrow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apologised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horrible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conqueror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terrible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bachelor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arrive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ancestor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recognised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sorry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supervised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A817E9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 w:rsidRPr="00A817E9">
              <w:rPr>
                <w:rFonts w:ascii="Comic Sans MS" w:hAnsi="Comic Sans MS"/>
                <w:sz w:val="24"/>
                <w:szCs w:val="24"/>
              </w:rPr>
              <w:t>hurry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inspector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analysed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curry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inventor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criticised</w:t>
            </w:r>
          </w:p>
        </w:tc>
      </w:tr>
    </w:tbl>
    <w:p w:rsidR="00C00E16" w:rsidRDefault="00C00E1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A817E9" w:rsidRDefault="00A817E9" w:rsidP="00A817E9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lastRenderedPageBreak/>
        <w:t xml:space="preserve">For </w:t>
      </w:r>
      <w:r>
        <w:rPr>
          <w:rFonts w:ascii="Comic Sans MS" w:hAnsi="Comic Sans MS"/>
          <w:b/>
          <w:sz w:val="24"/>
          <w:szCs w:val="24"/>
        </w:rPr>
        <w:t xml:space="preserve">June </w:t>
      </w:r>
      <w:r w:rsidR="00C00E16">
        <w:rPr>
          <w:rFonts w:ascii="Comic Sans MS" w:hAnsi="Comic Sans MS"/>
          <w:b/>
          <w:sz w:val="24"/>
          <w:szCs w:val="24"/>
        </w:rPr>
        <w:t>24</w:t>
      </w:r>
      <w:r w:rsidR="00C00E16" w:rsidRPr="00C00E16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C00E16">
        <w:rPr>
          <w:rFonts w:ascii="Comic Sans MS" w:hAnsi="Comic Sans MS"/>
          <w:b/>
          <w:sz w:val="24"/>
          <w:szCs w:val="24"/>
        </w:rPr>
        <w:t xml:space="preserve"> 2022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kitten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A817E9">
              <w:rPr>
                <w:rFonts w:ascii="Comic Sans MS" w:hAnsi="Comic Sans MS"/>
                <w:sz w:val="24"/>
                <w:szCs w:val="24"/>
              </w:rPr>
              <w:t>xcited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sentence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kettle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keep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kennel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example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kestrel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examine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nonsense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immense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exist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contents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take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extra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winced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A817E9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took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exactly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convinced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kidnapped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extrovert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sensibly</w:t>
            </w:r>
          </w:p>
        </w:tc>
      </w:tr>
    </w:tbl>
    <w:p w:rsidR="00A817E9" w:rsidRDefault="00A817E9" w:rsidP="00337287">
      <w:pPr>
        <w:rPr>
          <w:rFonts w:ascii="Comic Sans MS" w:hAnsi="Comic Sans MS"/>
          <w:sz w:val="24"/>
          <w:szCs w:val="24"/>
        </w:rPr>
      </w:pPr>
    </w:p>
    <w:p w:rsidR="00C00E16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24</w:t>
      </w:r>
      <w:r w:rsidRPr="00C00E1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2022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kitten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excited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sentence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kettle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excellent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keep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excellence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kennel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example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intense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kestrel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examine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nonsense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exit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immense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exist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contents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take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extra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winced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A817E9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took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exactly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convinced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kidnapped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extrovert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sensibly</w:t>
            </w:r>
          </w:p>
        </w:tc>
      </w:tr>
    </w:tbl>
    <w:p w:rsidR="00C00E16" w:rsidRDefault="00C00E16" w:rsidP="00337287">
      <w:pPr>
        <w:rPr>
          <w:rFonts w:ascii="Comic Sans MS" w:hAnsi="Comic Sans MS"/>
          <w:sz w:val="24"/>
          <w:szCs w:val="24"/>
        </w:rPr>
      </w:pPr>
    </w:p>
    <w:p w:rsidR="00C00E16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24</w:t>
      </w:r>
      <w:r w:rsidRPr="00C00E1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2022</w:t>
      </w:r>
    </w:p>
    <w:p w:rsidR="00C00E16" w:rsidRPr="00D23170" w:rsidRDefault="00C00E16" w:rsidP="00C00E16">
      <w:pPr>
        <w:rPr>
          <w:rFonts w:ascii="Comic Sans MS" w:hAnsi="Comic Sans MS"/>
          <w:b/>
          <w:sz w:val="24"/>
          <w:szCs w:val="24"/>
        </w:rPr>
      </w:pPr>
      <w:r w:rsidRPr="00C00E16">
        <w:rPr>
          <w:rFonts w:ascii="Comic Sans MS" w:hAnsi="Comic Sans MS"/>
          <w:b/>
          <w:color w:val="FABF8F" w:themeColor="accent6" w:themeTint="99"/>
          <w:sz w:val="24"/>
          <w:szCs w:val="24"/>
        </w:rPr>
        <w:t xml:space="preserve">Yellow                   </w:t>
      </w:r>
      <w:r w:rsidRPr="00C00E16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C00E16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C00E16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kitten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excited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sentence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kettle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excellent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keep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excellence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kennel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example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intense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kestrel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examine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nonsense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exit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immense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exist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contents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take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extra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winced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A817E9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took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exactly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convinced</w:t>
            </w:r>
          </w:p>
        </w:tc>
      </w:tr>
      <w:tr w:rsidR="00C00E16" w:rsidRPr="00E044B5" w:rsidTr="00B315B0">
        <w:tc>
          <w:tcPr>
            <w:tcW w:w="2660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kidnapped</w:t>
            </w:r>
          </w:p>
        </w:tc>
        <w:tc>
          <w:tcPr>
            <w:tcW w:w="2835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extrovert</w:t>
            </w:r>
          </w:p>
        </w:tc>
        <w:tc>
          <w:tcPr>
            <w:tcW w:w="2551" w:type="dxa"/>
          </w:tcPr>
          <w:p w:rsidR="00C00E16" w:rsidRPr="00E044B5" w:rsidRDefault="00C00E16" w:rsidP="00B315B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sensibly</w:t>
            </w:r>
          </w:p>
        </w:tc>
      </w:tr>
    </w:tbl>
    <w:p w:rsidR="009F0D66" w:rsidRPr="00E044B5" w:rsidRDefault="00C00E16" w:rsidP="00337287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lastRenderedPageBreak/>
        <w:t>July 1</w:t>
      </w:r>
      <w:r w:rsidRPr="00C00E16">
        <w:rPr>
          <w:rFonts w:ascii="Comic Sans MS" w:hAnsi="Comic Sans MS"/>
          <w:b/>
          <w:sz w:val="24"/>
          <w:szCs w:val="24"/>
          <w:vertAlign w:val="superscript"/>
        </w:rPr>
        <w:t>st</w:t>
      </w:r>
      <w:r>
        <w:rPr>
          <w:rFonts w:ascii="Comic Sans MS" w:hAnsi="Comic Sans MS"/>
          <w:b/>
          <w:sz w:val="24"/>
          <w:szCs w:val="24"/>
        </w:rPr>
        <w:t xml:space="preserve"> 2022 -</w:t>
      </w:r>
      <w:r w:rsidR="009F0D66">
        <w:rPr>
          <w:rFonts w:ascii="Comic Sans MS" w:hAnsi="Comic Sans MS"/>
          <w:sz w:val="24"/>
          <w:szCs w:val="24"/>
        </w:rPr>
        <w:t xml:space="preserve"> </w:t>
      </w:r>
      <w:r w:rsidR="00032BB1">
        <w:rPr>
          <w:rFonts w:ascii="Comic Sans MS" w:hAnsi="Comic Sans MS"/>
          <w:sz w:val="24"/>
          <w:szCs w:val="24"/>
        </w:rPr>
        <w:t>“</w:t>
      </w:r>
      <w:r w:rsidR="009F0D66">
        <w:rPr>
          <w:rFonts w:ascii="Comic Sans MS" w:hAnsi="Comic Sans MS"/>
          <w:sz w:val="24"/>
          <w:szCs w:val="24"/>
        </w:rPr>
        <w:t>mega spell</w:t>
      </w:r>
      <w:r w:rsidR="00032BB1">
        <w:rPr>
          <w:rFonts w:ascii="Comic Sans MS" w:hAnsi="Comic Sans MS"/>
          <w:sz w:val="24"/>
          <w:szCs w:val="24"/>
        </w:rPr>
        <w:t>”</w:t>
      </w:r>
      <w:r w:rsidR="009F0D66">
        <w:rPr>
          <w:rFonts w:ascii="Comic Sans MS" w:hAnsi="Comic Sans MS"/>
          <w:sz w:val="24"/>
          <w:szCs w:val="24"/>
        </w:rPr>
        <w:t xml:space="preserve">, including the statutory </w:t>
      </w:r>
      <w:r w:rsidR="000713FA">
        <w:rPr>
          <w:rFonts w:ascii="Comic Sans MS" w:hAnsi="Comic Sans MS"/>
          <w:sz w:val="24"/>
          <w:szCs w:val="24"/>
        </w:rPr>
        <w:t>words for this half-term and</w:t>
      </w:r>
      <w:r w:rsidR="009F0D66">
        <w:rPr>
          <w:rFonts w:ascii="Comic Sans MS" w:hAnsi="Comic Sans MS"/>
          <w:sz w:val="24"/>
          <w:szCs w:val="24"/>
        </w:rPr>
        <w:t xml:space="preserve"> Gold Spelling Awards.</w:t>
      </w:r>
    </w:p>
    <w:sectPr w:rsidR="009F0D66" w:rsidRPr="00E044B5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287"/>
    <w:rsid w:val="00032BB1"/>
    <w:rsid w:val="00070222"/>
    <w:rsid w:val="000713FA"/>
    <w:rsid w:val="000D215C"/>
    <w:rsid w:val="001069B8"/>
    <w:rsid w:val="001728E6"/>
    <w:rsid w:val="001C726A"/>
    <w:rsid w:val="00205806"/>
    <w:rsid w:val="00263C5D"/>
    <w:rsid w:val="002B011A"/>
    <w:rsid w:val="003124D0"/>
    <w:rsid w:val="00337287"/>
    <w:rsid w:val="003736F3"/>
    <w:rsid w:val="004108A7"/>
    <w:rsid w:val="00431626"/>
    <w:rsid w:val="00446D34"/>
    <w:rsid w:val="00466C78"/>
    <w:rsid w:val="004D7C00"/>
    <w:rsid w:val="0050452D"/>
    <w:rsid w:val="00516DCC"/>
    <w:rsid w:val="005478C3"/>
    <w:rsid w:val="005B6C44"/>
    <w:rsid w:val="006D7BA6"/>
    <w:rsid w:val="006E4206"/>
    <w:rsid w:val="00714CC8"/>
    <w:rsid w:val="00777FCF"/>
    <w:rsid w:val="00827D83"/>
    <w:rsid w:val="008C5C90"/>
    <w:rsid w:val="00964BF0"/>
    <w:rsid w:val="009F0D66"/>
    <w:rsid w:val="00A013BD"/>
    <w:rsid w:val="00A817E9"/>
    <w:rsid w:val="00BB7539"/>
    <w:rsid w:val="00BC2DE4"/>
    <w:rsid w:val="00BF7EEC"/>
    <w:rsid w:val="00C00E16"/>
    <w:rsid w:val="00C45099"/>
    <w:rsid w:val="00C91B7B"/>
    <w:rsid w:val="00C94C40"/>
    <w:rsid w:val="00D23170"/>
    <w:rsid w:val="00DB42D8"/>
    <w:rsid w:val="00E044B5"/>
    <w:rsid w:val="00EC6EDF"/>
    <w:rsid w:val="00F6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E75A2"/>
  <w15:docId w15:val="{25E0FB83-BDBA-4398-821B-9C7F7063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044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7E54F-AC11-4E39-AA77-B98B059DB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4EA56765</Template>
  <TotalTime>1</TotalTime>
  <Pages>5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Alexander Vernon</cp:lastModifiedBy>
  <cp:revision>2</cp:revision>
  <dcterms:created xsi:type="dcterms:W3CDTF">2022-05-25T13:45:00Z</dcterms:created>
  <dcterms:modified xsi:type="dcterms:W3CDTF">2022-05-25T13:45:00Z</dcterms:modified>
</cp:coreProperties>
</file>